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42A5EA" w14:textId="5EC3B00B" w:rsidR="007C2C4D" w:rsidRPr="00184B54" w:rsidRDefault="00BA3012" w:rsidP="00165AE9">
      <w:r w:rsidRPr="00184B54">
        <w:rPr>
          <w:rFonts w:cstheme="minorHAnsi"/>
          <w:noProof/>
        </w:rPr>
        <mc:AlternateContent>
          <mc:Choice Requires="wps">
            <w:drawing>
              <wp:anchor distT="0" distB="0" distL="114300" distR="114300" simplePos="0" relativeHeight="251658240" behindDoc="0" locked="0" layoutInCell="1" allowOverlap="1" wp14:anchorId="139B8D50" wp14:editId="75E0405E">
                <wp:simplePos x="0" y="0"/>
                <wp:positionH relativeFrom="column">
                  <wp:posOffset>123825</wp:posOffset>
                </wp:positionH>
                <wp:positionV relativeFrom="paragraph">
                  <wp:posOffset>1003300</wp:posOffset>
                </wp:positionV>
                <wp:extent cx="6205219" cy="3194050"/>
                <wp:effectExtent l="0" t="0" r="0" b="0"/>
                <wp:wrapNone/>
                <wp:docPr id="1764396128" name="Text Box 90"/>
                <wp:cNvGraphicFramePr/>
                <a:graphic xmlns:a="http://schemas.openxmlformats.org/drawingml/2006/main">
                  <a:graphicData uri="http://schemas.microsoft.com/office/word/2010/wordprocessingShape">
                    <wps:wsp>
                      <wps:cNvSpPr txBox="1"/>
                      <wps:spPr>
                        <a:xfrm>
                          <a:off x="0" y="0"/>
                          <a:ext cx="6205219" cy="3194050"/>
                        </a:xfrm>
                        <a:prstGeom prst="rect">
                          <a:avLst/>
                        </a:prstGeom>
                        <a:noFill/>
                        <a:ln w="3175">
                          <a:miter lim="400000"/>
                        </a:ln>
                        <a:extLst>
                          <a:ext uri="{C572A759-6A51-4108-AA02-DFA0A04FC94B}">
                            <ma14:wrappingTextBoxFlag xmlns:arto="http://schemas.microsoft.com/office/word/2006/arto" xmlns="" xmlns:ma14="http://schemas.microsoft.com/office/mac/drawingml/2011/main" xmlns:p="http://schemas.openxmlformats.org/presentationml/2006/main" xmlns:w="http://schemas.openxmlformats.org/wordprocessingml/2006/main" xmlns:w10="urn:schemas-microsoft-com:office:word" xmlns:v="urn:schemas-microsoft-com:vml" xmlns:o="urn:schemas-microsoft-com:office:office" val="1"/>
                          </a:ext>
                        </a:extLst>
                      </wps:spPr>
                      <wps:txbx>
                        <w:txbxContent>
                          <w:p w14:paraId="22989BD2" w14:textId="4908D6FF" w:rsidR="007C2C4D" w:rsidRPr="00184B54" w:rsidRDefault="0087019E" w:rsidP="00165AE9">
                            <w:pPr>
                              <w:pStyle w:val="Documenttitle"/>
                              <w:rPr>
                                <w:rFonts w:asciiTheme="majorHAnsi" w:hAnsiTheme="majorHAnsi" w:cstheme="majorHAnsi"/>
                                <w:spacing w:val="-20"/>
                                <w:szCs w:val="104"/>
                                <w:lang w:val="en-GB"/>
                              </w:rPr>
                            </w:pPr>
                            <w:r w:rsidRPr="00184B54">
                              <w:rPr>
                                <w:rFonts w:asciiTheme="majorHAnsi" w:hAnsiTheme="majorHAnsi" w:cstheme="majorHAnsi"/>
                                <w:spacing w:val="-20"/>
                                <w:lang w:val="en-GB"/>
                              </w:rPr>
                              <w:t>Local</w:t>
                            </w:r>
                            <w:r w:rsidR="006B7C59" w:rsidRPr="00184B54">
                              <w:rPr>
                                <w:rFonts w:asciiTheme="majorHAnsi" w:hAnsiTheme="majorHAnsi" w:cstheme="majorHAnsi"/>
                                <w:spacing w:val="-20"/>
                                <w:lang w:val="en-GB"/>
                              </w:rPr>
                              <w:t xml:space="preserve"> Fund</w:t>
                            </w:r>
                          </w:p>
                          <w:p w14:paraId="751D3B65" w14:textId="5A7FC806" w:rsidR="00E604DE" w:rsidRPr="00184B54" w:rsidRDefault="002C4DCA" w:rsidP="006B7C59">
                            <w:pPr>
                              <w:pStyle w:val="Documentsubtitle"/>
                              <w:rPr>
                                <w:rFonts w:ascii="Arial" w:hAnsi="Arial" w:cs="Arial"/>
                                <w:b/>
                                <w:bCs/>
                                <w:sz w:val="48"/>
                                <w:lang w:val="en-GB"/>
                              </w:rPr>
                            </w:pPr>
                            <w:r w:rsidRPr="00184B54">
                              <w:rPr>
                                <w:rFonts w:ascii="Arial" w:hAnsi="Arial" w:cs="Arial"/>
                                <w:b/>
                                <w:bCs/>
                                <w:sz w:val="48"/>
                                <w:lang w:val="en-GB"/>
                              </w:rPr>
                              <w:t>Chirmorie Overhead Line Fund</w:t>
                            </w:r>
                          </w:p>
                          <w:p w14:paraId="539E943D" w14:textId="169B75DF" w:rsidR="007C2C4D" w:rsidRPr="00184B54" w:rsidRDefault="002C4DCA" w:rsidP="006B7C59">
                            <w:pPr>
                              <w:pStyle w:val="Documentsubtitle"/>
                              <w:rPr>
                                <w:rFonts w:cs="Segoe UI Light"/>
                                <w:sz w:val="40"/>
                                <w:szCs w:val="40"/>
                                <w:lang w:val="en-GB"/>
                              </w:rPr>
                            </w:pPr>
                            <w:r w:rsidRPr="00184B54">
                              <w:rPr>
                                <w:rFonts w:ascii="Arial" w:hAnsi="Arial" w:cs="Arial"/>
                                <w:sz w:val="40"/>
                                <w:szCs w:val="40"/>
                                <w:lang w:val="en-GB"/>
                              </w:rPr>
                              <w:t>Round 3</w:t>
                            </w:r>
                            <w:r w:rsidR="00FE4674" w:rsidRPr="00184B54">
                              <w:rPr>
                                <w:rFonts w:ascii="Arial" w:hAnsi="Arial" w:cs="Arial"/>
                                <w:sz w:val="40"/>
                                <w:szCs w:val="40"/>
                                <w:lang w:val="en-GB"/>
                              </w:rPr>
                              <w:t xml:space="preserve"> </w:t>
                            </w:r>
                            <w:r w:rsidR="006B7C59" w:rsidRPr="00184B54">
                              <w:rPr>
                                <w:rFonts w:ascii="Arial" w:hAnsi="Arial" w:cs="Arial"/>
                                <w:sz w:val="40"/>
                                <w:szCs w:val="40"/>
                                <w:lang w:val="en-GB"/>
                              </w:rPr>
                              <w:t>Application Form</w:t>
                            </w:r>
                          </w:p>
                        </w:txbxContent>
                      </wps:txbx>
                      <wps:bodyPr rot="0" spcFirstLastPara="0" vertOverflow="overflow" horzOverflow="overflow" vert="horz" wrap="square" lIns="0" tIns="36000" rIns="36000" bIns="3600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39B8D50" id="_x0000_t202" coordsize="21600,21600" o:spt="202" path="m,l,21600r21600,l21600,xe">
                <v:stroke joinstyle="miter"/>
                <v:path gradientshapeok="t" o:connecttype="rect"/>
              </v:shapetype>
              <v:shape id="Text Box 90" o:spid="_x0000_s1026" type="#_x0000_t202" style="position:absolute;margin-left:9.75pt;margin-top:79pt;width:488.6pt;height:251.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" filled="f" stroked="f" strokeweight=".25pt">
                <v:stroke miterlimit="4"/>
                <v:textbox inset="0,1mm,1mm,1mm">
                  <w:txbxContent>
                    <w:p w14:paraId="22989BD2" w14:textId="4908D6FF" w:rsidR="007C2C4D" w:rsidRPr="00184B54" w:rsidRDefault="0087019E" w:rsidP="00165AE9">
                      <w:pPr>
                        <w:pStyle w:val="Documenttitle"/>
                        <w:rPr>
                          <w:rFonts w:asciiTheme="majorHAnsi" w:hAnsiTheme="majorHAnsi" w:cstheme="majorHAnsi"/>
                          <w:spacing w:val="-20"/>
                          <w:szCs w:val="104"/>
                          <w:lang w:val="en-GB"/>
                        </w:rPr>
                      </w:pPr>
                      <w:r w:rsidRPr="00184B54">
                        <w:rPr>
                          <w:rFonts w:asciiTheme="majorHAnsi" w:hAnsiTheme="majorHAnsi" w:cstheme="majorHAnsi"/>
                          <w:spacing w:val="-20"/>
                          <w:lang w:val="en-GB"/>
                        </w:rPr>
                        <w:t>Local</w:t>
                      </w:r>
                      <w:r w:rsidR="006B7C59" w:rsidRPr="00184B54">
                        <w:rPr>
                          <w:rFonts w:asciiTheme="majorHAnsi" w:hAnsiTheme="majorHAnsi" w:cstheme="majorHAnsi"/>
                          <w:spacing w:val="-20"/>
                          <w:lang w:val="en-GB"/>
                        </w:rPr>
                        <w:t xml:space="preserve"> Fund</w:t>
                      </w:r>
                    </w:p>
                    <w:p w14:paraId="751D3B65" w14:textId="5A7FC806" w:rsidR="00E604DE" w:rsidRPr="00184B54" w:rsidRDefault="002C4DCA" w:rsidP="006B7C59">
                      <w:pPr>
                        <w:pStyle w:val="Documentsubtitle"/>
                        <w:rPr>
                          <w:rFonts w:ascii="Arial" w:hAnsi="Arial" w:cs="Arial"/>
                          <w:b/>
                          <w:bCs/>
                          <w:sz w:val="48"/>
                          <w:lang w:val="en-GB"/>
                        </w:rPr>
                      </w:pPr>
                      <w:r w:rsidRPr="00184B54">
                        <w:rPr>
                          <w:rFonts w:ascii="Arial" w:hAnsi="Arial" w:cs="Arial"/>
                          <w:b/>
                          <w:bCs/>
                          <w:sz w:val="48"/>
                          <w:lang w:val="en-GB"/>
                        </w:rPr>
                        <w:t>Chirmorie Overhead Line Fund</w:t>
                      </w:r>
                    </w:p>
                    <w:p w14:paraId="539E943D" w14:textId="169B75DF" w:rsidR="007C2C4D" w:rsidRPr="00184B54" w:rsidRDefault="002C4DCA" w:rsidP="006B7C59">
                      <w:pPr>
                        <w:pStyle w:val="Documentsubtitle"/>
                        <w:rPr>
                          <w:rFonts w:cs="Segoe UI Light"/>
                          <w:sz w:val="40"/>
                          <w:szCs w:val="40"/>
                          <w:lang w:val="en-GB"/>
                        </w:rPr>
                      </w:pPr>
                      <w:r w:rsidRPr="00184B54">
                        <w:rPr>
                          <w:rFonts w:ascii="Arial" w:hAnsi="Arial" w:cs="Arial"/>
                          <w:sz w:val="40"/>
                          <w:szCs w:val="40"/>
                          <w:lang w:val="en-GB"/>
                        </w:rPr>
                        <w:t>Round 3</w:t>
                      </w:r>
                      <w:r w:rsidR="00FE4674" w:rsidRPr="00184B54">
                        <w:rPr>
                          <w:rFonts w:ascii="Arial" w:hAnsi="Arial" w:cs="Arial"/>
                          <w:sz w:val="40"/>
                          <w:szCs w:val="40"/>
                          <w:lang w:val="en-GB"/>
                        </w:rPr>
                        <w:t xml:space="preserve"> </w:t>
                      </w:r>
                      <w:r w:rsidR="006B7C59" w:rsidRPr="00184B54">
                        <w:rPr>
                          <w:rFonts w:ascii="Arial" w:hAnsi="Arial" w:cs="Arial"/>
                          <w:sz w:val="40"/>
                          <w:szCs w:val="40"/>
                          <w:lang w:val="en-GB"/>
                        </w:rPr>
                        <w:t>Application Form</w:t>
                      </w:r>
                    </w:p>
                  </w:txbxContent>
                </v:textbox>
              </v:shape>
            </w:pict>
          </mc:Fallback>
        </mc:AlternateContent>
      </w:r>
      <w:r w:rsidR="000D3371" w:rsidRPr="00184B54">
        <w:rPr>
          <w:rFonts w:cstheme="minorHAnsi"/>
          <w:noProof/>
        </w:rPr>
        <mc:AlternateContent>
          <mc:Choice Requires="wpg">
            <w:drawing>
              <wp:anchor distT="0" distB="0" distL="114300" distR="114300" simplePos="0" relativeHeight="251658241" behindDoc="1" locked="0" layoutInCell="1" allowOverlap="1" wp14:anchorId="5F35F5C1" wp14:editId="554A69E9">
                <wp:simplePos x="0" y="0"/>
                <wp:positionH relativeFrom="column">
                  <wp:posOffset>3632200</wp:posOffset>
                </wp:positionH>
                <wp:positionV relativeFrom="page">
                  <wp:posOffset>300990</wp:posOffset>
                </wp:positionV>
                <wp:extent cx="2331720" cy="718820"/>
                <wp:effectExtent l="0" t="0" r="0" b="5080"/>
                <wp:wrapNone/>
                <wp:docPr id="4" name="Grupo 54"/>
                <wp:cNvGraphicFramePr/>
                <a:graphic xmlns:a="http://schemas.openxmlformats.org/drawingml/2006/main">
                  <a:graphicData uri="http://schemas.microsoft.com/office/word/2010/wordprocessingGroup">
                    <wpg:wgp>
                      <wpg:cNvGrpSpPr/>
                      <wpg:grpSpPr>
                        <a:xfrm>
                          <a:off x="0" y="0"/>
                          <a:ext cx="2331720" cy="718820"/>
                          <a:chOff x="0" y="0"/>
                          <a:chExt cx="6491475" cy="2002067"/>
                        </a:xfrm>
                      </wpg:grpSpPr>
                      <wps:wsp>
                        <wps:cNvPr id="5" name="Forma libre 1073887755"/>
                        <wps:cNvSpPr/>
                        <wps:spPr>
                          <a:xfrm>
                            <a:off x="845162" y="0"/>
                            <a:ext cx="725300" cy="1162344"/>
                          </a:xfrm>
                          <a:custGeom>
                            <a:avLst/>
                            <a:gdLst>
                              <a:gd name="connsiteX0" fmla="*/ 1 w 725300"/>
                              <a:gd name="connsiteY0" fmla="*/ 828517 h 1162344"/>
                              <a:gd name="connsiteX1" fmla="*/ 96082 w 725300"/>
                              <a:gd name="connsiteY1" fmla="*/ 1063101 h 1162344"/>
                              <a:gd name="connsiteX2" fmla="*/ 480404 w 725300"/>
                              <a:gd name="connsiteY2" fmla="*/ 1125772 h 1162344"/>
                              <a:gd name="connsiteX3" fmla="*/ 596046 w 725300"/>
                              <a:gd name="connsiteY3" fmla="*/ 0 h 1162344"/>
                              <a:gd name="connsiteX4" fmla="*/ 1 w 725300"/>
                              <a:gd name="connsiteY4" fmla="*/ 828517 h 11623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25300" h="1162344">
                                <a:moveTo>
                                  <a:pt x="1" y="828517"/>
                                </a:moveTo>
                                <a:cubicBezTo>
                                  <a:pt x="-240" y="916325"/>
                                  <a:pt x="34303" y="1000660"/>
                                  <a:pt x="96082" y="1063101"/>
                                </a:cubicBezTo>
                                <a:cubicBezTo>
                                  <a:pt x="215751" y="1182118"/>
                                  <a:pt x="377419" y="1182118"/>
                                  <a:pt x="480404" y="1125772"/>
                                </a:cubicBezTo>
                                <a:cubicBezTo>
                                  <a:pt x="606977" y="1057352"/>
                                  <a:pt x="890616" y="852091"/>
                                  <a:pt x="596046" y="0"/>
                                </a:cubicBezTo>
                                <a:cubicBezTo>
                                  <a:pt x="596046" y="402472"/>
                                  <a:pt x="1" y="443294"/>
                                  <a:pt x="1" y="828517"/>
                                </a:cubicBezTo>
                                <a:close/>
                              </a:path>
                            </a:pathLst>
                          </a:custGeom>
                          <a:solidFill>
                            <a:srgbClr val="FF9C1A"/>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 name="Forma libre 1646054699"/>
                        <wps:cNvSpPr/>
                        <wps:spPr>
                          <a:xfrm>
                            <a:off x="422868" y="0"/>
                            <a:ext cx="693851" cy="1162344"/>
                          </a:xfrm>
                          <a:custGeom>
                            <a:avLst/>
                            <a:gdLst>
                              <a:gd name="connsiteX0" fmla="*/ 693852 w 693851"/>
                              <a:gd name="connsiteY0" fmla="*/ 352451 h 1162344"/>
                              <a:gd name="connsiteX1" fmla="*/ 595470 w 693851"/>
                              <a:gd name="connsiteY1" fmla="*/ 0 h 1162344"/>
                              <a:gd name="connsiteX2" fmla="*/ 1 w 693851"/>
                              <a:gd name="connsiteY2" fmla="*/ 828517 h 1162344"/>
                              <a:gd name="connsiteX3" fmla="*/ 96082 w 693851"/>
                              <a:gd name="connsiteY3" fmla="*/ 1063101 h 1162344"/>
                              <a:gd name="connsiteX4" fmla="*/ 480404 w 693851"/>
                              <a:gd name="connsiteY4" fmla="*/ 1125772 h 1162344"/>
                              <a:gd name="connsiteX5" fmla="*/ 693852 w 693851"/>
                              <a:gd name="connsiteY5" fmla="*/ 352451 h 116234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93851" h="1162344">
                                <a:moveTo>
                                  <a:pt x="693852" y="352451"/>
                                </a:moveTo>
                                <a:cubicBezTo>
                                  <a:pt x="674291" y="246658"/>
                                  <a:pt x="642647" y="139140"/>
                                  <a:pt x="595470" y="0"/>
                                </a:cubicBezTo>
                                <a:cubicBezTo>
                                  <a:pt x="595470" y="402472"/>
                                  <a:pt x="1" y="443294"/>
                                  <a:pt x="1" y="828517"/>
                                </a:cubicBezTo>
                                <a:cubicBezTo>
                                  <a:pt x="-240" y="916325"/>
                                  <a:pt x="34303" y="1000660"/>
                                  <a:pt x="96082" y="1063101"/>
                                </a:cubicBezTo>
                                <a:cubicBezTo>
                                  <a:pt x="215176" y="1182118"/>
                                  <a:pt x="378570" y="1182118"/>
                                  <a:pt x="480404" y="1125772"/>
                                </a:cubicBezTo>
                                <a:cubicBezTo>
                                  <a:pt x="242791" y="873364"/>
                                  <a:pt x="326790" y="581285"/>
                                  <a:pt x="693852" y="352451"/>
                                </a:cubicBezTo>
                                <a:close/>
                              </a:path>
                            </a:pathLst>
                          </a:custGeom>
                          <a:solidFill>
                            <a:srgbClr val="0DA9FF"/>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 name="Forma libre 1382546070"/>
                        <wps:cNvSpPr/>
                        <wps:spPr>
                          <a:xfrm>
                            <a:off x="0" y="0"/>
                            <a:ext cx="693850" cy="1436250"/>
                          </a:xfrm>
                          <a:custGeom>
                            <a:avLst/>
                            <a:gdLst>
                              <a:gd name="connsiteX0" fmla="*/ 693851 w 693850"/>
                              <a:gd name="connsiteY0" fmla="*/ 352451 h 1436250"/>
                              <a:gd name="connsiteX1" fmla="*/ 596044 w 693850"/>
                              <a:gd name="connsiteY1" fmla="*/ 0 h 1436250"/>
                              <a:gd name="connsiteX2" fmla="*/ 0 w 693850"/>
                              <a:gd name="connsiteY2" fmla="*/ 828517 h 1436250"/>
                              <a:gd name="connsiteX3" fmla="*/ 160518 w 693850"/>
                              <a:gd name="connsiteY3" fmla="*/ 1113698 h 1436250"/>
                              <a:gd name="connsiteX4" fmla="*/ 145559 w 693850"/>
                              <a:gd name="connsiteY4" fmla="*/ 1436250 h 1436250"/>
                              <a:gd name="connsiteX5" fmla="*/ 221503 w 693850"/>
                              <a:gd name="connsiteY5" fmla="*/ 1423601 h 1436250"/>
                              <a:gd name="connsiteX6" fmla="*/ 209996 w 693850"/>
                              <a:gd name="connsiteY6" fmla="*/ 1137846 h 1436250"/>
                              <a:gd name="connsiteX7" fmla="*/ 480978 w 693850"/>
                              <a:gd name="connsiteY7" fmla="*/ 1125772 h 1436250"/>
                              <a:gd name="connsiteX8" fmla="*/ 693851 w 693850"/>
                              <a:gd name="connsiteY8" fmla="*/ 352451 h 14362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93850" h="1436250">
                                <a:moveTo>
                                  <a:pt x="693851" y="352451"/>
                                </a:moveTo>
                                <a:cubicBezTo>
                                  <a:pt x="674290" y="246658"/>
                                  <a:pt x="643222" y="139140"/>
                                  <a:pt x="596044" y="0"/>
                                </a:cubicBezTo>
                                <a:cubicBezTo>
                                  <a:pt x="596044" y="402472"/>
                                  <a:pt x="0" y="443294"/>
                                  <a:pt x="0" y="828517"/>
                                </a:cubicBezTo>
                                <a:cubicBezTo>
                                  <a:pt x="0" y="1026304"/>
                                  <a:pt x="160518" y="1113698"/>
                                  <a:pt x="160518" y="1113698"/>
                                </a:cubicBezTo>
                                <a:cubicBezTo>
                                  <a:pt x="135871" y="1219398"/>
                                  <a:pt x="130796" y="1328721"/>
                                  <a:pt x="145559" y="1436250"/>
                                </a:cubicBezTo>
                                <a:lnTo>
                                  <a:pt x="221503" y="1423601"/>
                                </a:lnTo>
                                <a:cubicBezTo>
                                  <a:pt x="184682" y="1293660"/>
                                  <a:pt x="207120" y="1152220"/>
                                  <a:pt x="209996" y="1137846"/>
                                </a:cubicBezTo>
                                <a:cubicBezTo>
                                  <a:pt x="307228" y="1177518"/>
                                  <a:pt x="408486" y="1165444"/>
                                  <a:pt x="480978" y="1125772"/>
                                </a:cubicBezTo>
                                <a:cubicBezTo>
                                  <a:pt x="243366" y="873364"/>
                                  <a:pt x="327364" y="581285"/>
                                  <a:pt x="693851" y="352451"/>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 name="Forma libre 1341787054"/>
                        <wps:cNvSpPr/>
                        <wps:spPr>
                          <a:xfrm>
                            <a:off x="1824379" y="325402"/>
                            <a:ext cx="601261" cy="786599"/>
                          </a:xfrm>
                          <a:custGeom>
                            <a:avLst/>
                            <a:gdLst>
                              <a:gd name="connsiteX0" fmla="*/ 438403 w 601261"/>
                              <a:gd name="connsiteY0" fmla="*/ 654330 h 786599"/>
                              <a:gd name="connsiteX1" fmla="*/ 310104 w 601261"/>
                              <a:gd name="connsiteY1" fmla="*/ 684228 h 786599"/>
                              <a:gd name="connsiteX2" fmla="*/ 174326 w 601261"/>
                              <a:gd name="connsiteY2" fmla="*/ 642831 h 786599"/>
                              <a:gd name="connsiteX3" fmla="*/ 98382 w 601261"/>
                              <a:gd name="connsiteY3" fmla="*/ 538188 h 786599"/>
                              <a:gd name="connsiteX4" fmla="*/ 0 w 601261"/>
                              <a:gd name="connsiteY4" fmla="*/ 579586 h 786599"/>
                              <a:gd name="connsiteX5" fmla="*/ 63862 w 601261"/>
                              <a:gd name="connsiteY5" fmla="*/ 689403 h 786599"/>
                              <a:gd name="connsiteX6" fmla="*/ 169723 w 601261"/>
                              <a:gd name="connsiteY6" fmla="*/ 761273 h 786599"/>
                              <a:gd name="connsiteX7" fmla="*/ 310104 w 601261"/>
                              <a:gd name="connsiteY7" fmla="*/ 786571 h 786599"/>
                              <a:gd name="connsiteX8" fmla="*/ 464869 w 601261"/>
                              <a:gd name="connsiteY8" fmla="*/ 758398 h 786599"/>
                              <a:gd name="connsiteX9" fmla="*/ 565552 w 601261"/>
                              <a:gd name="connsiteY9" fmla="*/ 681928 h 786599"/>
                              <a:gd name="connsiteX10" fmla="*/ 601222 w 601261"/>
                              <a:gd name="connsiteY10" fmla="*/ 566362 h 786599"/>
                              <a:gd name="connsiteX11" fmla="*/ 575908 w 601261"/>
                              <a:gd name="connsiteY11" fmla="*/ 471493 h 786599"/>
                              <a:gd name="connsiteX12" fmla="*/ 499964 w 601261"/>
                              <a:gd name="connsiteY12" fmla="*/ 399048 h 786599"/>
                              <a:gd name="connsiteX13" fmla="*/ 372240 w 601261"/>
                              <a:gd name="connsiteY13" fmla="*/ 347302 h 786599"/>
                              <a:gd name="connsiteX14" fmla="*/ 278461 w 601261"/>
                              <a:gd name="connsiteY14" fmla="*/ 322004 h 786599"/>
                              <a:gd name="connsiteX15" fmla="*/ 177778 w 601261"/>
                              <a:gd name="connsiteY15" fmla="*/ 279456 h 786599"/>
                              <a:gd name="connsiteX16" fmla="*/ 143258 w 601261"/>
                              <a:gd name="connsiteY16" fmla="*/ 205862 h 786599"/>
                              <a:gd name="connsiteX17" fmla="*/ 186408 w 601261"/>
                              <a:gd name="connsiteY17" fmla="*/ 130542 h 786599"/>
                              <a:gd name="connsiteX18" fmla="*/ 300899 w 601261"/>
                              <a:gd name="connsiteY18" fmla="*/ 102369 h 786599"/>
                              <a:gd name="connsiteX19" fmla="*/ 419417 w 601261"/>
                              <a:gd name="connsiteY19" fmla="*/ 133417 h 786599"/>
                              <a:gd name="connsiteX20" fmla="*/ 488457 w 601261"/>
                              <a:gd name="connsiteY20" fmla="*/ 229435 h 786599"/>
                              <a:gd name="connsiteX21" fmla="*/ 587990 w 601261"/>
                              <a:gd name="connsiteY21" fmla="*/ 192638 h 786599"/>
                              <a:gd name="connsiteX22" fmla="*/ 528731 w 601261"/>
                              <a:gd name="connsiteY22" fmla="*/ 86270 h 786599"/>
                              <a:gd name="connsiteX23" fmla="*/ 431499 w 601261"/>
                              <a:gd name="connsiteY23" fmla="*/ 21874 h 786599"/>
                              <a:gd name="connsiteX24" fmla="*/ 300324 w 601261"/>
                              <a:gd name="connsiteY24" fmla="*/ 26 h 786599"/>
                              <a:gd name="connsiteX25" fmla="*/ 156490 w 601261"/>
                              <a:gd name="connsiteY25" fmla="*/ 27049 h 786599"/>
                              <a:gd name="connsiteX26" fmla="*/ 60985 w 601261"/>
                              <a:gd name="connsiteY26" fmla="*/ 102944 h 786599"/>
                              <a:gd name="connsiteX27" fmla="*/ 26465 w 601261"/>
                              <a:gd name="connsiteY27" fmla="*/ 214486 h 786599"/>
                              <a:gd name="connsiteX28" fmla="*/ 116793 w 601261"/>
                              <a:gd name="connsiteY28" fmla="*/ 378925 h 786599"/>
                              <a:gd name="connsiteX29" fmla="*/ 228407 w 601261"/>
                              <a:gd name="connsiteY29" fmla="*/ 426646 h 786599"/>
                              <a:gd name="connsiteX30" fmla="*/ 321611 w 601261"/>
                              <a:gd name="connsiteY30" fmla="*/ 451944 h 786599"/>
                              <a:gd name="connsiteX31" fmla="*/ 416541 w 601261"/>
                              <a:gd name="connsiteY31" fmla="*/ 484717 h 786599"/>
                              <a:gd name="connsiteX32" fmla="*/ 469471 w 601261"/>
                              <a:gd name="connsiteY32" fmla="*/ 524389 h 786599"/>
                              <a:gd name="connsiteX33" fmla="*/ 486731 w 601261"/>
                              <a:gd name="connsiteY33" fmla="*/ 576136 h 786599"/>
                              <a:gd name="connsiteX34" fmla="*/ 438403 w 601261"/>
                              <a:gd name="connsiteY34" fmla="*/ 654330 h 78659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601261" h="786599">
                                <a:moveTo>
                                  <a:pt x="438403" y="654330"/>
                                </a:moveTo>
                                <a:cubicBezTo>
                                  <a:pt x="406760" y="673879"/>
                                  <a:pt x="363610" y="684228"/>
                                  <a:pt x="310104" y="684228"/>
                                </a:cubicBezTo>
                                <a:cubicBezTo>
                                  <a:pt x="256598" y="684228"/>
                                  <a:pt x="209996" y="670429"/>
                                  <a:pt x="174326" y="642831"/>
                                </a:cubicBezTo>
                                <a:cubicBezTo>
                                  <a:pt x="138765" y="616665"/>
                                  <a:pt x="112224" y="580097"/>
                                  <a:pt x="98382" y="538188"/>
                                </a:cubicBezTo>
                                <a:lnTo>
                                  <a:pt x="0" y="579586"/>
                                </a:lnTo>
                                <a:cubicBezTo>
                                  <a:pt x="13072" y="620385"/>
                                  <a:pt x="34860" y="657855"/>
                                  <a:pt x="63862" y="689403"/>
                                </a:cubicBezTo>
                                <a:cubicBezTo>
                                  <a:pt x="93262" y="721043"/>
                                  <a:pt x="129456" y="745617"/>
                                  <a:pt x="169723" y="761273"/>
                                </a:cubicBezTo>
                                <a:cubicBezTo>
                                  <a:pt x="214472" y="778574"/>
                                  <a:pt x="262127" y="787163"/>
                                  <a:pt x="310104" y="786571"/>
                                </a:cubicBezTo>
                                <a:cubicBezTo>
                                  <a:pt x="369363" y="786571"/>
                                  <a:pt x="421143" y="777372"/>
                                  <a:pt x="464869" y="758398"/>
                                </a:cubicBezTo>
                                <a:cubicBezTo>
                                  <a:pt x="508594" y="739424"/>
                                  <a:pt x="541963" y="714701"/>
                                  <a:pt x="565552" y="681928"/>
                                </a:cubicBezTo>
                                <a:cubicBezTo>
                                  <a:pt x="589549" y="648230"/>
                                  <a:pt x="602057" y="607713"/>
                                  <a:pt x="601222" y="566362"/>
                                </a:cubicBezTo>
                                <a:cubicBezTo>
                                  <a:pt x="601746" y="533002"/>
                                  <a:pt x="592984" y="500161"/>
                                  <a:pt x="575908" y="471493"/>
                                </a:cubicBezTo>
                                <a:cubicBezTo>
                                  <a:pt x="559413" y="443895"/>
                                  <a:pt x="534098" y="419747"/>
                                  <a:pt x="499964" y="399048"/>
                                </a:cubicBezTo>
                                <a:cubicBezTo>
                                  <a:pt x="466595" y="378350"/>
                                  <a:pt x="423445" y="361101"/>
                                  <a:pt x="372240" y="347302"/>
                                </a:cubicBezTo>
                                <a:lnTo>
                                  <a:pt x="278461" y="322004"/>
                                </a:lnTo>
                                <a:cubicBezTo>
                                  <a:pt x="234736" y="309929"/>
                                  <a:pt x="201366" y="295555"/>
                                  <a:pt x="177778" y="279456"/>
                                </a:cubicBezTo>
                                <a:cubicBezTo>
                                  <a:pt x="154189" y="263358"/>
                                  <a:pt x="143258" y="238634"/>
                                  <a:pt x="143258" y="205862"/>
                                </a:cubicBezTo>
                                <a:cubicBezTo>
                                  <a:pt x="143258" y="173089"/>
                                  <a:pt x="157641" y="149516"/>
                                  <a:pt x="186408" y="130542"/>
                                </a:cubicBezTo>
                                <a:cubicBezTo>
                                  <a:pt x="215174" y="111568"/>
                                  <a:pt x="253146" y="102369"/>
                                  <a:pt x="300899" y="102369"/>
                                </a:cubicBezTo>
                                <a:cubicBezTo>
                                  <a:pt x="348651" y="102369"/>
                                  <a:pt x="386623" y="112718"/>
                                  <a:pt x="419417" y="133417"/>
                                </a:cubicBezTo>
                                <a:cubicBezTo>
                                  <a:pt x="452211" y="154115"/>
                                  <a:pt x="475800" y="186313"/>
                                  <a:pt x="488457" y="229435"/>
                                </a:cubicBezTo>
                                <a:lnTo>
                                  <a:pt x="587990" y="192638"/>
                                </a:lnTo>
                                <a:cubicBezTo>
                                  <a:pt x="576742" y="153075"/>
                                  <a:pt x="556456" y="116662"/>
                                  <a:pt x="528731" y="86270"/>
                                </a:cubicBezTo>
                                <a:cubicBezTo>
                                  <a:pt x="501580" y="57769"/>
                                  <a:pt x="468344" y="35760"/>
                                  <a:pt x="431499" y="21874"/>
                                </a:cubicBezTo>
                                <a:cubicBezTo>
                                  <a:pt x="389408" y="6902"/>
                                  <a:pt x="344998" y="-497"/>
                                  <a:pt x="300324" y="26"/>
                                </a:cubicBezTo>
                                <a:cubicBezTo>
                                  <a:pt x="245667" y="26"/>
                                  <a:pt x="197914" y="8650"/>
                                  <a:pt x="156490" y="27049"/>
                                </a:cubicBezTo>
                                <a:cubicBezTo>
                                  <a:pt x="115066" y="45448"/>
                                  <a:pt x="83423" y="70171"/>
                                  <a:pt x="60985" y="102944"/>
                                </a:cubicBezTo>
                                <a:cubicBezTo>
                                  <a:pt x="37891" y="135504"/>
                                  <a:pt x="25798" y="174578"/>
                                  <a:pt x="26465" y="214486"/>
                                </a:cubicBezTo>
                                <a:cubicBezTo>
                                  <a:pt x="24624" y="281584"/>
                                  <a:pt x="59162" y="344450"/>
                                  <a:pt x="116793" y="378925"/>
                                </a:cubicBezTo>
                                <a:cubicBezTo>
                                  <a:pt x="151405" y="400313"/>
                                  <a:pt x="189026" y="416400"/>
                                  <a:pt x="228407" y="426646"/>
                                </a:cubicBezTo>
                                <a:lnTo>
                                  <a:pt x="321611" y="451944"/>
                                </a:lnTo>
                                <a:cubicBezTo>
                                  <a:pt x="354232" y="459804"/>
                                  <a:pt x="386019" y="470780"/>
                                  <a:pt x="416541" y="484717"/>
                                </a:cubicBezTo>
                                <a:cubicBezTo>
                                  <a:pt x="440705" y="496216"/>
                                  <a:pt x="458540" y="509440"/>
                                  <a:pt x="469471" y="524389"/>
                                </a:cubicBezTo>
                                <a:cubicBezTo>
                                  <a:pt x="480909" y="539195"/>
                                  <a:pt x="486990" y="557432"/>
                                  <a:pt x="486731" y="576136"/>
                                </a:cubicBezTo>
                                <a:cubicBezTo>
                                  <a:pt x="486731" y="608909"/>
                                  <a:pt x="470622" y="634782"/>
                                  <a:pt x="438403" y="654330"/>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 name="Forma libre 177615015"/>
                        <wps:cNvSpPr/>
                        <wps:spPr>
                          <a:xfrm>
                            <a:off x="2511326" y="336927"/>
                            <a:ext cx="563825" cy="762971"/>
                          </a:xfrm>
                          <a:custGeom>
                            <a:avLst/>
                            <a:gdLst>
                              <a:gd name="connsiteX0" fmla="*/ 112190 w 563825"/>
                              <a:gd name="connsiteY0" fmla="*/ 492741 h 762971"/>
                              <a:gd name="connsiteX1" fmla="*/ 282488 w 563825"/>
                              <a:gd name="connsiteY1" fmla="*/ 492741 h 762971"/>
                              <a:gd name="connsiteX2" fmla="*/ 432074 w 563825"/>
                              <a:gd name="connsiteY2" fmla="*/ 463418 h 762971"/>
                              <a:gd name="connsiteX3" fmla="*/ 529306 w 563825"/>
                              <a:gd name="connsiteY3" fmla="*/ 378324 h 762971"/>
                              <a:gd name="connsiteX4" fmla="*/ 563826 w 563825"/>
                              <a:gd name="connsiteY4" fmla="*/ 247808 h 762971"/>
                              <a:gd name="connsiteX5" fmla="*/ 488457 w 563825"/>
                              <a:gd name="connsiteY5" fmla="*/ 66120 h 762971"/>
                              <a:gd name="connsiteX6" fmla="*/ 281337 w 563825"/>
                              <a:gd name="connsiteY6" fmla="*/ 0 h 762971"/>
                              <a:gd name="connsiteX7" fmla="*/ 0 w 563825"/>
                              <a:gd name="connsiteY7" fmla="*/ 0 h 762971"/>
                              <a:gd name="connsiteX8" fmla="*/ 0 w 563825"/>
                              <a:gd name="connsiteY8" fmla="*/ 762972 h 762971"/>
                              <a:gd name="connsiteX9" fmla="*/ 112190 w 563825"/>
                              <a:gd name="connsiteY9" fmla="*/ 762972 h 762971"/>
                              <a:gd name="connsiteX10" fmla="*/ 272707 w 563825"/>
                              <a:gd name="connsiteY10" fmla="*/ 101768 h 762971"/>
                              <a:gd name="connsiteX11" fmla="*/ 399856 w 563825"/>
                              <a:gd name="connsiteY11" fmla="*/ 137990 h 762971"/>
                              <a:gd name="connsiteX12" fmla="*/ 445883 w 563825"/>
                              <a:gd name="connsiteY12" fmla="*/ 247808 h 762971"/>
                              <a:gd name="connsiteX13" fmla="*/ 399856 w 563825"/>
                              <a:gd name="connsiteY13" fmla="*/ 356475 h 762971"/>
                              <a:gd name="connsiteX14" fmla="*/ 272707 w 563825"/>
                              <a:gd name="connsiteY14" fmla="*/ 393273 h 762971"/>
                              <a:gd name="connsiteX15" fmla="*/ 112190 w 563825"/>
                              <a:gd name="connsiteY15" fmla="*/ 393273 h 762971"/>
                              <a:gd name="connsiteX16" fmla="*/ 112190 w 563825"/>
                              <a:gd name="connsiteY16" fmla="*/ 101768 h 7629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563825" h="762971">
                                <a:moveTo>
                                  <a:pt x="112190" y="492741"/>
                                </a:moveTo>
                                <a:lnTo>
                                  <a:pt x="282488" y="492741"/>
                                </a:lnTo>
                                <a:cubicBezTo>
                                  <a:pt x="340597" y="492741"/>
                                  <a:pt x="390650" y="482966"/>
                                  <a:pt x="432074" y="463418"/>
                                </a:cubicBezTo>
                                <a:cubicBezTo>
                                  <a:pt x="472169" y="445255"/>
                                  <a:pt x="505999" y="415650"/>
                                  <a:pt x="529306" y="378324"/>
                                </a:cubicBezTo>
                                <a:cubicBezTo>
                                  <a:pt x="552319" y="341526"/>
                                  <a:pt x="563826" y="297829"/>
                                  <a:pt x="563826" y="247808"/>
                                </a:cubicBezTo>
                                <a:cubicBezTo>
                                  <a:pt x="563826" y="170763"/>
                                  <a:pt x="538511" y="110392"/>
                                  <a:pt x="488457" y="66120"/>
                                </a:cubicBezTo>
                                <a:cubicBezTo>
                                  <a:pt x="438403" y="21848"/>
                                  <a:pt x="369363" y="0"/>
                                  <a:pt x="281337" y="0"/>
                                </a:cubicBezTo>
                                <a:lnTo>
                                  <a:pt x="0" y="0"/>
                                </a:lnTo>
                                <a:lnTo>
                                  <a:pt x="0" y="762972"/>
                                </a:lnTo>
                                <a:lnTo>
                                  <a:pt x="112190" y="762972"/>
                                </a:lnTo>
                                <a:close/>
                                <a:moveTo>
                                  <a:pt x="272707" y="101768"/>
                                </a:moveTo>
                                <a:cubicBezTo>
                                  <a:pt x="326789" y="101768"/>
                                  <a:pt x="369363" y="113842"/>
                                  <a:pt x="399856" y="137990"/>
                                </a:cubicBezTo>
                                <a:cubicBezTo>
                                  <a:pt x="430349" y="162139"/>
                                  <a:pt x="445883" y="198936"/>
                                  <a:pt x="445883" y="247808"/>
                                </a:cubicBezTo>
                                <a:cubicBezTo>
                                  <a:pt x="445883" y="296679"/>
                                  <a:pt x="430349" y="331752"/>
                                  <a:pt x="399856" y="356475"/>
                                </a:cubicBezTo>
                                <a:cubicBezTo>
                                  <a:pt x="369363" y="381199"/>
                                  <a:pt x="326789" y="393273"/>
                                  <a:pt x="272707" y="393273"/>
                                </a:cubicBezTo>
                                <a:lnTo>
                                  <a:pt x="112190" y="393273"/>
                                </a:lnTo>
                                <a:lnTo>
                                  <a:pt x="112190" y="101768"/>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 name="Forma libre 1212296664"/>
                        <wps:cNvSpPr/>
                        <wps:spPr>
                          <a:xfrm>
                            <a:off x="3347283" y="336927"/>
                            <a:ext cx="521250" cy="762971"/>
                          </a:xfrm>
                          <a:custGeom>
                            <a:avLst/>
                            <a:gdLst>
                              <a:gd name="connsiteX0" fmla="*/ 521251 w 521250"/>
                              <a:gd name="connsiteY0" fmla="*/ 661779 h 762971"/>
                              <a:gd name="connsiteX1" fmla="*/ 112190 w 521250"/>
                              <a:gd name="connsiteY1" fmla="*/ 661779 h 762971"/>
                              <a:gd name="connsiteX2" fmla="*/ 112190 w 521250"/>
                              <a:gd name="connsiteY2" fmla="*/ 426045 h 762971"/>
                              <a:gd name="connsiteX3" fmla="*/ 476375 w 521250"/>
                              <a:gd name="connsiteY3" fmla="*/ 426045 h 762971"/>
                              <a:gd name="connsiteX4" fmla="*/ 476375 w 521250"/>
                              <a:gd name="connsiteY4" fmla="*/ 326002 h 762971"/>
                              <a:gd name="connsiteX5" fmla="*/ 112190 w 521250"/>
                              <a:gd name="connsiteY5" fmla="*/ 326002 h 762971"/>
                              <a:gd name="connsiteX6" fmla="*/ 112190 w 521250"/>
                              <a:gd name="connsiteY6" fmla="*/ 101768 h 762971"/>
                              <a:gd name="connsiteX7" fmla="*/ 521251 w 521250"/>
                              <a:gd name="connsiteY7" fmla="*/ 101768 h 762971"/>
                              <a:gd name="connsiteX8" fmla="*/ 521251 w 521250"/>
                              <a:gd name="connsiteY8" fmla="*/ 0 h 762971"/>
                              <a:gd name="connsiteX9" fmla="*/ 112190 w 521250"/>
                              <a:gd name="connsiteY9" fmla="*/ 0 h 762971"/>
                              <a:gd name="connsiteX10" fmla="*/ 47177 w 521250"/>
                              <a:gd name="connsiteY10" fmla="*/ 0 h 762971"/>
                              <a:gd name="connsiteX11" fmla="*/ 0 w 521250"/>
                              <a:gd name="connsiteY11" fmla="*/ 0 h 762971"/>
                              <a:gd name="connsiteX12" fmla="*/ 0 w 521250"/>
                              <a:gd name="connsiteY12" fmla="*/ 762972 h 762971"/>
                              <a:gd name="connsiteX13" fmla="*/ 47177 w 521250"/>
                              <a:gd name="connsiteY13" fmla="*/ 762972 h 762971"/>
                              <a:gd name="connsiteX14" fmla="*/ 112190 w 521250"/>
                              <a:gd name="connsiteY14" fmla="*/ 762972 h 762971"/>
                              <a:gd name="connsiteX15" fmla="*/ 521251 w 521250"/>
                              <a:gd name="connsiteY15" fmla="*/ 762972 h 762971"/>
                              <a:gd name="connsiteX16" fmla="*/ 521251 w 521250"/>
                              <a:gd name="connsiteY16" fmla="*/ 661779 h 7629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521250" h="762971">
                                <a:moveTo>
                                  <a:pt x="521251" y="661779"/>
                                </a:moveTo>
                                <a:lnTo>
                                  <a:pt x="112190" y="661779"/>
                                </a:lnTo>
                                <a:lnTo>
                                  <a:pt x="112190" y="426045"/>
                                </a:lnTo>
                                <a:lnTo>
                                  <a:pt x="476375" y="426045"/>
                                </a:lnTo>
                                <a:lnTo>
                                  <a:pt x="476375" y="326002"/>
                                </a:lnTo>
                                <a:lnTo>
                                  <a:pt x="112190" y="326002"/>
                                </a:lnTo>
                                <a:lnTo>
                                  <a:pt x="112190" y="101768"/>
                                </a:lnTo>
                                <a:lnTo>
                                  <a:pt x="521251" y="101768"/>
                                </a:lnTo>
                                <a:lnTo>
                                  <a:pt x="521251" y="0"/>
                                </a:lnTo>
                                <a:lnTo>
                                  <a:pt x="112190" y="0"/>
                                </a:lnTo>
                                <a:lnTo>
                                  <a:pt x="47177" y="0"/>
                                </a:lnTo>
                                <a:lnTo>
                                  <a:pt x="0" y="0"/>
                                </a:lnTo>
                                <a:lnTo>
                                  <a:pt x="0" y="762972"/>
                                </a:lnTo>
                                <a:lnTo>
                                  <a:pt x="47177" y="762972"/>
                                </a:lnTo>
                                <a:lnTo>
                                  <a:pt x="112190" y="762972"/>
                                </a:lnTo>
                                <a:lnTo>
                                  <a:pt x="521251" y="762972"/>
                                </a:lnTo>
                                <a:lnTo>
                                  <a:pt x="521251" y="661779"/>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 name="Forma libre 1550037006"/>
                        <wps:cNvSpPr/>
                        <wps:spPr>
                          <a:xfrm>
                            <a:off x="3930095" y="535270"/>
                            <a:ext cx="475224" cy="564628"/>
                          </a:xfrm>
                          <a:custGeom>
                            <a:avLst/>
                            <a:gdLst>
                              <a:gd name="connsiteX0" fmla="*/ 107012 w 475224"/>
                              <a:gd name="connsiteY0" fmla="*/ 236327 h 564628"/>
                              <a:gd name="connsiteX1" fmla="*/ 145559 w 475224"/>
                              <a:gd name="connsiteY1" fmla="*/ 132834 h 564628"/>
                              <a:gd name="connsiteX2" fmla="*/ 245092 w 475224"/>
                              <a:gd name="connsiteY2" fmla="*/ 94887 h 564628"/>
                              <a:gd name="connsiteX3" fmla="*/ 333693 w 475224"/>
                              <a:gd name="connsiteY3" fmla="*/ 132259 h 564628"/>
                              <a:gd name="connsiteX4" fmla="*/ 367638 w 475224"/>
                              <a:gd name="connsiteY4" fmla="*/ 232302 h 564628"/>
                              <a:gd name="connsiteX5" fmla="*/ 367638 w 475224"/>
                              <a:gd name="connsiteY5" fmla="*/ 564629 h 564628"/>
                              <a:gd name="connsiteX6" fmla="*/ 475225 w 475224"/>
                              <a:gd name="connsiteY6" fmla="*/ 564629 h 564628"/>
                              <a:gd name="connsiteX7" fmla="*/ 475225 w 475224"/>
                              <a:gd name="connsiteY7" fmla="*/ 215053 h 564628"/>
                              <a:gd name="connsiteX8" fmla="*/ 448759 w 475224"/>
                              <a:gd name="connsiteY8" fmla="*/ 101211 h 564628"/>
                              <a:gd name="connsiteX9" fmla="*/ 376268 w 475224"/>
                              <a:gd name="connsiteY9" fmla="*/ 26466 h 564628"/>
                              <a:gd name="connsiteX10" fmla="*/ 163970 w 475224"/>
                              <a:gd name="connsiteY10" fmla="*/ 29916 h 564628"/>
                              <a:gd name="connsiteX11" fmla="*/ 107012 w 475224"/>
                              <a:gd name="connsiteY11" fmla="*/ 93162 h 564628"/>
                              <a:gd name="connsiteX12" fmla="*/ 107012 w 475224"/>
                              <a:gd name="connsiteY12" fmla="*/ 10942 h 564628"/>
                              <a:gd name="connsiteX13" fmla="*/ 0 w 475224"/>
                              <a:gd name="connsiteY13" fmla="*/ 10942 h 564628"/>
                              <a:gd name="connsiteX14" fmla="*/ 0 w 475224"/>
                              <a:gd name="connsiteY14" fmla="*/ 564629 h 564628"/>
                              <a:gd name="connsiteX15" fmla="*/ 107012 w 475224"/>
                              <a:gd name="connsiteY15" fmla="*/ 564629 h 56462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475224" h="564628">
                                <a:moveTo>
                                  <a:pt x="107012" y="236327"/>
                                </a:moveTo>
                                <a:cubicBezTo>
                                  <a:pt x="107012" y="192055"/>
                                  <a:pt x="119669" y="157557"/>
                                  <a:pt x="145559" y="132834"/>
                                </a:cubicBezTo>
                                <a:cubicBezTo>
                                  <a:pt x="171449" y="108111"/>
                                  <a:pt x="204819" y="94887"/>
                                  <a:pt x="245092" y="94887"/>
                                </a:cubicBezTo>
                                <a:cubicBezTo>
                                  <a:pt x="278685" y="93742"/>
                                  <a:pt x="311082" y="107409"/>
                                  <a:pt x="333693" y="132259"/>
                                </a:cubicBezTo>
                                <a:cubicBezTo>
                                  <a:pt x="356131" y="156982"/>
                                  <a:pt x="367638" y="190330"/>
                                  <a:pt x="367638" y="232302"/>
                                </a:cubicBezTo>
                                <a:lnTo>
                                  <a:pt x="367638" y="564629"/>
                                </a:lnTo>
                                <a:lnTo>
                                  <a:pt x="475225" y="564629"/>
                                </a:lnTo>
                                <a:lnTo>
                                  <a:pt x="475225" y="215053"/>
                                </a:lnTo>
                                <a:cubicBezTo>
                                  <a:pt x="475225" y="171356"/>
                                  <a:pt x="466595" y="133409"/>
                                  <a:pt x="448759" y="101211"/>
                                </a:cubicBezTo>
                                <a:cubicBezTo>
                                  <a:pt x="432247" y="69882"/>
                                  <a:pt x="407088" y="43939"/>
                                  <a:pt x="376268" y="26466"/>
                                </a:cubicBezTo>
                                <a:cubicBezTo>
                                  <a:pt x="309880" y="-10015"/>
                                  <a:pt x="229138" y="-8704"/>
                                  <a:pt x="163970" y="29916"/>
                                </a:cubicBezTo>
                                <a:cubicBezTo>
                                  <a:pt x="139501" y="45331"/>
                                  <a:pt x="119784" y="67225"/>
                                  <a:pt x="107012" y="93162"/>
                                </a:cubicBezTo>
                                <a:lnTo>
                                  <a:pt x="107012" y="10942"/>
                                </a:lnTo>
                                <a:lnTo>
                                  <a:pt x="0" y="10942"/>
                                </a:lnTo>
                                <a:lnTo>
                                  <a:pt x="0" y="564629"/>
                                </a:lnTo>
                                <a:lnTo>
                                  <a:pt x="107012" y="564629"/>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 name="Forma libre 468452587"/>
                        <wps:cNvSpPr/>
                        <wps:spPr>
                          <a:xfrm>
                            <a:off x="4474900" y="535248"/>
                            <a:ext cx="521901" cy="576762"/>
                          </a:xfrm>
                          <a:custGeom>
                            <a:avLst/>
                            <a:gdLst>
                              <a:gd name="connsiteX0" fmla="*/ 512081 w 521901"/>
                              <a:gd name="connsiteY0" fmla="*/ 438160 h 576762"/>
                              <a:gd name="connsiteX1" fmla="*/ 429233 w 521901"/>
                              <a:gd name="connsiteY1" fmla="*/ 386988 h 576762"/>
                              <a:gd name="connsiteX2" fmla="*/ 387809 w 521901"/>
                              <a:gd name="connsiteY2" fmla="*/ 442184 h 576762"/>
                              <a:gd name="connsiteX3" fmla="*/ 334303 w 521901"/>
                              <a:gd name="connsiteY3" fmla="*/ 472657 h 576762"/>
                              <a:gd name="connsiteX4" fmla="*/ 271592 w 521901"/>
                              <a:gd name="connsiteY4" fmla="*/ 481857 h 576762"/>
                              <a:gd name="connsiteX5" fmla="*/ 187593 w 521901"/>
                              <a:gd name="connsiteY5" fmla="*/ 460008 h 576762"/>
                              <a:gd name="connsiteX6" fmla="*/ 128909 w 521901"/>
                              <a:gd name="connsiteY6" fmla="*/ 395038 h 576762"/>
                              <a:gd name="connsiteX7" fmla="*/ 108773 w 521901"/>
                              <a:gd name="connsiteY7" fmla="*/ 312818 h 576762"/>
                              <a:gd name="connsiteX8" fmla="*/ 520711 w 521901"/>
                              <a:gd name="connsiteY8" fmla="*/ 312818 h 576762"/>
                              <a:gd name="connsiteX9" fmla="*/ 521861 w 521901"/>
                              <a:gd name="connsiteY9" fmla="*/ 297869 h 576762"/>
                              <a:gd name="connsiteX10" fmla="*/ 521861 w 521901"/>
                              <a:gd name="connsiteY10" fmla="*/ 283495 h 576762"/>
                              <a:gd name="connsiteX11" fmla="*/ 489067 w 521901"/>
                              <a:gd name="connsiteY11" fmla="*/ 134581 h 576762"/>
                              <a:gd name="connsiteX12" fmla="*/ 265838 w 521901"/>
                              <a:gd name="connsiteY12" fmla="*/ 40 h 576762"/>
                              <a:gd name="connsiteX13" fmla="*/ 158251 w 521901"/>
                              <a:gd name="connsiteY13" fmla="*/ 20164 h 576762"/>
                              <a:gd name="connsiteX14" fmla="*/ 74253 w 521901"/>
                              <a:gd name="connsiteY14" fmla="*/ 78810 h 576762"/>
                              <a:gd name="connsiteX15" fmla="*/ 19021 w 521901"/>
                              <a:gd name="connsiteY15" fmla="*/ 169653 h 576762"/>
                              <a:gd name="connsiteX16" fmla="*/ 35 w 521901"/>
                              <a:gd name="connsiteY16" fmla="*/ 288095 h 576762"/>
                              <a:gd name="connsiteX17" fmla="*/ 34555 w 521901"/>
                              <a:gd name="connsiteY17" fmla="*/ 438735 h 576762"/>
                              <a:gd name="connsiteX18" fmla="*/ 130635 w 521901"/>
                              <a:gd name="connsiteY18" fmla="*/ 539928 h 576762"/>
                              <a:gd name="connsiteX19" fmla="*/ 271592 w 521901"/>
                              <a:gd name="connsiteY19" fmla="*/ 576725 h 576762"/>
                              <a:gd name="connsiteX20" fmla="*/ 364796 w 521901"/>
                              <a:gd name="connsiteY20" fmla="*/ 562926 h 576762"/>
                              <a:gd name="connsiteX21" fmla="*/ 447643 w 521901"/>
                              <a:gd name="connsiteY21" fmla="*/ 518079 h 576762"/>
                              <a:gd name="connsiteX22" fmla="*/ 512081 w 521901"/>
                              <a:gd name="connsiteY22" fmla="*/ 438160 h 576762"/>
                              <a:gd name="connsiteX23" fmla="*/ 149621 w 521901"/>
                              <a:gd name="connsiteY23" fmla="*/ 141480 h 576762"/>
                              <a:gd name="connsiteX24" fmla="*/ 199675 w 521901"/>
                              <a:gd name="connsiteY24" fmla="*/ 102958 h 576762"/>
                              <a:gd name="connsiteX25" fmla="*/ 264688 w 521901"/>
                              <a:gd name="connsiteY25" fmla="*/ 90884 h 576762"/>
                              <a:gd name="connsiteX26" fmla="*/ 372275 w 521901"/>
                              <a:gd name="connsiteY26" fmla="*/ 138605 h 576762"/>
                              <a:gd name="connsiteX27" fmla="*/ 410822 w 521901"/>
                              <a:gd name="connsiteY27" fmla="*/ 233474 h 576762"/>
                              <a:gd name="connsiteX28" fmla="*/ 112225 w 521901"/>
                              <a:gd name="connsiteY28" fmla="*/ 233474 h 576762"/>
                              <a:gd name="connsiteX29" fmla="*/ 118553 w 521901"/>
                              <a:gd name="connsiteY29" fmla="*/ 203576 h 576762"/>
                              <a:gd name="connsiteX30" fmla="*/ 149621 w 521901"/>
                              <a:gd name="connsiteY30" fmla="*/ 141480 h 5767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521901" h="576762">
                                <a:moveTo>
                                  <a:pt x="512081" y="438160"/>
                                </a:moveTo>
                                <a:lnTo>
                                  <a:pt x="429233" y="386988"/>
                                </a:lnTo>
                                <a:cubicBezTo>
                                  <a:pt x="418952" y="407784"/>
                                  <a:pt x="404908" y="426499"/>
                                  <a:pt x="387809" y="442184"/>
                                </a:cubicBezTo>
                                <a:cubicBezTo>
                                  <a:pt x="372350" y="456041"/>
                                  <a:pt x="354106" y="466430"/>
                                  <a:pt x="334303" y="472657"/>
                                </a:cubicBezTo>
                                <a:cubicBezTo>
                                  <a:pt x="313953" y="478729"/>
                                  <a:pt x="292827" y="481828"/>
                                  <a:pt x="271592" y="481857"/>
                                </a:cubicBezTo>
                                <a:cubicBezTo>
                                  <a:pt x="242135" y="482276"/>
                                  <a:pt x="213109" y="474727"/>
                                  <a:pt x="187593" y="460008"/>
                                </a:cubicBezTo>
                                <a:cubicBezTo>
                                  <a:pt x="162031" y="444634"/>
                                  <a:pt x="141607" y="422020"/>
                                  <a:pt x="128909" y="395038"/>
                                </a:cubicBezTo>
                                <a:cubicBezTo>
                                  <a:pt x="117098" y="369136"/>
                                  <a:pt x="110268" y="341244"/>
                                  <a:pt x="108773" y="312818"/>
                                </a:cubicBezTo>
                                <a:lnTo>
                                  <a:pt x="520711" y="312818"/>
                                </a:lnTo>
                                <a:cubicBezTo>
                                  <a:pt x="521649" y="307891"/>
                                  <a:pt x="522034" y="302877"/>
                                  <a:pt x="521861" y="297869"/>
                                </a:cubicBezTo>
                                <a:lnTo>
                                  <a:pt x="521861" y="283495"/>
                                </a:lnTo>
                                <a:cubicBezTo>
                                  <a:pt x="521861" y="226574"/>
                                  <a:pt x="510930" y="177128"/>
                                  <a:pt x="489067" y="134581"/>
                                </a:cubicBezTo>
                                <a:cubicBezTo>
                                  <a:pt x="446671" y="50625"/>
                                  <a:pt x="359922" y="-1656"/>
                                  <a:pt x="265838" y="40"/>
                                </a:cubicBezTo>
                                <a:cubicBezTo>
                                  <a:pt x="229011" y="-282"/>
                                  <a:pt x="192472" y="6554"/>
                                  <a:pt x="158251" y="20164"/>
                                </a:cubicBezTo>
                                <a:cubicBezTo>
                                  <a:pt x="126447" y="33612"/>
                                  <a:pt x="97830" y="53592"/>
                                  <a:pt x="74253" y="78810"/>
                                </a:cubicBezTo>
                                <a:cubicBezTo>
                                  <a:pt x="49669" y="104884"/>
                                  <a:pt x="30850" y="135834"/>
                                  <a:pt x="19021" y="169653"/>
                                </a:cubicBezTo>
                                <a:cubicBezTo>
                                  <a:pt x="5886" y="207739"/>
                                  <a:pt x="-535" y="247813"/>
                                  <a:pt x="35" y="288095"/>
                                </a:cubicBezTo>
                                <a:cubicBezTo>
                                  <a:pt x="35" y="345016"/>
                                  <a:pt x="11541" y="395613"/>
                                  <a:pt x="34555" y="438735"/>
                                </a:cubicBezTo>
                                <a:cubicBezTo>
                                  <a:pt x="56682" y="480638"/>
                                  <a:pt x="89925" y="515647"/>
                                  <a:pt x="130635" y="539928"/>
                                </a:cubicBezTo>
                                <a:cubicBezTo>
                                  <a:pt x="173377" y="564823"/>
                                  <a:pt x="222125" y="577547"/>
                                  <a:pt x="271592" y="576725"/>
                                </a:cubicBezTo>
                                <a:cubicBezTo>
                                  <a:pt x="303172" y="576731"/>
                                  <a:pt x="334573" y="572079"/>
                                  <a:pt x="364796" y="562926"/>
                                </a:cubicBezTo>
                                <a:cubicBezTo>
                                  <a:pt x="395075" y="553525"/>
                                  <a:pt x="423220" y="538289"/>
                                  <a:pt x="447643" y="518079"/>
                                </a:cubicBezTo>
                                <a:cubicBezTo>
                                  <a:pt x="473982" y="495748"/>
                                  <a:pt x="495851" y="468632"/>
                                  <a:pt x="512081" y="438160"/>
                                </a:cubicBezTo>
                                <a:close/>
                                <a:moveTo>
                                  <a:pt x="149621" y="141480"/>
                                </a:moveTo>
                                <a:cubicBezTo>
                                  <a:pt x="162779" y="124617"/>
                                  <a:pt x="179999" y="111364"/>
                                  <a:pt x="199675" y="102958"/>
                                </a:cubicBezTo>
                                <a:cubicBezTo>
                                  <a:pt x="220347" y="94713"/>
                                  <a:pt x="242434" y="90608"/>
                                  <a:pt x="264688" y="90884"/>
                                </a:cubicBezTo>
                                <a:cubicBezTo>
                                  <a:pt x="305945" y="89625"/>
                                  <a:pt x="345533" y="107184"/>
                                  <a:pt x="372275" y="138605"/>
                                </a:cubicBezTo>
                                <a:cubicBezTo>
                                  <a:pt x="392412" y="161604"/>
                                  <a:pt x="405069" y="193227"/>
                                  <a:pt x="410822" y="233474"/>
                                </a:cubicBezTo>
                                <a:lnTo>
                                  <a:pt x="112225" y="233474"/>
                                </a:lnTo>
                                <a:cubicBezTo>
                                  <a:pt x="113605" y="223366"/>
                                  <a:pt x="115717" y="213373"/>
                                  <a:pt x="118553" y="203576"/>
                                </a:cubicBezTo>
                                <a:cubicBezTo>
                                  <a:pt x="124899" y="181106"/>
                                  <a:pt x="135439" y="160034"/>
                                  <a:pt x="149621" y="141480"/>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 name="Forma libre 953399215"/>
                        <wps:cNvSpPr/>
                        <wps:spPr>
                          <a:xfrm>
                            <a:off x="5068678" y="535278"/>
                            <a:ext cx="288816" cy="564621"/>
                          </a:xfrm>
                          <a:custGeom>
                            <a:avLst/>
                            <a:gdLst>
                              <a:gd name="connsiteX0" fmla="*/ 288817 w 288816"/>
                              <a:gd name="connsiteY0" fmla="*/ 113278 h 564621"/>
                              <a:gd name="connsiteX1" fmla="*/ 288817 w 288816"/>
                              <a:gd name="connsiteY1" fmla="*/ 10 h 564621"/>
                              <a:gd name="connsiteX2" fmla="*/ 257174 w 288816"/>
                              <a:gd name="connsiteY2" fmla="*/ 10 h 564621"/>
                              <a:gd name="connsiteX3" fmla="*/ 169148 w 288816"/>
                              <a:gd name="connsiteY3" fmla="*/ 25309 h 564621"/>
                              <a:gd name="connsiteX4" fmla="*/ 107012 w 288816"/>
                              <a:gd name="connsiteY4" fmla="*/ 101778 h 564621"/>
                              <a:gd name="connsiteX5" fmla="*/ 107012 w 288816"/>
                              <a:gd name="connsiteY5" fmla="*/ 10935 h 564621"/>
                              <a:gd name="connsiteX6" fmla="*/ 0 w 288816"/>
                              <a:gd name="connsiteY6" fmla="*/ 10935 h 564621"/>
                              <a:gd name="connsiteX7" fmla="*/ 0 w 288816"/>
                              <a:gd name="connsiteY7" fmla="*/ 564621 h 564621"/>
                              <a:gd name="connsiteX8" fmla="*/ 107012 w 288816"/>
                              <a:gd name="connsiteY8" fmla="*/ 564621 h 564621"/>
                              <a:gd name="connsiteX9" fmla="*/ 107012 w 288816"/>
                              <a:gd name="connsiteY9" fmla="*/ 269092 h 564621"/>
                              <a:gd name="connsiteX10" fmla="*/ 142682 w 288816"/>
                              <a:gd name="connsiteY10" fmla="*/ 155825 h 564621"/>
                              <a:gd name="connsiteX11" fmla="*/ 234160 w 288816"/>
                              <a:gd name="connsiteY11" fmla="*/ 113278 h 56462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288816" h="564621">
                                <a:moveTo>
                                  <a:pt x="288817" y="113278"/>
                                </a:moveTo>
                                <a:lnTo>
                                  <a:pt x="288817" y="10"/>
                                </a:lnTo>
                                <a:lnTo>
                                  <a:pt x="257174" y="10"/>
                                </a:lnTo>
                                <a:cubicBezTo>
                                  <a:pt x="225990" y="-346"/>
                                  <a:pt x="195383" y="8451"/>
                                  <a:pt x="169148" y="25309"/>
                                </a:cubicBezTo>
                                <a:cubicBezTo>
                                  <a:pt x="141526" y="44317"/>
                                  <a:pt x="119957" y="70863"/>
                                  <a:pt x="107012" y="101778"/>
                                </a:cubicBezTo>
                                <a:lnTo>
                                  <a:pt x="107012" y="10935"/>
                                </a:lnTo>
                                <a:lnTo>
                                  <a:pt x="0" y="10935"/>
                                </a:lnTo>
                                <a:lnTo>
                                  <a:pt x="0" y="564621"/>
                                </a:lnTo>
                                <a:lnTo>
                                  <a:pt x="107012" y="564621"/>
                                </a:lnTo>
                                <a:lnTo>
                                  <a:pt x="107012" y="269092"/>
                                </a:lnTo>
                                <a:cubicBezTo>
                                  <a:pt x="107012" y="221945"/>
                                  <a:pt x="118518" y="184573"/>
                                  <a:pt x="142682" y="155825"/>
                                </a:cubicBezTo>
                                <a:cubicBezTo>
                                  <a:pt x="165051" y="128393"/>
                                  <a:pt x="198760" y="112714"/>
                                  <a:pt x="234160" y="113278"/>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 name="Forma libre 2135204290"/>
                        <wps:cNvSpPr/>
                        <wps:spPr>
                          <a:xfrm>
                            <a:off x="5362638" y="535228"/>
                            <a:ext cx="533368" cy="758435"/>
                          </a:xfrm>
                          <a:custGeom>
                            <a:avLst/>
                            <a:gdLst>
                              <a:gd name="connsiteX0" fmla="*/ 120855 w 533368"/>
                              <a:gd name="connsiteY0" fmla="*/ 491076 h 758435"/>
                              <a:gd name="connsiteX1" fmla="*/ 246277 w 533368"/>
                              <a:gd name="connsiteY1" fmla="*/ 525573 h 758435"/>
                              <a:gd name="connsiteX2" fmla="*/ 413123 w 533368"/>
                              <a:gd name="connsiteY2" fmla="*/ 440479 h 758435"/>
                              <a:gd name="connsiteX3" fmla="*/ 425205 w 533368"/>
                              <a:gd name="connsiteY3" fmla="*/ 420930 h 758435"/>
                              <a:gd name="connsiteX4" fmla="*/ 425205 w 533368"/>
                              <a:gd name="connsiteY4" fmla="*/ 499125 h 758435"/>
                              <a:gd name="connsiteX5" fmla="*/ 402192 w 533368"/>
                              <a:gd name="connsiteY5" fmla="*/ 589969 h 758435"/>
                              <a:gd name="connsiteX6" fmla="*/ 341207 w 533368"/>
                              <a:gd name="connsiteY6" fmla="*/ 645165 h 758435"/>
                              <a:gd name="connsiteX7" fmla="*/ 257209 w 533368"/>
                              <a:gd name="connsiteY7" fmla="*/ 663564 h 758435"/>
                              <a:gd name="connsiteX8" fmla="*/ 161128 w 533368"/>
                              <a:gd name="connsiteY8" fmla="*/ 638265 h 758435"/>
                              <a:gd name="connsiteX9" fmla="*/ 90362 w 533368"/>
                              <a:gd name="connsiteY9" fmla="*/ 566970 h 758435"/>
                              <a:gd name="connsiteX10" fmla="*/ 15569 w 533368"/>
                              <a:gd name="connsiteY10" fmla="*/ 626766 h 758435"/>
                              <a:gd name="connsiteX11" fmla="*/ 162854 w 533368"/>
                              <a:gd name="connsiteY11" fmla="*/ 744633 h 758435"/>
                              <a:gd name="connsiteX12" fmla="*/ 399315 w 533368"/>
                              <a:gd name="connsiteY12" fmla="*/ 727959 h 758435"/>
                              <a:gd name="connsiteX13" fmla="*/ 497122 w 533368"/>
                              <a:gd name="connsiteY13" fmla="*/ 638265 h 758435"/>
                              <a:gd name="connsiteX14" fmla="*/ 533368 w 533368"/>
                              <a:gd name="connsiteY14" fmla="*/ 493950 h 758435"/>
                              <a:gd name="connsiteX15" fmla="*/ 533368 w 533368"/>
                              <a:gd name="connsiteY15" fmla="*/ 10984 h 758435"/>
                              <a:gd name="connsiteX16" fmla="*/ 425205 w 533368"/>
                              <a:gd name="connsiteY16" fmla="*/ 10984 h 758435"/>
                              <a:gd name="connsiteX17" fmla="*/ 425205 w 533368"/>
                              <a:gd name="connsiteY17" fmla="*/ 104127 h 758435"/>
                              <a:gd name="connsiteX18" fmla="*/ 413123 w 533368"/>
                              <a:gd name="connsiteY18" fmla="*/ 84579 h 758435"/>
                              <a:gd name="connsiteX19" fmla="*/ 346385 w 533368"/>
                              <a:gd name="connsiteY19" fmla="*/ 23058 h 758435"/>
                              <a:gd name="connsiteX20" fmla="*/ 246277 w 533368"/>
                              <a:gd name="connsiteY20" fmla="*/ 60 h 758435"/>
                              <a:gd name="connsiteX21" fmla="*/ 149046 w 533368"/>
                              <a:gd name="connsiteY21" fmla="*/ 19608 h 758435"/>
                              <a:gd name="connsiteX22" fmla="*/ 70226 w 533368"/>
                              <a:gd name="connsiteY22" fmla="*/ 74804 h 758435"/>
                              <a:gd name="connsiteX23" fmla="*/ 18446 w 533368"/>
                              <a:gd name="connsiteY23" fmla="*/ 158174 h 758435"/>
                              <a:gd name="connsiteX24" fmla="*/ 35 w 533368"/>
                              <a:gd name="connsiteY24" fmla="*/ 262816 h 758435"/>
                              <a:gd name="connsiteX25" fmla="*/ 32829 w 533368"/>
                              <a:gd name="connsiteY25" fmla="*/ 397357 h 758435"/>
                              <a:gd name="connsiteX26" fmla="*/ 120855 w 533368"/>
                              <a:gd name="connsiteY26" fmla="*/ 491076 h 758435"/>
                              <a:gd name="connsiteX27" fmla="*/ 130060 w 533368"/>
                              <a:gd name="connsiteY27" fmla="*/ 175997 h 758435"/>
                              <a:gd name="connsiteX28" fmla="*/ 186442 w 533368"/>
                              <a:gd name="connsiteY28" fmla="*/ 117351 h 758435"/>
                              <a:gd name="connsiteX29" fmla="*/ 350412 w 533368"/>
                              <a:gd name="connsiteY29" fmla="*/ 117351 h 758435"/>
                              <a:gd name="connsiteX30" fmla="*/ 406795 w 533368"/>
                              <a:gd name="connsiteY30" fmla="*/ 175997 h 758435"/>
                              <a:gd name="connsiteX31" fmla="*/ 427507 w 533368"/>
                              <a:gd name="connsiteY31" fmla="*/ 262816 h 758435"/>
                              <a:gd name="connsiteX32" fmla="*/ 406795 w 533368"/>
                              <a:gd name="connsiteY32" fmla="*/ 348485 h 758435"/>
                              <a:gd name="connsiteX33" fmla="*/ 350412 w 533368"/>
                              <a:gd name="connsiteY33" fmla="*/ 407131 h 758435"/>
                              <a:gd name="connsiteX34" fmla="*/ 186442 w 533368"/>
                              <a:gd name="connsiteY34" fmla="*/ 407131 h 758435"/>
                              <a:gd name="connsiteX35" fmla="*/ 130060 w 533368"/>
                              <a:gd name="connsiteY35" fmla="*/ 348485 h 758435"/>
                              <a:gd name="connsiteX36" fmla="*/ 109348 w 533368"/>
                              <a:gd name="connsiteY36" fmla="*/ 262816 h 758435"/>
                              <a:gd name="connsiteX37" fmla="*/ 130060 w 533368"/>
                              <a:gd name="connsiteY37" fmla="*/ 175997 h 7584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Lst>
                            <a:rect l="l" t="t" r="r" b="b"/>
                            <a:pathLst>
                              <a:path w="533368" h="758435">
                                <a:moveTo>
                                  <a:pt x="120855" y="491076"/>
                                </a:moveTo>
                                <a:cubicBezTo>
                                  <a:pt x="158539" y="514212"/>
                                  <a:pt x="202034" y="526177"/>
                                  <a:pt x="246277" y="525573"/>
                                </a:cubicBezTo>
                                <a:cubicBezTo>
                                  <a:pt x="312958" y="528390"/>
                                  <a:pt x="376302" y="496106"/>
                                  <a:pt x="413123" y="440479"/>
                                </a:cubicBezTo>
                                <a:cubicBezTo>
                                  <a:pt x="417669" y="434310"/>
                                  <a:pt x="421753" y="427772"/>
                                  <a:pt x="425205" y="420930"/>
                                </a:cubicBezTo>
                                <a:lnTo>
                                  <a:pt x="425205" y="499125"/>
                                </a:lnTo>
                                <a:cubicBezTo>
                                  <a:pt x="425205" y="535347"/>
                                  <a:pt x="417726" y="565820"/>
                                  <a:pt x="402192" y="589969"/>
                                </a:cubicBezTo>
                                <a:cubicBezTo>
                                  <a:pt x="387809" y="614019"/>
                                  <a:pt x="366579" y="633234"/>
                                  <a:pt x="341207" y="645165"/>
                                </a:cubicBezTo>
                                <a:cubicBezTo>
                                  <a:pt x="314972" y="657521"/>
                                  <a:pt x="286263" y="663811"/>
                                  <a:pt x="257209" y="663564"/>
                                </a:cubicBezTo>
                                <a:cubicBezTo>
                                  <a:pt x="223494" y="663943"/>
                                  <a:pt x="190297" y="655204"/>
                                  <a:pt x="161128" y="638265"/>
                                </a:cubicBezTo>
                                <a:cubicBezTo>
                                  <a:pt x="132247" y="620413"/>
                                  <a:pt x="107968" y="595983"/>
                                  <a:pt x="90362" y="566970"/>
                                </a:cubicBezTo>
                                <a:lnTo>
                                  <a:pt x="15569" y="626766"/>
                                </a:lnTo>
                                <a:cubicBezTo>
                                  <a:pt x="46925" y="684164"/>
                                  <a:pt x="99970" y="726619"/>
                                  <a:pt x="162854" y="744633"/>
                                </a:cubicBezTo>
                                <a:cubicBezTo>
                                  <a:pt x="241099" y="767654"/>
                                  <a:pt x="325040" y="761732"/>
                                  <a:pt x="399315" y="727959"/>
                                </a:cubicBezTo>
                                <a:cubicBezTo>
                                  <a:pt x="440049" y="708313"/>
                                  <a:pt x="474051" y="677115"/>
                                  <a:pt x="497122" y="638265"/>
                                </a:cubicBezTo>
                                <a:cubicBezTo>
                                  <a:pt x="521286" y="598593"/>
                                  <a:pt x="533368" y="550296"/>
                                  <a:pt x="533368" y="493950"/>
                                </a:cubicBezTo>
                                <a:lnTo>
                                  <a:pt x="533368" y="10984"/>
                                </a:lnTo>
                                <a:lnTo>
                                  <a:pt x="425205" y="10984"/>
                                </a:lnTo>
                                <a:lnTo>
                                  <a:pt x="425205" y="104127"/>
                                </a:lnTo>
                                <a:cubicBezTo>
                                  <a:pt x="421753" y="97285"/>
                                  <a:pt x="417669" y="90748"/>
                                  <a:pt x="413123" y="84579"/>
                                </a:cubicBezTo>
                                <a:cubicBezTo>
                                  <a:pt x="396036" y="59125"/>
                                  <a:pt x="373138" y="38053"/>
                                  <a:pt x="346385" y="23058"/>
                                </a:cubicBezTo>
                                <a:cubicBezTo>
                                  <a:pt x="315490" y="7137"/>
                                  <a:pt x="281027" y="-774"/>
                                  <a:pt x="246277" y="60"/>
                                </a:cubicBezTo>
                                <a:cubicBezTo>
                                  <a:pt x="212908" y="-21"/>
                                  <a:pt x="179827" y="6631"/>
                                  <a:pt x="149046" y="19608"/>
                                </a:cubicBezTo>
                                <a:cubicBezTo>
                                  <a:pt x="119302" y="32453"/>
                                  <a:pt x="92491" y="51237"/>
                                  <a:pt x="70226" y="74804"/>
                                </a:cubicBezTo>
                                <a:cubicBezTo>
                                  <a:pt x="47845" y="99079"/>
                                  <a:pt x="30297" y="127367"/>
                                  <a:pt x="18446" y="158174"/>
                                </a:cubicBezTo>
                                <a:cubicBezTo>
                                  <a:pt x="6019" y="191648"/>
                                  <a:pt x="-253" y="227106"/>
                                  <a:pt x="35" y="262816"/>
                                </a:cubicBezTo>
                                <a:cubicBezTo>
                                  <a:pt x="-713" y="309727"/>
                                  <a:pt x="10564" y="356052"/>
                                  <a:pt x="32829" y="397357"/>
                                </a:cubicBezTo>
                                <a:cubicBezTo>
                                  <a:pt x="53541" y="435695"/>
                                  <a:pt x="83861" y="467991"/>
                                  <a:pt x="120855" y="491076"/>
                                </a:cubicBezTo>
                                <a:close/>
                                <a:moveTo>
                                  <a:pt x="130060" y="175997"/>
                                </a:moveTo>
                                <a:cubicBezTo>
                                  <a:pt x="143063" y="151619"/>
                                  <a:pt x="162567" y="131317"/>
                                  <a:pt x="186442" y="117351"/>
                                </a:cubicBezTo>
                                <a:cubicBezTo>
                                  <a:pt x="237417" y="88995"/>
                                  <a:pt x="299438" y="88995"/>
                                  <a:pt x="350412" y="117351"/>
                                </a:cubicBezTo>
                                <a:cubicBezTo>
                                  <a:pt x="374001" y="131634"/>
                                  <a:pt x="393448" y="151855"/>
                                  <a:pt x="406795" y="175997"/>
                                </a:cubicBezTo>
                                <a:cubicBezTo>
                                  <a:pt x="421006" y="202704"/>
                                  <a:pt x="428082" y="232585"/>
                                  <a:pt x="427507" y="262816"/>
                                </a:cubicBezTo>
                                <a:cubicBezTo>
                                  <a:pt x="428024" y="292674"/>
                                  <a:pt x="420890" y="322164"/>
                                  <a:pt x="406795" y="348485"/>
                                </a:cubicBezTo>
                                <a:cubicBezTo>
                                  <a:pt x="393448" y="372628"/>
                                  <a:pt x="374001" y="392849"/>
                                  <a:pt x="350412" y="407131"/>
                                </a:cubicBezTo>
                                <a:cubicBezTo>
                                  <a:pt x="299438" y="435488"/>
                                  <a:pt x="237417" y="435488"/>
                                  <a:pt x="186442" y="407131"/>
                                </a:cubicBezTo>
                                <a:cubicBezTo>
                                  <a:pt x="162567" y="393166"/>
                                  <a:pt x="143063" y="372864"/>
                                  <a:pt x="130060" y="348485"/>
                                </a:cubicBezTo>
                                <a:cubicBezTo>
                                  <a:pt x="115964" y="322164"/>
                                  <a:pt x="108830" y="292674"/>
                                  <a:pt x="109348" y="262816"/>
                                </a:cubicBezTo>
                                <a:cubicBezTo>
                                  <a:pt x="108773" y="232585"/>
                                  <a:pt x="115850" y="202704"/>
                                  <a:pt x="130060" y="175997"/>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 name="Forma libre 1104061916"/>
                        <wps:cNvSpPr/>
                        <wps:spPr>
                          <a:xfrm>
                            <a:off x="5939156" y="546212"/>
                            <a:ext cx="552319" cy="734223"/>
                          </a:xfrm>
                          <a:custGeom>
                            <a:avLst/>
                            <a:gdLst>
                              <a:gd name="connsiteX0" fmla="*/ 84574 w 552319"/>
                              <a:gd name="connsiteY0" fmla="*/ 734224 h 734223"/>
                              <a:gd name="connsiteX1" fmla="*/ 202517 w 552319"/>
                              <a:gd name="connsiteY1" fmla="*/ 734224 h 734223"/>
                              <a:gd name="connsiteX2" fmla="*/ 552319 w 552319"/>
                              <a:gd name="connsiteY2" fmla="*/ 0 h 734223"/>
                              <a:gd name="connsiteX3" fmla="*/ 434951 w 552319"/>
                              <a:gd name="connsiteY3" fmla="*/ 0 h 734223"/>
                              <a:gd name="connsiteX4" fmla="*/ 308378 w 552319"/>
                              <a:gd name="connsiteY4" fmla="*/ 261607 h 734223"/>
                              <a:gd name="connsiteX5" fmla="*/ 276735 w 552319"/>
                              <a:gd name="connsiteY5" fmla="*/ 330027 h 734223"/>
                              <a:gd name="connsiteX6" fmla="*/ 245091 w 552319"/>
                              <a:gd name="connsiteY6" fmla="*/ 260457 h 734223"/>
                              <a:gd name="connsiteX7" fmla="*/ 121970 w 552319"/>
                              <a:gd name="connsiteY7" fmla="*/ 0 h 734223"/>
                              <a:gd name="connsiteX8" fmla="*/ 0 w 552319"/>
                              <a:gd name="connsiteY8" fmla="*/ 0 h 734223"/>
                              <a:gd name="connsiteX9" fmla="*/ 220928 w 552319"/>
                              <a:gd name="connsiteY9" fmla="*/ 449044 h 7342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552319" h="734223">
                                <a:moveTo>
                                  <a:pt x="84574" y="734224"/>
                                </a:moveTo>
                                <a:lnTo>
                                  <a:pt x="202517" y="734224"/>
                                </a:lnTo>
                                <a:lnTo>
                                  <a:pt x="552319" y="0"/>
                                </a:lnTo>
                                <a:lnTo>
                                  <a:pt x="434951" y="0"/>
                                </a:lnTo>
                                <a:lnTo>
                                  <a:pt x="308378" y="261607"/>
                                </a:lnTo>
                                <a:cubicBezTo>
                                  <a:pt x="300323" y="278281"/>
                                  <a:pt x="289968" y="301279"/>
                                  <a:pt x="276735" y="330027"/>
                                </a:cubicBezTo>
                                <a:lnTo>
                                  <a:pt x="245091" y="260457"/>
                                </a:lnTo>
                                <a:lnTo>
                                  <a:pt x="121970" y="0"/>
                                </a:lnTo>
                                <a:lnTo>
                                  <a:pt x="0" y="0"/>
                                </a:lnTo>
                                <a:lnTo>
                                  <a:pt x="220928" y="449044"/>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 name="Forma libre 571134157"/>
                        <wps:cNvSpPr/>
                        <wps:spPr>
                          <a:xfrm>
                            <a:off x="1853721" y="1226965"/>
                            <a:ext cx="636317" cy="762971"/>
                          </a:xfrm>
                          <a:custGeom>
                            <a:avLst/>
                            <a:gdLst>
                              <a:gd name="connsiteX0" fmla="*/ 524128 w 636317"/>
                              <a:gd name="connsiteY0" fmla="*/ 475492 h 762971"/>
                              <a:gd name="connsiteX1" fmla="*/ 524128 w 636317"/>
                              <a:gd name="connsiteY1" fmla="*/ 573235 h 762971"/>
                              <a:gd name="connsiteX2" fmla="*/ 466595 w 636317"/>
                              <a:gd name="connsiteY2" fmla="*/ 493891 h 762971"/>
                              <a:gd name="connsiteX3" fmla="*/ 101259 w 636317"/>
                              <a:gd name="connsiteY3" fmla="*/ 0 h 762971"/>
                              <a:gd name="connsiteX4" fmla="*/ 0 w 636317"/>
                              <a:gd name="connsiteY4" fmla="*/ 0 h 762971"/>
                              <a:gd name="connsiteX5" fmla="*/ 0 w 636317"/>
                              <a:gd name="connsiteY5" fmla="*/ 762972 h 762971"/>
                              <a:gd name="connsiteX6" fmla="*/ 112190 w 636317"/>
                              <a:gd name="connsiteY6" fmla="*/ 762972 h 762971"/>
                              <a:gd name="connsiteX7" fmla="*/ 112190 w 636317"/>
                              <a:gd name="connsiteY7" fmla="*/ 189737 h 762971"/>
                              <a:gd name="connsiteX8" fmla="*/ 169723 w 636317"/>
                              <a:gd name="connsiteY8" fmla="*/ 269081 h 762971"/>
                              <a:gd name="connsiteX9" fmla="*/ 535059 w 636317"/>
                              <a:gd name="connsiteY9" fmla="*/ 762972 h 762971"/>
                              <a:gd name="connsiteX10" fmla="*/ 636318 w 636317"/>
                              <a:gd name="connsiteY10" fmla="*/ 762972 h 762971"/>
                              <a:gd name="connsiteX11" fmla="*/ 636318 w 636317"/>
                              <a:gd name="connsiteY11" fmla="*/ 0 h 762971"/>
                              <a:gd name="connsiteX12" fmla="*/ 524128 w 636317"/>
                              <a:gd name="connsiteY12" fmla="*/ 0 h 7629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36317" h="762971">
                                <a:moveTo>
                                  <a:pt x="524128" y="475492"/>
                                </a:moveTo>
                                <a:lnTo>
                                  <a:pt x="524128" y="573235"/>
                                </a:lnTo>
                                <a:lnTo>
                                  <a:pt x="466595" y="493891"/>
                                </a:lnTo>
                                <a:lnTo>
                                  <a:pt x="101259" y="0"/>
                                </a:lnTo>
                                <a:lnTo>
                                  <a:pt x="0" y="0"/>
                                </a:lnTo>
                                <a:lnTo>
                                  <a:pt x="0" y="762972"/>
                                </a:lnTo>
                                <a:lnTo>
                                  <a:pt x="112190" y="762972"/>
                                </a:lnTo>
                                <a:lnTo>
                                  <a:pt x="112190" y="189737"/>
                                </a:lnTo>
                                <a:cubicBezTo>
                                  <a:pt x="135778" y="223084"/>
                                  <a:pt x="155340" y="249533"/>
                                  <a:pt x="169723" y="269081"/>
                                </a:cubicBezTo>
                                <a:lnTo>
                                  <a:pt x="535059" y="762972"/>
                                </a:lnTo>
                                <a:lnTo>
                                  <a:pt x="636318" y="762972"/>
                                </a:lnTo>
                                <a:lnTo>
                                  <a:pt x="636318" y="0"/>
                                </a:lnTo>
                                <a:lnTo>
                                  <a:pt x="524128" y="0"/>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 name="Forma libre 1401413891"/>
                        <wps:cNvSpPr/>
                        <wps:spPr>
                          <a:xfrm>
                            <a:off x="2576879" y="1425295"/>
                            <a:ext cx="521901" cy="576752"/>
                          </a:xfrm>
                          <a:custGeom>
                            <a:avLst/>
                            <a:gdLst>
                              <a:gd name="connsiteX0" fmla="*/ 397590 w 521901"/>
                              <a:gd name="connsiteY0" fmla="*/ 35678 h 576752"/>
                              <a:gd name="connsiteX1" fmla="*/ 265838 w 521901"/>
                              <a:gd name="connsiteY1" fmla="*/ 31 h 576752"/>
                              <a:gd name="connsiteX2" fmla="*/ 158251 w 521901"/>
                              <a:gd name="connsiteY2" fmla="*/ 20154 h 576752"/>
                              <a:gd name="connsiteX3" fmla="*/ 74253 w 521901"/>
                              <a:gd name="connsiteY3" fmla="*/ 78800 h 576752"/>
                              <a:gd name="connsiteX4" fmla="*/ 19021 w 521901"/>
                              <a:gd name="connsiteY4" fmla="*/ 169644 h 576752"/>
                              <a:gd name="connsiteX5" fmla="*/ 35 w 521901"/>
                              <a:gd name="connsiteY5" fmla="*/ 288086 h 576752"/>
                              <a:gd name="connsiteX6" fmla="*/ 34555 w 521901"/>
                              <a:gd name="connsiteY6" fmla="*/ 438725 h 576752"/>
                              <a:gd name="connsiteX7" fmla="*/ 130635 w 521901"/>
                              <a:gd name="connsiteY7" fmla="*/ 539918 h 576752"/>
                              <a:gd name="connsiteX8" fmla="*/ 271592 w 521901"/>
                              <a:gd name="connsiteY8" fmla="*/ 576715 h 576752"/>
                              <a:gd name="connsiteX9" fmla="*/ 364796 w 521901"/>
                              <a:gd name="connsiteY9" fmla="*/ 562916 h 576752"/>
                              <a:gd name="connsiteX10" fmla="*/ 447644 w 521901"/>
                              <a:gd name="connsiteY10" fmla="*/ 518070 h 576752"/>
                              <a:gd name="connsiteX11" fmla="*/ 512081 w 521901"/>
                              <a:gd name="connsiteY11" fmla="*/ 438150 h 576752"/>
                              <a:gd name="connsiteX12" fmla="*/ 429233 w 521901"/>
                              <a:gd name="connsiteY12" fmla="*/ 386979 h 576752"/>
                              <a:gd name="connsiteX13" fmla="*/ 387809 w 521901"/>
                              <a:gd name="connsiteY13" fmla="*/ 442175 h 576752"/>
                              <a:gd name="connsiteX14" fmla="*/ 334303 w 521901"/>
                              <a:gd name="connsiteY14" fmla="*/ 472648 h 576752"/>
                              <a:gd name="connsiteX15" fmla="*/ 271592 w 521901"/>
                              <a:gd name="connsiteY15" fmla="*/ 481847 h 576752"/>
                              <a:gd name="connsiteX16" fmla="*/ 187593 w 521901"/>
                              <a:gd name="connsiteY16" fmla="*/ 459999 h 576752"/>
                              <a:gd name="connsiteX17" fmla="*/ 128909 w 521901"/>
                              <a:gd name="connsiteY17" fmla="*/ 395028 h 576752"/>
                              <a:gd name="connsiteX18" fmla="*/ 108773 w 521901"/>
                              <a:gd name="connsiteY18" fmla="*/ 312809 h 576752"/>
                              <a:gd name="connsiteX19" fmla="*/ 520711 w 521901"/>
                              <a:gd name="connsiteY19" fmla="*/ 312809 h 576752"/>
                              <a:gd name="connsiteX20" fmla="*/ 521861 w 521901"/>
                              <a:gd name="connsiteY20" fmla="*/ 297860 h 576752"/>
                              <a:gd name="connsiteX21" fmla="*/ 521861 w 521901"/>
                              <a:gd name="connsiteY21" fmla="*/ 283486 h 576752"/>
                              <a:gd name="connsiteX22" fmla="*/ 489067 w 521901"/>
                              <a:gd name="connsiteY22" fmla="*/ 134571 h 576752"/>
                              <a:gd name="connsiteX23" fmla="*/ 397590 w 521901"/>
                              <a:gd name="connsiteY23" fmla="*/ 35678 h 576752"/>
                              <a:gd name="connsiteX24" fmla="*/ 149621 w 521901"/>
                              <a:gd name="connsiteY24" fmla="*/ 141471 h 576752"/>
                              <a:gd name="connsiteX25" fmla="*/ 199675 w 521901"/>
                              <a:gd name="connsiteY25" fmla="*/ 102948 h 576752"/>
                              <a:gd name="connsiteX26" fmla="*/ 264688 w 521901"/>
                              <a:gd name="connsiteY26" fmla="*/ 90874 h 576752"/>
                              <a:gd name="connsiteX27" fmla="*/ 372275 w 521901"/>
                              <a:gd name="connsiteY27" fmla="*/ 138596 h 576752"/>
                              <a:gd name="connsiteX28" fmla="*/ 410822 w 521901"/>
                              <a:gd name="connsiteY28" fmla="*/ 233464 h 576752"/>
                              <a:gd name="connsiteX29" fmla="*/ 112225 w 521901"/>
                              <a:gd name="connsiteY29" fmla="*/ 233464 h 576752"/>
                              <a:gd name="connsiteX30" fmla="*/ 118553 w 521901"/>
                              <a:gd name="connsiteY30" fmla="*/ 203566 h 576752"/>
                              <a:gd name="connsiteX31" fmla="*/ 149621 w 521901"/>
                              <a:gd name="connsiteY31" fmla="*/ 141471 h 5767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521901" h="576752">
                                <a:moveTo>
                                  <a:pt x="397590" y="35678"/>
                                </a:moveTo>
                                <a:cubicBezTo>
                                  <a:pt x="357898" y="11656"/>
                                  <a:pt x="312233" y="-700"/>
                                  <a:pt x="265838" y="31"/>
                                </a:cubicBezTo>
                                <a:cubicBezTo>
                                  <a:pt x="229011" y="-291"/>
                                  <a:pt x="192472" y="6545"/>
                                  <a:pt x="158251" y="20154"/>
                                </a:cubicBezTo>
                                <a:cubicBezTo>
                                  <a:pt x="126447" y="33602"/>
                                  <a:pt x="97830" y="53582"/>
                                  <a:pt x="74253" y="78800"/>
                                </a:cubicBezTo>
                                <a:cubicBezTo>
                                  <a:pt x="49669" y="104874"/>
                                  <a:pt x="30850" y="135825"/>
                                  <a:pt x="19021" y="169644"/>
                                </a:cubicBezTo>
                                <a:cubicBezTo>
                                  <a:pt x="5886" y="207729"/>
                                  <a:pt x="-535" y="247804"/>
                                  <a:pt x="35" y="288086"/>
                                </a:cubicBezTo>
                                <a:cubicBezTo>
                                  <a:pt x="35" y="345007"/>
                                  <a:pt x="11541" y="395603"/>
                                  <a:pt x="34555" y="438725"/>
                                </a:cubicBezTo>
                                <a:cubicBezTo>
                                  <a:pt x="56682" y="480628"/>
                                  <a:pt x="89925" y="515638"/>
                                  <a:pt x="130635" y="539918"/>
                                </a:cubicBezTo>
                                <a:cubicBezTo>
                                  <a:pt x="173377" y="564814"/>
                                  <a:pt x="222125" y="577538"/>
                                  <a:pt x="271592" y="576715"/>
                                </a:cubicBezTo>
                                <a:cubicBezTo>
                                  <a:pt x="303172" y="576721"/>
                                  <a:pt x="334574" y="572070"/>
                                  <a:pt x="364796" y="562916"/>
                                </a:cubicBezTo>
                                <a:cubicBezTo>
                                  <a:pt x="395075" y="553516"/>
                                  <a:pt x="423221" y="538279"/>
                                  <a:pt x="447644" y="518070"/>
                                </a:cubicBezTo>
                                <a:cubicBezTo>
                                  <a:pt x="473982" y="495738"/>
                                  <a:pt x="495851" y="468623"/>
                                  <a:pt x="512081" y="438150"/>
                                </a:cubicBezTo>
                                <a:lnTo>
                                  <a:pt x="429233" y="386979"/>
                                </a:lnTo>
                                <a:cubicBezTo>
                                  <a:pt x="418952" y="407775"/>
                                  <a:pt x="404908" y="426490"/>
                                  <a:pt x="387809" y="442175"/>
                                </a:cubicBezTo>
                                <a:cubicBezTo>
                                  <a:pt x="372350" y="456031"/>
                                  <a:pt x="354112" y="466421"/>
                                  <a:pt x="334303" y="472648"/>
                                </a:cubicBezTo>
                                <a:cubicBezTo>
                                  <a:pt x="313954" y="478719"/>
                                  <a:pt x="292828" y="481818"/>
                                  <a:pt x="271592" y="481847"/>
                                </a:cubicBezTo>
                                <a:cubicBezTo>
                                  <a:pt x="242135" y="482267"/>
                                  <a:pt x="213109" y="474718"/>
                                  <a:pt x="187593" y="459999"/>
                                </a:cubicBezTo>
                                <a:cubicBezTo>
                                  <a:pt x="162031" y="444624"/>
                                  <a:pt x="141607" y="422011"/>
                                  <a:pt x="128909" y="395028"/>
                                </a:cubicBezTo>
                                <a:cubicBezTo>
                                  <a:pt x="117104" y="369126"/>
                                  <a:pt x="110269" y="341235"/>
                                  <a:pt x="108773" y="312809"/>
                                </a:cubicBezTo>
                                <a:lnTo>
                                  <a:pt x="520711" y="312809"/>
                                </a:lnTo>
                                <a:cubicBezTo>
                                  <a:pt x="521649" y="307881"/>
                                  <a:pt x="522034" y="302868"/>
                                  <a:pt x="521861" y="297860"/>
                                </a:cubicBezTo>
                                <a:lnTo>
                                  <a:pt x="521861" y="283486"/>
                                </a:lnTo>
                                <a:cubicBezTo>
                                  <a:pt x="521861" y="226565"/>
                                  <a:pt x="510930" y="177118"/>
                                  <a:pt x="489067" y="134571"/>
                                </a:cubicBezTo>
                                <a:cubicBezTo>
                                  <a:pt x="468223" y="93853"/>
                                  <a:pt x="436574" y="59642"/>
                                  <a:pt x="397590" y="35678"/>
                                </a:cubicBezTo>
                                <a:close/>
                                <a:moveTo>
                                  <a:pt x="149621" y="141471"/>
                                </a:moveTo>
                                <a:cubicBezTo>
                                  <a:pt x="162779" y="124607"/>
                                  <a:pt x="179999" y="111354"/>
                                  <a:pt x="199675" y="102948"/>
                                </a:cubicBezTo>
                                <a:cubicBezTo>
                                  <a:pt x="220347" y="94704"/>
                                  <a:pt x="242434" y="90598"/>
                                  <a:pt x="264688" y="90874"/>
                                </a:cubicBezTo>
                                <a:cubicBezTo>
                                  <a:pt x="305945" y="89615"/>
                                  <a:pt x="345533" y="107174"/>
                                  <a:pt x="372275" y="138596"/>
                                </a:cubicBezTo>
                                <a:cubicBezTo>
                                  <a:pt x="392412" y="161594"/>
                                  <a:pt x="405069" y="193217"/>
                                  <a:pt x="410822" y="233464"/>
                                </a:cubicBezTo>
                                <a:lnTo>
                                  <a:pt x="112225" y="233464"/>
                                </a:lnTo>
                                <a:cubicBezTo>
                                  <a:pt x="113606" y="223356"/>
                                  <a:pt x="115717" y="213364"/>
                                  <a:pt x="118553" y="203566"/>
                                </a:cubicBezTo>
                                <a:cubicBezTo>
                                  <a:pt x="124899" y="181097"/>
                                  <a:pt x="135439" y="160025"/>
                                  <a:pt x="149621" y="141471"/>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 name="Forma libre 691397436"/>
                        <wps:cNvSpPr/>
                        <wps:spPr>
                          <a:xfrm>
                            <a:off x="3102192" y="1254563"/>
                            <a:ext cx="337719" cy="735373"/>
                          </a:xfrm>
                          <a:custGeom>
                            <a:avLst/>
                            <a:gdLst>
                              <a:gd name="connsiteX0" fmla="*/ 209996 w 337719"/>
                              <a:gd name="connsiteY0" fmla="*/ 0 h 735373"/>
                              <a:gd name="connsiteX1" fmla="*/ 102409 w 337719"/>
                              <a:gd name="connsiteY1" fmla="*/ 64971 h 735373"/>
                              <a:gd name="connsiteX2" fmla="*/ 102409 w 337719"/>
                              <a:gd name="connsiteY2" fmla="*/ 181687 h 735373"/>
                              <a:gd name="connsiteX3" fmla="*/ 0 w 337719"/>
                              <a:gd name="connsiteY3" fmla="*/ 181687 h 735373"/>
                              <a:gd name="connsiteX4" fmla="*/ 0 w 337719"/>
                              <a:gd name="connsiteY4" fmla="*/ 271381 h 735373"/>
                              <a:gd name="connsiteX5" fmla="*/ 102409 w 337719"/>
                              <a:gd name="connsiteY5" fmla="*/ 271381 h 735373"/>
                              <a:gd name="connsiteX6" fmla="*/ 102409 w 337719"/>
                              <a:gd name="connsiteY6" fmla="*/ 564036 h 735373"/>
                              <a:gd name="connsiteX7" fmla="*/ 121395 w 337719"/>
                              <a:gd name="connsiteY7" fmla="*/ 653730 h 735373"/>
                              <a:gd name="connsiteX8" fmla="*/ 177777 w 337719"/>
                              <a:gd name="connsiteY8" fmla="*/ 714100 h 735373"/>
                              <a:gd name="connsiteX9" fmla="*/ 269255 w 337719"/>
                              <a:gd name="connsiteY9" fmla="*/ 735374 h 735373"/>
                              <a:gd name="connsiteX10" fmla="*/ 337720 w 337719"/>
                              <a:gd name="connsiteY10" fmla="*/ 735374 h 735373"/>
                              <a:gd name="connsiteX11" fmla="*/ 337720 w 337719"/>
                              <a:gd name="connsiteY11" fmla="*/ 641655 h 735373"/>
                              <a:gd name="connsiteX12" fmla="*/ 281337 w 337719"/>
                              <a:gd name="connsiteY12" fmla="*/ 641655 h 735373"/>
                              <a:gd name="connsiteX13" fmla="*/ 227256 w 337719"/>
                              <a:gd name="connsiteY13" fmla="*/ 619807 h 735373"/>
                              <a:gd name="connsiteX14" fmla="*/ 209996 w 337719"/>
                              <a:gd name="connsiteY14" fmla="*/ 556561 h 735373"/>
                              <a:gd name="connsiteX15" fmla="*/ 209996 w 337719"/>
                              <a:gd name="connsiteY15" fmla="*/ 271381 h 735373"/>
                              <a:gd name="connsiteX16" fmla="*/ 337720 w 337719"/>
                              <a:gd name="connsiteY16" fmla="*/ 271381 h 735373"/>
                              <a:gd name="connsiteX17" fmla="*/ 337720 w 337719"/>
                              <a:gd name="connsiteY17" fmla="*/ 181687 h 735373"/>
                              <a:gd name="connsiteX18" fmla="*/ 209996 w 337719"/>
                              <a:gd name="connsiteY18" fmla="*/ 181687 h 73537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337719" h="735373">
                                <a:moveTo>
                                  <a:pt x="209996" y="0"/>
                                </a:moveTo>
                                <a:lnTo>
                                  <a:pt x="102409" y="64971"/>
                                </a:lnTo>
                                <a:lnTo>
                                  <a:pt x="102409" y="181687"/>
                                </a:lnTo>
                                <a:lnTo>
                                  <a:pt x="0" y="181687"/>
                                </a:lnTo>
                                <a:lnTo>
                                  <a:pt x="0" y="271381"/>
                                </a:lnTo>
                                <a:lnTo>
                                  <a:pt x="102409" y="271381"/>
                                </a:lnTo>
                                <a:lnTo>
                                  <a:pt x="102409" y="564036"/>
                                </a:lnTo>
                                <a:cubicBezTo>
                                  <a:pt x="101891" y="594980"/>
                                  <a:pt x="108381" y="625643"/>
                                  <a:pt x="121395" y="653730"/>
                                </a:cubicBezTo>
                                <a:cubicBezTo>
                                  <a:pt x="133672" y="679074"/>
                                  <a:pt x="153326" y="700112"/>
                                  <a:pt x="177777" y="714100"/>
                                </a:cubicBezTo>
                                <a:cubicBezTo>
                                  <a:pt x="201942" y="727899"/>
                                  <a:pt x="232434" y="735374"/>
                                  <a:pt x="269255" y="735374"/>
                                </a:cubicBezTo>
                                <a:lnTo>
                                  <a:pt x="337720" y="735374"/>
                                </a:lnTo>
                                <a:lnTo>
                                  <a:pt x="337720" y="641655"/>
                                </a:lnTo>
                                <a:lnTo>
                                  <a:pt x="281337" y="641655"/>
                                </a:lnTo>
                                <a:cubicBezTo>
                                  <a:pt x="256598" y="641655"/>
                                  <a:pt x="238187" y="634181"/>
                                  <a:pt x="227256" y="619807"/>
                                </a:cubicBezTo>
                                <a:cubicBezTo>
                                  <a:pt x="216325" y="605433"/>
                                  <a:pt x="209996" y="584159"/>
                                  <a:pt x="209996" y="556561"/>
                                </a:cubicBezTo>
                                <a:lnTo>
                                  <a:pt x="209996" y="271381"/>
                                </a:lnTo>
                                <a:lnTo>
                                  <a:pt x="337720" y="271381"/>
                                </a:lnTo>
                                <a:lnTo>
                                  <a:pt x="337720" y="181687"/>
                                </a:lnTo>
                                <a:lnTo>
                                  <a:pt x="209996" y="181687"/>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2" name="Forma libre 190882133"/>
                        <wps:cNvSpPr/>
                        <wps:spPr>
                          <a:xfrm>
                            <a:off x="3472131" y="1436250"/>
                            <a:ext cx="802588" cy="553686"/>
                          </a:xfrm>
                          <a:custGeom>
                            <a:avLst/>
                            <a:gdLst>
                              <a:gd name="connsiteX0" fmla="*/ 602948 w 802588"/>
                              <a:gd name="connsiteY0" fmla="*/ 297829 h 553686"/>
                              <a:gd name="connsiteX1" fmla="*/ 589140 w 802588"/>
                              <a:gd name="connsiteY1" fmla="*/ 344976 h 553686"/>
                              <a:gd name="connsiteX2" fmla="*/ 574757 w 802588"/>
                              <a:gd name="connsiteY2" fmla="*/ 396722 h 553686"/>
                              <a:gd name="connsiteX3" fmla="*/ 543114 w 802588"/>
                              <a:gd name="connsiteY3" fmla="*/ 298404 h 553686"/>
                              <a:gd name="connsiteX4" fmla="*/ 448184 w 802588"/>
                              <a:gd name="connsiteY4" fmla="*/ 0 h 553686"/>
                              <a:gd name="connsiteX5" fmla="*/ 355555 w 802588"/>
                              <a:gd name="connsiteY5" fmla="*/ 0 h 553686"/>
                              <a:gd name="connsiteX6" fmla="*/ 261776 w 802588"/>
                              <a:gd name="connsiteY6" fmla="*/ 297829 h 553686"/>
                              <a:gd name="connsiteX7" fmla="*/ 247393 w 802588"/>
                              <a:gd name="connsiteY7" fmla="*/ 346126 h 553686"/>
                              <a:gd name="connsiteX8" fmla="*/ 231284 w 802588"/>
                              <a:gd name="connsiteY8" fmla="*/ 397872 h 553686"/>
                              <a:gd name="connsiteX9" fmla="*/ 216325 w 802588"/>
                              <a:gd name="connsiteY9" fmla="*/ 346126 h 553686"/>
                              <a:gd name="connsiteX10" fmla="*/ 201942 w 802588"/>
                              <a:gd name="connsiteY10" fmla="*/ 297829 h 553686"/>
                              <a:gd name="connsiteX11" fmla="*/ 113916 w 802588"/>
                              <a:gd name="connsiteY11" fmla="*/ 0 h 553686"/>
                              <a:gd name="connsiteX12" fmla="*/ 0 w 802588"/>
                              <a:gd name="connsiteY12" fmla="*/ 0 h 553686"/>
                              <a:gd name="connsiteX13" fmla="*/ 176052 w 802588"/>
                              <a:gd name="connsiteY13" fmla="*/ 553686 h 553686"/>
                              <a:gd name="connsiteX14" fmla="*/ 277310 w 802588"/>
                              <a:gd name="connsiteY14" fmla="*/ 553686 h 553686"/>
                              <a:gd name="connsiteX15" fmla="*/ 371089 w 802588"/>
                              <a:gd name="connsiteY15" fmla="*/ 256432 h 553686"/>
                              <a:gd name="connsiteX16" fmla="*/ 400431 w 802588"/>
                              <a:gd name="connsiteY16" fmla="*/ 159264 h 553686"/>
                              <a:gd name="connsiteX17" fmla="*/ 432074 w 802588"/>
                              <a:gd name="connsiteY17" fmla="*/ 256432 h 553686"/>
                              <a:gd name="connsiteX18" fmla="*/ 525854 w 802588"/>
                              <a:gd name="connsiteY18" fmla="*/ 553686 h 553686"/>
                              <a:gd name="connsiteX19" fmla="*/ 628263 w 802588"/>
                              <a:gd name="connsiteY19" fmla="*/ 553686 h 553686"/>
                              <a:gd name="connsiteX20" fmla="*/ 802589 w 802588"/>
                              <a:gd name="connsiteY20" fmla="*/ 0 h 553686"/>
                              <a:gd name="connsiteX21" fmla="*/ 691550 w 802588"/>
                              <a:gd name="connsiteY21" fmla="*/ 0 h 5536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802588" h="553686">
                                <a:moveTo>
                                  <a:pt x="602948" y="297829"/>
                                </a:moveTo>
                                <a:cubicBezTo>
                                  <a:pt x="597770" y="313353"/>
                                  <a:pt x="593168" y="329452"/>
                                  <a:pt x="589140" y="344976"/>
                                </a:cubicBezTo>
                                <a:cubicBezTo>
                                  <a:pt x="585113" y="360500"/>
                                  <a:pt x="579935" y="377749"/>
                                  <a:pt x="574757" y="396722"/>
                                </a:cubicBezTo>
                                <a:lnTo>
                                  <a:pt x="543114" y="298404"/>
                                </a:lnTo>
                                <a:lnTo>
                                  <a:pt x="448184" y="0"/>
                                </a:lnTo>
                                <a:lnTo>
                                  <a:pt x="355555" y="0"/>
                                </a:lnTo>
                                <a:lnTo>
                                  <a:pt x="261776" y="297829"/>
                                </a:lnTo>
                                <a:cubicBezTo>
                                  <a:pt x="256598" y="314503"/>
                                  <a:pt x="251995" y="330602"/>
                                  <a:pt x="247393" y="346126"/>
                                </a:cubicBezTo>
                                <a:cubicBezTo>
                                  <a:pt x="242790" y="361650"/>
                                  <a:pt x="237037" y="378899"/>
                                  <a:pt x="231284" y="397872"/>
                                </a:cubicBezTo>
                                <a:cubicBezTo>
                                  <a:pt x="225530" y="378899"/>
                                  <a:pt x="220352" y="361650"/>
                                  <a:pt x="216325" y="346126"/>
                                </a:cubicBezTo>
                                <a:cubicBezTo>
                                  <a:pt x="212297" y="330602"/>
                                  <a:pt x="207120" y="314503"/>
                                  <a:pt x="201942" y="297829"/>
                                </a:cubicBezTo>
                                <a:lnTo>
                                  <a:pt x="113916" y="0"/>
                                </a:lnTo>
                                <a:lnTo>
                                  <a:pt x="0" y="0"/>
                                </a:lnTo>
                                <a:lnTo>
                                  <a:pt x="176052" y="553686"/>
                                </a:lnTo>
                                <a:lnTo>
                                  <a:pt x="277310" y="553686"/>
                                </a:lnTo>
                                <a:lnTo>
                                  <a:pt x="371089" y="256432"/>
                                </a:lnTo>
                                <a:cubicBezTo>
                                  <a:pt x="379144" y="232284"/>
                                  <a:pt x="388925" y="200086"/>
                                  <a:pt x="400431" y="159264"/>
                                </a:cubicBezTo>
                                <a:cubicBezTo>
                                  <a:pt x="414239" y="200086"/>
                                  <a:pt x="424595" y="232284"/>
                                  <a:pt x="432074" y="256432"/>
                                </a:cubicBezTo>
                                <a:lnTo>
                                  <a:pt x="525854" y="553686"/>
                                </a:lnTo>
                                <a:lnTo>
                                  <a:pt x="628263" y="553686"/>
                                </a:lnTo>
                                <a:lnTo>
                                  <a:pt x="802589" y="0"/>
                                </a:lnTo>
                                <a:lnTo>
                                  <a:pt x="691550" y="0"/>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3" name="Forma libre 1876378440"/>
                        <wps:cNvSpPr/>
                        <wps:spPr>
                          <a:xfrm>
                            <a:off x="4275241" y="1425269"/>
                            <a:ext cx="561603" cy="576767"/>
                          </a:xfrm>
                          <a:custGeom>
                            <a:avLst/>
                            <a:gdLst>
                              <a:gd name="connsiteX0" fmla="*/ 425224 w 561603"/>
                              <a:gd name="connsiteY0" fmla="*/ 36279 h 576767"/>
                              <a:gd name="connsiteX1" fmla="*/ 280240 w 561603"/>
                              <a:gd name="connsiteY1" fmla="*/ 57 h 576767"/>
                              <a:gd name="connsiteX2" fmla="*/ 169201 w 561603"/>
                              <a:gd name="connsiteY2" fmla="*/ 20755 h 576767"/>
                              <a:gd name="connsiteX3" fmla="*/ 79449 w 561603"/>
                              <a:gd name="connsiteY3" fmla="*/ 80551 h 576767"/>
                              <a:gd name="connsiteX4" fmla="*/ 20766 w 561603"/>
                              <a:gd name="connsiteY4" fmla="*/ 171970 h 576767"/>
                              <a:gd name="connsiteX5" fmla="*/ 53 w 561603"/>
                              <a:gd name="connsiteY5" fmla="*/ 288112 h 576767"/>
                              <a:gd name="connsiteX6" fmla="*/ 36299 w 561603"/>
                              <a:gd name="connsiteY6" fmla="*/ 438176 h 576767"/>
                              <a:gd name="connsiteX7" fmla="*/ 136982 w 561603"/>
                              <a:gd name="connsiteY7" fmla="*/ 539944 h 576767"/>
                              <a:gd name="connsiteX8" fmla="*/ 281391 w 561603"/>
                              <a:gd name="connsiteY8" fmla="*/ 576742 h 576767"/>
                              <a:gd name="connsiteX9" fmla="*/ 392430 w 561603"/>
                              <a:gd name="connsiteY9" fmla="*/ 555468 h 576767"/>
                              <a:gd name="connsiteX10" fmla="*/ 481607 w 561603"/>
                              <a:gd name="connsiteY10" fmla="*/ 495672 h 576767"/>
                              <a:gd name="connsiteX11" fmla="*/ 540866 w 561603"/>
                              <a:gd name="connsiteY11" fmla="*/ 404829 h 576767"/>
                              <a:gd name="connsiteX12" fmla="*/ 561578 w 561603"/>
                              <a:gd name="connsiteY12" fmla="*/ 288112 h 576767"/>
                              <a:gd name="connsiteX13" fmla="*/ 524757 w 561603"/>
                              <a:gd name="connsiteY13" fmla="*/ 136897 h 576767"/>
                              <a:gd name="connsiteX14" fmla="*/ 425224 w 561603"/>
                              <a:gd name="connsiteY14" fmla="*/ 36279 h 576767"/>
                              <a:gd name="connsiteX15" fmla="*/ 439607 w 561603"/>
                              <a:gd name="connsiteY15" fmla="*/ 368606 h 576767"/>
                              <a:gd name="connsiteX16" fmla="*/ 403362 w 561603"/>
                              <a:gd name="connsiteY16" fmla="*/ 428977 h 576767"/>
                              <a:gd name="connsiteX17" fmla="*/ 348705 w 561603"/>
                              <a:gd name="connsiteY17" fmla="*/ 466349 h 576767"/>
                              <a:gd name="connsiteX18" fmla="*/ 280240 w 561603"/>
                              <a:gd name="connsiteY18" fmla="*/ 479574 h 576767"/>
                              <a:gd name="connsiteX19" fmla="*/ 193365 w 561603"/>
                              <a:gd name="connsiteY19" fmla="*/ 456575 h 576767"/>
                              <a:gd name="connsiteX20" fmla="*/ 132380 w 561603"/>
                              <a:gd name="connsiteY20" fmla="*/ 391030 h 576767"/>
                              <a:gd name="connsiteX21" fmla="*/ 109942 w 561603"/>
                              <a:gd name="connsiteY21" fmla="*/ 288112 h 576767"/>
                              <a:gd name="connsiteX22" fmla="*/ 122599 w 561603"/>
                              <a:gd name="connsiteY22" fmla="*/ 207042 h 576767"/>
                              <a:gd name="connsiteX23" fmla="*/ 158270 w 561603"/>
                              <a:gd name="connsiteY23" fmla="*/ 147247 h 576767"/>
                              <a:gd name="connsiteX24" fmla="*/ 212351 w 561603"/>
                              <a:gd name="connsiteY24" fmla="*/ 109874 h 576767"/>
                              <a:gd name="connsiteX25" fmla="*/ 280240 w 561603"/>
                              <a:gd name="connsiteY25" fmla="*/ 97225 h 576767"/>
                              <a:gd name="connsiteX26" fmla="*/ 368842 w 561603"/>
                              <a:gd name="connsiteY26" fmla="*/ 120223 h 576767"/>
                              <a:gd name="connsiteX27" fmla="*/ 429827 w 561603"/>
                              <a:gd name="connsiteY27" fmla="*/ 185194 h 576767"/>
                              <a:gd name="connsiteX28" fmla="*/ 452265 w 561603"/>
                              <a:gd name="connsiteY28" fmla="*/ 288112 h 576767"/>
                              <a:gd name="connsiteX29" fmla="*/ 439607 w 561603"/>
                              <a:gd name="connsiteY29" fmla="*/ 368606 h 5767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Lst>
                            <a:rect l="l" t="t" r="r" b="b"/>
                            <a:pathLst>
                              <a:path w="561603" h="576767">
                                <a:moveTo>
                                  <a:pt x="425224" y="36279"/>
                                </a:moveTo>
                                <a:cubicBezTo>
                                  <a:pt x="380975" y="11550"/>
                                  <a:pt x="330927" y="-955"/>
                                  <a:pt x="280240" y="57"/>
                                </a:cubicBezTo>
                                <a:cubicBezTo>
                                  <a:pt x="242228" y="-357"/>
                                  <a:pt x="204509" y="6675"/>
                                  <a:pt x="169201" y="20755"/>
                                </a:cubicBezTo>
                                <a:cubicBezTo>
                                  <a:pt x="135487" y="34301"/>
                                  <a:pt x="104931" y="54661"/>
                                  <a:pt x="79449" y="80551"/>
                                </a:cubicBezTo>
                                <a:cubicBezTo>
                                  <a:pt x="53674" y="106562"/>
                                  <a:pt x="33682" y="137714"/>
                                  <a:pt x="20766" y="171970"/>
                                </a:cubicBezTo>
                                <a:cubicBezTo>
                                  <a:pt x="6578" y="209026"/>
                                  <a:pt x="-447" y="248440"/>
                                  <a:pt x="53" y="288112"/>
                                </a:cubicBezTo>
                                <a:cubicBezTo>
                                  <a:pt x="-925" y="340410"/>
                                  <a:pt x="11554" y="392082"/>
                                  <a:pt x="36299" y="438176"/>
                                </a:cubicBezTo>
                                <a:cubicBezTo>
                                  <a:pt x="59819" y="480735"/>
                                  <a:pt x="94667" y="515963"/>
                                  <a:pt x="136982" y="539944"/>
                                </a:cubicBezTo>
                                <a:cubicBezTo>
                                  <a:pt x="181030" y="564725"/>
                                  <a:pt x="230848" y="577420"/>
                                  <a:pt x="281391" y="576742"/>
                                </a:cubicBezTo>
                                <a:cubicBezTo>
                                  <a:pt x="319432" y="576914"/>
                                  <a:pt x="357145" y="569687"/>
                                  <a:pt x="392430" y="555468"/>
                                </a:cubicBezTo>
                                <a:cubicBezTo>
                                  <a:pt x="425857" y="541692"/>
                                  <a:pt x="456183" y="521362"/>
                                  <a:pt x="481607" y="495672"/>
                                </a:cubicBezTo>
                                <a:cubicBezTo>
                                  <a:pt x="507612" y="469960"/>
                                  <a:pt x="527817" y="438987"/>
                                  <a:pt x="540866" y="404829"/>
                                </a:cubicBezTo>
                                <a:cubicBezTo>
                                  <a:pt x="555059" y="367571"/>
                                  <a:pt x="562084" y="327974"/>
                                  <a:pt x="561578" y="288112"/>
                                </a:cubicBezTo>
                                <a:cubicBezTo>
                                  <a:pt x="561578" y="230616"/>
                                  <a:pt x="549496" y="180019"/>
                                  <a:pt x="524757" y="136897"/>
                                </a:cubicBezTo>
                                <a:cubicBezTo>
                                  <a:pt x="501628" y="94730"/>
                                  <a:pt x="467149" y="59876"/>
                                  <a:pt x="425224" y="36279"/>
                                </a:cubicBezTo>
                                <a:close/>
                                <a:moveTo>
                                  <a:pt x="439607" y="368606"/>
                                </a:moveTo>
                                <a:cubicBezTo>
                                  <a:pt x="431489" y="390857"/>
                                  <a:pt x="419183" y="411349"/>
                                  <a:pt x="403362" y="428977"/>
                                </a:cubicBezTo>
                                <a:cubicBezTo>
                                  <a:pt x="388115" y="445300"/>
                                  <a:pt x="369451" y="458058"/>
                                  <a:pt x="348705" y="466349"/>
                                </a:cubicBezTo>
                                <a:cubicBezTo>
                                  <a:pt x="326986" y="475244"/>
                                  <a:pt x="303714" y="479740"/>
                                  <a:pt x="280240" y="479574"/>
                                </a:cubicBezTo>
                                <a:cubicBezTo>
                                  <a:pt x="249713" y="480080"/>
                                  <a:pt x="219640" y="472122"/>
                                  <a:pt x="193365" y="456575"/>
                                </a:cubicBezTo>
                                <a:cubicBezTo>
                                  <a:pt x="167228" y="440953"/>
                                  <a:pt x="146073" y="418220"/>
                                  <a:pt x="132380" y="391030"/>
                                </a:cubicBezTo>
                                <a:cubicBezTo>
                                  <a:pt x="116702" y="359033"/>
                                  <a:pt x="109004" y="323725"/>
                                  <a:pt x="109942" y="288112"/>
                                </a:cubicBezTo>
                                <a:cubicBezTo>
                                  <a:pt x="109614" y="260571"/>
                                  <a:pt x="113889" y="233174"/>
                                  <a:pt x="122599" y="207042"/>
                                </a:cubicBezTo>
                                <a:cubicBezTo>
                                  <a:pt x="130429" y="184952"/>
                                  <a:pt x="142552" y="164633"/>
                                  <a:pt x="158270" y="147247"/>
                                </a:cubicBezTo>
                                <a:cubicBezTo>
                                  <a:pt x="173096" y="130705"/>
                                  <a:pt x="191628" y="117895"/>
                                  <a:pt x="212351" y="109874"/>
                                </a:cubicBezTo>
                                <a:cubicBezTo>
                                  <a:pt x="233943" y="101278"/>
                                  <a:pt x="257003" y="96984"/>
                                  <a:pt x="280240" y="97225"/>
                                </a:cubicBezTo>
                                <a:cubicBezTo>
                                  <a:pt x="311343" y="96483"/>
                                  <a:pt x="342031" y="104452"/>
                                  <a:pt x="368842" y="120223"/>
                                </a:cubicBezTo>
                                <a:cubicBezTo>
                                  <a:pt x="395082" y="135460"/>
                                  <a:pt x="416289" y="158050"/>
                                  <a:pt x="429827" y="185194"/>
                                </a:cubicBezTo>
                                <a:cubicBezTo>
                                  <a:pt x="444785" y="213942"/>
                                  <a:pt x="452265" y="247865"/>
                                  <a:pt x="452265" y="288112"/>
                                </a:cubicBezTo>
                                <a:cubicBezTo>
                                  <a:pt x="452696" y="315468"/>
                                  <a:pt x="448416" y="342699"/>
                                  <a:pt x="439607" y="368606"/>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 name="Forma libre 1758905110"/>
                        <wps:cNvSpPr/>
                        <wps:spPr>
                          <a:xfrm>
                            <a:off x="4907585" y="1425316"/>
                            <a:ext cx="288816" cy="564621"/>
                          </a:xfrm>
                          <a:custGeom>
                            <a:avLst/>
                            <a:gdLst>
                              <a:gd name="connsiteX0" fmla="*/ 169148 w 288816"/>
                              <a:gd name="connsiteY0" fmla="*/ 25309 h 564621"/>
                              <a:gd name="connsiteX1" fmla="*/ 106436 w 288816"/>
                              <a:gd name="connsiteY1" fmla="*/ 101778 h 564621"/>
                              <a:gd name="connsiteX2" fmla="*/ 106436 w 288816"/>
                              <a:gd name="connsiteY2" fmla="*/ 10935 h 564621"/>
                              <a:gd name="connsiteX3" fmla="*/ 0 w 288816"/>
                              <a:gd name="connsiteY3" fmla="*/ 10935 h 564621"/>
                              <a:gd name="connsiteX4" fmla="*/ 0 w 288816"/>
                              <a:gd name="connsiteY4" fmla="*/ 564621 h 564621"/>
                              <a:gd name="connsiteX5" fmla="*/ 106436 w 288816"/>
                              <a:gd name="connsiteY5" fmla="*/ 564621 h 564621"/>
                              <a:gd name="connsiteX6" fmla="*/ 106436 w 288816"/>
                              <a:gd name="connsiteY6" fmla="*/ 269092 h 564621"/>
                              <a:gd name="connsiteX7" fmla="*/ 142682 w 288816"/>
                              <a:gd name="connsiteY7" fmla="*/ 155825 h 564621"/>
                              <a:gd name="connsiteX8" fmla="*/ 234160 w 288816"/>
                              <a:gd name="connsiteY8" fmla="*/ 113277 h 564621"/>
                              <a:gd name="connsiteX9" fmla="*/ 288817 w 288816"/>
                              <a:gd name="connsiteY9" fmla="*/ 113277 h 564621"/>
                              <a:gd name="connsiteX10" fmla="*/ 288817 w 288816"/>
                              <a:gd name="connsiteY10" fmla="*/ 10 h 564621"/>
                              <a:gd name="connsiteX11" fmla="*/ 257174 w 288816"/>
                              <a:gd name="connsiteY11" fmla="*/ 10 h 564621"/>
                              <a:gd name="connsiteX12" fmla="*/ 169148 w 288816"/>
                              <a:gd name="connsiteY12" fmla="*/ 25309 h 56462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88816" h="564621">
                                <a:moveTo>
                                  <a:pt x="169148" y="25309"/>
                                </a:moveTo>
                                <a:cubicBezTo>
                                  <a:pt x="143833" y="41982"/>
                                  <a:pt x="122546" y="67281"/>
                                  <a:pt x="106436" y="101778"/>
                                </a:cubicBezTo>
                                <a:lnTo>
                                  <a:pt x="106436" y="10935"/>
                                </a:lnTo>
                                <a:lnTo>
                                  <a:pt x="0" y="10935"/>
                                </a:lnTo>
                                <a:lnTo>
                                  <a:pt x="0" y="564621"/>
                                </a:lnTo>
                                <a:lnTo>
                                  <a:pt x="106436" y="564621"/>
                                </a:lnTo>
                                <a:lnTo>
                                  <a:pt x="106436" y="269092"/>
                                </a:lnTo>
                                <a:cubicBezTo>
                                  <a:pt x="106436" y="221945"/>
                                  <a:pt x="118518" y="184573"/>
                                  <a:pt x="142682" y="155825"/>
                                </a:cubicBezTo>
                                <a:cubicBezTo>
                                  <a:pt x="165051" y="128393"/>
                                  <a:pt x="198760" y="112720"/>
                                  <a:pt x="234160" y="113277"/>
                                </a:cubicBezTo>
                                <a:lnTo>
                                  <a:pt x="288817" y="113277"/>
                                </a:lnTo>
                                <a:lnTo>
                                  <a:pt x="288817" y="10"/>
                                </a:lnTo>
                                <a:lnTo>
                                  <a:pt x="257174" y="10"/>
                                </a:lnTo>
                                <a:cubicBezTo>
                                  <a:pt x="225985" y="-346"/>
                                  <a:pt x="195383" y="8451"/>
                                  <a:pt x="169148" y="25309"/>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 name="Forma libre 949183197"/>
                        <wps:cNvSpPr/>
                        <wps:spPr>
                          <a:xfrm>
                            <a:off x="5246455" y="1226965"/>
                            <a:ext cx="474073" cy="762971"/>
                          </a:xfrm>
                          <a:custGeom>
                            <a:avLst/>
                            <a:gdLst>
                              <a:gd name="connsiteX0" fmla="*/ 465444 w 474073"/>
                              <a:gd name="connsiteY0" fmla="*/ 209285 h 762971"/>
                              <a:gd name="connsiteX1" fmla="*/ 333118 w 474073"/>
                              <a:gd name="connsiteY1" fmla="*/ 209285 h 762971"/>
                              <a:gd name="connsiteX2" fmla="*/ 107587 w 474073"/>
                              <a:gd name="connsiteY2" fmla="*/ 458818 h 762971"/>
                              <a:gd name="connsiteX3" fmla="*/ 107587 w 474073"/>
                              <a:gd name="connsiteY3" fmla="*/ 0 h 762971"/>
                              <a:gd name="connsiteX4" fmla="*/ 0 w 474073"/>
                              <a:gd name="connsiteY4" fmla="*/ 0 h 762971"/>
                              <a:gd name="connsiteX5" fmla="*/ 0 w 474073"/>
                              <a:gd name="connsiteY5" fmla="*/ 762972 h 762971"/>
                              <a:gd name="connsiteX6" fmla="*/ 107587 w 474073"/>
                              <a:gd name="connsiteY6" fmla="*/ 762972 h 762971"/>
                              <a:gd name="connsiteX7" fmla="*/ 107587 w 474073"/>
                              <a:gd name="connsiteY7" fmla="*/ 485841 h 762971"/>
                              <a:gd name="connsiteX8" fmla="*/ 342323 w 474073"/>
                              <a:gd name="connsiteY8" fmla="*/ 762972 h 762971"/>
                              <a:gd name="connsiteX9" fmla="*/ 474074 w 474073"/>
                              <a:gd name="connsiteY9" fmla="*/ 762972 h 762971"/>
                              <a:gd name="connsiteX10" fmla="*/ 221503 w 474073"/>
                              <a:gd name="connsiteY10" fmla="*/ 470317 h 762971"/>
                              <a:gd name="connsiteX11" fmla="*/ 465444 w 474073"/>
                              <a:gd name="connsiteY11" fmla="*/ 209285 h 7629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474073" h="762971">
                                <a:moveTo>
                                  <a:pt x="465444" y="209285"/>
                                </a:moveTo>
                                <a:lnTo>
                                  <a:pt x="333118" y="209285"/>
                                </a:lnTo>
                                <a:lnTo>
                                  <a:pt x="107587" y="458818"/>
                                </a:lnTo>
                                <a:lnTo>
                                  <a:pt x="107587" y="0"/>
                                </a:lnTo>
                                <a:lnTo>
                                  <a:pt x="0" y="0"/>
                                </a:lnTo>
                                <a:lnTo>
                                  <a:pt x="0" y="762972"/>
                                </a:lnTo>
                                <a:lnTo>
                                  <a:pt x="107587" y="762972"/>
                                </a:lnTo>
                                <a:lnTo>
                                  <a:pt x="107587" y="485841"/>
                                </a:lnTo>
                                <a:lnTo>
                                  <a:pt x="342323" y="762972"/>
                                </a:lnTo>
                                <a:lnTo>
                                  <a:pt x="474074" y="762972"/>
                                </a:lnTo>
                                <a:lnTo>
                                  <a:pt x="221503" y="470317"/>
                                </a:lnTo>
                                <a:lnTo>
                                  <a:pt x="465444" y="209285"/>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6" name="Forma libre 972047422"/>
                        <wps:cNvSpPr/>
                        <wps:spPr>
                          <a:xfrm>
                            <a:off x="5696366" y="1425325"/>
                            <a:ext cx="464347" cy="576742"/>
                          </a:xfrm>
                          <a:custGeom>
                            <a:avLst/>
                            <a:gdLst>
                              <a:gd name="connsiteX0" fmla="*/ 422293 w 464347"/>
                              <a:gd name="connsiteY0" fmla="*/ 309904 h 576742"/>
                              <a:gd name="connsiteX1" fmla="*/ 292844 w 464347"/>
                              <a:gd name="connsiteY1" fmla="*/ 248383 h 576742"/>
                              <a:gd name="connsiteX2" fmla="*/ 238763 w 464347"/>
                              <a:gd name="connsiteY2" fmla="*/ 235734 h 576742"/>
                              <a:gd name="connsiteX3" fmla="*/ 180654 w 464347"/>
                              <a:gd name="connsiteY3" fmla="*/ 216761 h 576742"/>
                              <a:gd name="connsiteX4" fmla="*/ 140381 w 464347"/>
                              <a:gd name="connsiteY4" fmla="*/ 193187 h 576742"/>
                              <a:gd name="connsiteX5" fmla="*/ 125422 w 464347"/>
                              <a:gd name="connsiteY5" fmla="*/ 155815 h 576742"/>
                              <a:gd name="connsiteX6" fmla="*/ 154189 w 464347"/>
                              <a:gd name="connsiteY6" fmla="*/ 109818 h 576742"/>
                              <a:gd name="connsiteX7" fmla="*/ 229557 w 464347"/>
                              <a:gd name="connsiteY7" fmla="*/ 91419 h 576742"/>
                              <a:gd name="connsiteX8" fmla="*/ 315282 w 464347"/>
                              <a:gd name="connsiteY8" fmla="*/ 112693 h 576742"/>
                              <a:gd name="connsiteX9" fmla="*/ 368213 w 464347"/>
                              <a:gd name="connsiteY9" fmla="*/ 185138 h 576742"/>
                              <a:gd name="connsiteX10" fmla="*/ 457389 w 464347"/>
                              <a:gd name="connsiteY10" fmla="*/ 152940 h 576742"/>
                              <a:gd name="connsiteX11" fmla="*/ 410787 w 464347"/>
                              <a:gd name="connsiteY11" fmla="*/ 68996 h 576742"/>
                              <a:gd name="connsiteX12" fmla="*/ 331966 w 464347"/>
                              <a:gd name="connsiteY12" fmla="*/ 17825 h 576742"/>
                              <a:gd name="connsiteX13" fmla="*/ 120244 w 464347"/>
                              <a:gd name="connsiteY13" fmla="*/ 20124 h 576742"/>
                              <a:gd name="connsiteX14" fmla="*/ 46027 w 464347"/>
                              <a:gd name="connsiteY14" fmla="*/ 75895 h 576742"/>
                              <a:gd name="connsiteX15" fmla="*/ 19561 w 464347"/>
                              <a:gd name="connsiteY15" fmla="*/ 156965 h 576742"/>
                              <a:gd name="connsiteX16" fmla="*/ 59834 w 464347"/>
                              <a:gd name="connsiteY16" fmla="*/ 259883 h 576742"/>
                              <a:gd name="connsiteX17" fmla="*/ 189284 w 464347"/>
                              <a:gd name="connsiteY17" fmla="*/ 323703 h 576742"/>
                              <a:gd name="connsiteX18" fmla="*/ 245091 w 464347"/>
                              <a:gd name="connsiteY18" fmla="*/ 338077 h 576742"/>
                              <a:gd name="connsiteX19" fmla="*/ 331966 w 464347"/>
                              <a:gd name="connsiteY19" fmla="*/ 367975 h 576742"/>
                              <a:gd name="connsiteX20" fmla="*/ 359583 w 464347"/>
                              <a:gd name="connsiteY20" fmla="*/ 415122 h 576742"/>
                              <a:gd name="connsiteX21" fmla="*/ 326788 w 464347"/>
                              <a:gd name="connsiteY21" fmla="*/ 465718 h 576742"/>
                              <a:gd name="connsiteX22" fmla="*/ 236461 w 464347"/>
                              <a:gd name="connsiteY22" fmla="*/ 485842 h 576742"/>
                              <a:gd name="connsiteX23" fmla="*/ 173175 w 464347"/>
                              <a:gd name="connsiteY23" fmla="*/ 474918 h 576742"/>
                              <a:gd name="connsiteX24" fmla="*/ 120244 w 464347"/>
                              <a:gd name="connsiteY24" fmla="*/ 442145 h 576742"/>
                              <a:gd name="connsiteX25" fmla="*/ 86875 w 464347"/>
                              <a:gd name="connsiteY25" fmla="*/ 385799 h 576742"/>
                              <a:gd name="connsiteX26" fmla="*/ 0 w 464347"/>
                              <a:gd name="connsiteY26" fmla="*/ 423746 h 576742"/>
                              <a:gd name="connsiteX27" fmla="*/ 135778 w 464347"/>
                              <a:gd name="connsiteY27" fmla="*/ 560012 h 576742"/>
                              <a:gd name="connsiteX28" fmla="*/ 236461 w 464347"/>
                              <a:gd name="connsiteY28" fmla="*/ 576686 h 576742"/>
                              <a:gd name="connsiteX29" fmla="*/ 357281 w 464347"/>
                              <a:gd name="connsiteY29" fmla="*/ 555412 h 576742"/>
                              <a:gd name="connsiteX30" fmla="*/ 436102 w 464347"/>
                              <a:gd name="connsiteY30" fmla="*/ 496766 h 576742"/>
                              <a:gd name="connsiteX31" fmla="*/ 464293 w 464347"/>
                              <a:gd name="connsiteY31" fmla="*/ 412247 h 576742"/>
                              <a:gd name="connsiteX32" fmla="*/ 422293 w 464347"/>
                              <a:gd name="connsiteY32" fmla="*/ 309904 h 57674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Lst>
                            <a:rect l="l" t="t" r="r" b="b"/>
                            <a:pathLst>
                              <a:path w="464347" h="576742">
                                <a:moveTo>
                                  <a:pt x="422293" y="309904"/>
                                </a:moveTo>
                                <a:cubicBezTo>
                                  <a:pt x="394103" y="283456"/>
                                  <a:pt x="350953" y="263332"/>
                                  <a:pt x="292844" y="248383"/>
                                </a:cubicBezTo>
                                <a:lnTo>
                                  <a:pt x="238763" y="235734"/>
                                </a:lnTo>
                                <a:cubicBezTo>
                                  <a:pt x="219086" y="230439"/>
                                  <a:pt x="199698" y="224109"/>
                                  <a:pt x="180654" y="216761"/>
                                </a:cubicBezTo>
                                <a:cubicBezTo>
                                  <a:pt x="165926" y="211431"/>
                                  <a:pt x="152233" y="203439"/>
                                  <a:pt x="140381" y="193187"/>
                                </a:cubicBezTo>
                                <a:cubicBezTo>
                                  <a:pt x="130198" y="183499"/>
                                  <a:pt x="124732" y="169855"/>
                                  <a:pt x="125422" y="155815"/>
                                </a:cubicBezTo>
                                <a:cubicBezTo>
                                  <a:pt x="125422" y="136841"/>
                                  <a:pt x="134627" y="121892"/>
                                  <a:pt x="154189" y="109818"/>
                                </a:cubicBezTo>
                                <a:cubicBezTo>
                                  <a:pt x="173750" y="97744"/>
                                  <a:pt x="198490" y="91419"/>
                                  <a:pt x="229557" y="91419"/>
                                </a:cubicBezTo>
                                <a:cubicBezTo>
                                  <a:pt x="259475" y="91011"/>
                                  <a:pt x="288989" y="98342"/>
                                  <a:pt x="315282" y="112693"/>
                                </a:cubicBezTo>
                                <a:cubicBezTo>
                                  <a:pt x="340596" y="127067"/>
                                  <a:pt x="357856" y="151215"/>
                                  <a:pt x="368213" y="185138"/>
                                </a:cubicBezTo>
                                <a:lnTo>
                                  <a:pt x="457389" y="152940"/>
                                </a:lnTo>
                                <a:cubicBezTo>
                                  <a:pt x="449392" y="121392"/>
                                  <a:pt x="433340" y="92460"/>
                                  <a:pt x="410787" y="68996"/>
                                </a:cubicBezTo>
                                <a:cubicBezTo>
                                  <a:pt x="388637" y="46342"/>
                                  <a:pt x="361711" y="28869"/>
                                  <a:pt x="331966" y="17825"/>
                                </a:cubicBezTo>
                                <a:cubicBezTo>
                                  <a:pt x="263387" y="-6709"/>
                                  <a:pt x="188306" y="-5893"/>
                                  <a:pt x="120244" y="20124"/>
                                </a:cubicBezTo>
                                <a:cubicBezTo>
                                  <a:pt x="91075" y="31957"/>
                                  <a:pt x="65473" y="51178"/>
                                  <a:pt x="46027" y="75895"/>
                                </a:cubicBezTo>
                                <a:cubicBezTo>
                                  <a:pt x="28363" y="99193"/>
                                  <a:pt x="19043" y="127745"/>
                                  <a:pt x="19561" y="156965"/>
                                </a:cubicBezTo>
                                <a:cubicBezTo>
                                  <a:pt x="18468" y="195309"/>
                                  <a:pt x="33024" y="232451"/>
                                  <a:pt x="59834" y="259883"/>
                                </a:cubicBezTo>
                                <a:cubicBezTo>
                                  <a:pt x="86702" y="287866"/>
                                  <a:pt x="129852" y="309139"/>
                                  <a:pt x="189284" y="323703"/>
                                </a:cubicBezTo>
                                <a:lnTo>
                                  <a:pt x="245091" y="338077"/>
                                </a:lnTo>
                                <a:cubicBezTo>
                                  <a:pt x="284214" y="346702"/>
                                  <a:pt x="312980" y="356476"/>
                                  <a:pt x="331966" y="367975"/>
                                </a:cubicBezTo>
                                <a:cubicBezTo>
                                  <a:pt x="349284" y="377261"/>
                                  <a:pt x="359985" y="395470"/>
                                  <a:pt x="359583" y="415122"/>
                                </a:cubicBezTo>
                                <a:cubicBezTo>
                                  <a:pt x="359583" y="435820"/>
                                  <a:pt x="348651" y="452494"/>
                                  <a:pt x="326788" y="465718"/>
                                </a:cubicBezTo>
                                <a:cubicBezTo>
                                  <a:pt x="304926" y="478942"/>
                                  <a:pt x="275008" y="485842"/>
                                  <a:pt x="236461" y="485842"/>
                                </a:cubicBezTo>
                                <a:cubicBezTo>
                                  <a:pt x="214886" y="486009"/>
                                  <a:pt x="193427" y="482306"/>
                                  <a:pt x="173175" y="474918"/>
                                </a:cubicBezTo>
                                <a:cubicBezTo>
                                  <a:pt x="153211" y="468334"/>
                                  <a:pt x="135030" y="457105"/>
                                  <a:pt x="120244" y="442145"/>
                                </a:cubicBezTo>
                                <a:cubicBezTo>
                                  <a:pt x="104883" y="426230"/>
                                  <a:pt x="93434" y="406929"/>
                                  <a:pt x="86875" y="385799"/>
                                </a:cubicBezTo>
                                <a:lnTo>
                                  <a:pt x="0" y="423746"/>
                                </a:lnTo>
                                <a:cubicBezTo>
                                  <a:pt x="20941" y="488188"/>
                                  <a:pt x="71398" y="538790"/>
                                  <a:pt x="135778" y="560012"/>
                                </a:cubicBezTo>
                                <a:cubicBezTo>
                                  <a:pt x="168170" y="571172"/>
                                  <a:pt x="202229" y="576806"/>
                                  <a:pt x="236461" y="576686"/>
                                </a:cubicBezTo>
                                <a:cubicBezTo>
                                  <a:pt x="277712" y="577468"/>
                                  <a:pt x="318734" y="570240"/>
                                  <a:pt x="357281" y="555412"/>
                                </a:cubicBezTo>
                                <a:cubicBezTo>
                                  <a:pt x="388349" y="543286"/>
                                  <a:pt x="415562" y="523030"/>
                                  <a:pt x="436102" y="496766"/>
                                </a:cubicBezTo>
                                <a:cubicBezTo>
                                  <a:pt x="454800" y="472589"/>
                                  <a:pt x="464753" y="442795"/>
                                  <a:pt x="464293" y="412247"/>
                                </a:cubicBezTo>
                                <a:cubicBezTo>
                                  <a:pt x="465386" y="373731"/>
                                  <a:pt x="450140" y="336548"/>
                                  <a:pt x="422293" y="309904"/>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ma14="http://schemas.microsoft.com/office/mac/drawingml/2011/main" xmlns:w16cei="http://schemas.microsoft.com/office/word/2026/wordml/cei">
            <w:pict>
              <v:group id="Grupo 54" style="position:absolute;margin-left:286pt;margin-top:23.7pt;width:183.6pt;height:56.6pt;z-index:-251658239;mso-position-vertical-relative:page;mso-width-relative:margin;mso-height-relative:margin" coordsize="64914,20020" o:spid="_x0000_s1026" w14:anchorId="31D030D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">
                <v:shape id="Forma libre 1073887755" style="position:absolute;left:8451;width:7253;height:11623;visibility:visible;mso-wrap-style:square;v-text-anchor:middle" coordsize="725300,1162344" o:spid="_x0000_s1027" fillcolor="#ff9c1a" stroked="f" strokeweight=".15964mm" path="m1,828517v-241,87808,34302,172143,96081,234584c215751,1182118,377419,1182118,480404,1125772,606977,1057352,890616,852091,596046,,596046,402472,1,443294,1,8285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">
                  <v:stroke joinstyle="miter"/>
                  <v:path arrowok="t" o:connecttype="custom" o:connectlocs="1,828517;96082,1063101;480404,1125772;596046,0;1,828517" o:connectangles="0,0,0,0,0"/>
                </v:shape>
                <v:shape id="Forma libre 1646054699" style="position:absolute;left:4228;width:6939;height:11623;visibility:visible;mso-wrap-style:square;v-text-anchor:middle" coordsize="693851,1162344" o:spid="_x0000_s1028" fillcolor="#0da9ff" stroked="f" strokeweight=".15964mm" path="m693852,352451c674291,246658,642647,139140,595470,,595470,402472,1,443294,1,828517v-241,87808,34302,172143,96081,234584c215176,1182118,378570,1182118,480404,1125772,242791,873364,326790,581285,693852,35245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">
                  <v:stroke joinstyle="miter"/>
                  <v:path arrowok="t" o:connecttype="custom" o:connectlocs="693852,352451;595470,0;1,828517;96082,1063101;480404,1125772;693852,352451" o:connectangles="0,0,0,0,0,0"/>
                </v:shape>
                <v:shape id="Forma libre 1382546070" style="position:absolute;width:6938;height:14362;visibility:visible;mso-wrap-style:square;v-text-anchor:middle" coordsize="693850,1436250" o:spid="_x0000_s1029" fillcolor="#00a443" stroked="f" strokeweight=".15964mm" path="m693851,352451c674290,246658,643222,139140,596044,,596044,402472,,443294,,828517v,197787,160518,285181,160518,285181c135871,1219398,130796,1328721,145559,1436250r75944,-12649c184682,1293660,207120,1152220,209996,1137846v97232,39672,198490,27598,270982,-12074c243366,873364,327364,581285,693851,35245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">
                  <v:stroke joinstyle="miter"/>
                  <v:path arrowok="t" o:connecttype="custom" o:connectlocs="693851,352451;596044,0;0,828517;160518,1113698;145559,1436250;221503,1423601;209996,1137846;480978,1125772;693851,352451" o:connectangles="0,0,0,0,0,0,0,0,0"/>
                </v:shape>
                <v:shape id="Forma libre 1341787054" style="position:absolute;left:18243;top:3254;width:6013;height:7866;visibility:visible;mso-wrap-style:square;v-text-anchor:middle" coordsize="601261,786599" o:spid="_x0000_s1030" fillcolor="#00a443" stroked="f" strokeweight=".15964mm" path="m438403,654330v-31643,19549,-74793,29898,-128299,29898c256598,684228,209996,670429,174326,642831,138765,616665,112224,580097,98382,538188l,579586v13072,40799,34860,78269,63862,109817c93262,721043,129456,745617,169723,761273v44749,17301,92404,25890,140381,25298c369363,786571,421143,777372,464869,758398v43725,-18974,77094,-43697,100683,-76470c589549,648230,602057,607713,601222,566362v524,-33360,-8238,-66201,-25314,-94869c559413,443895,534098,419747,499964,399048,466595,378350,423445,361101,372240,347302l278461,322004c234736,309929,201366,295555,177778,279456,154189,263358,143258,238634,143258,205862v,-32773,14383,-56346,43150,-75320c215174,111568,253146,102369,300899,102369v47752,,85724,10349,118518,31048c452211,154115,475800,186313,488457,229435r99533,-36797c576742,153075,556456,116662,528731,86270,501580,57769,468344,35760,431499,21874,389408,6902,344998,-497,300324,26,245667,26,197914,8650,156490,27049,115066,45448,83423,70171,60985,102944,37891,135504,25798,174578,26465,214486v-1841,67098,32697,129964,90328,164439c151405,400313,189026,416400,228407,426646r93204,25298c354232,459804,386019,470780,416541,484717v24164,11499,41999,24723,52930,39672c480909,539195,486990,557432,486731,576136v,32773,-16109,58646,-48328,781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">
                  <v:stroke joinstyle="miter"/>
                  <v:path arrowok="t" o:connecttype="custom" o:connectlocs="438403,654330;310104,684228;174326,642831;98382,538188;0,579586;63862,689403;169723,761273;310104,786571;464869,758398;565552,681928;601222,566362;575908,471493;499964,399048;372240,347302;278461,322004;177778,279456;143258,205862;186408,130542;300899,102369;419417,133417;488457,229435;587990,192638;528731,86270;431499,21874;300324,26;156490,27049;60985,102944;26465,214486;116793,378925;228407,426646;321611,451944;416541,484717;469471,524389;486731,576136;438403,654330" o:connectangles="0,0,0,0,0,0,0,0,0,0,0,0,0,0,0,0,0,0,0,0,0,0,0,0,0,0,0,0,0,0,0,0,0,0,0"/>
                </v:shape>
                <v:shape id="Forma libre 177615015" style="position:absolute;left:25113;top:3369;width:5638;height:7629;visibility:visible;mso-wrap-style:square;v-text-anchor:middle" coordsize="563825,762971" o:spid="_x0000_s1031" fillcolor="#00a443" stroked="f" strokeweight=".15964mm" path="m112190,492741r170298,c340597,492741,390650,482966,432074,463418v40095,-18163,73925,-47768,97232,-85094c552319,341526,563826,297829,563826,247808v,-77045,-25315,-137416,-75369,-181688c438403,21848,369363,,281337,l,,,762972r112190,l112190,492741xm272707,101768v54082,,96656,12074,127149,36222c430349,162139,445883,198936,445883,247808v,48871,-15534,83944,-46027,108667c369363,381199,326789,393273,272707,393273r-160517,l112190,101768r1605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">
                  <v:stroke joinstyle="miter"/>
                  <v:path arrowok="t" o:connecttype="custom" o:connectlocs="112190,492741;282488,492741;432074,463418;529306,378324;563826,247808;488457,66120;281337,0;0,0;0,762972;112190,762972;272707,101768;399856,137990;445883,247808;399856,356475;272707,393273;112190,393273;112190,101768" o:connectangles="0,0,0,0,0,0,0,0,0,0,0,0,0,0,0,0,0"/>
                </v:shape>
                <v:shape id="Forma libre 1212296664" style="position:absolute;left:33472;top:3369;width:5213;height:7629;visibility:visible;mso-wrap-style:square;v-text-anchor:middle" coordsize="521250,762971" o:spid="_x0000_s1032" fillcolor="#00a443" stroked="f" strokeweight=".15964mm" path="m521251,661779r-409061,l112190,426045r364185,l476375,326002r-364185,l112190,101768r409061,l521251,,112190,,47177,,,,,762972r47177,l112190,762972r409061,l521251,66177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">
                  <v:stroke joinstyle="miter"/>
                  <v:path arrowok="t" o:connecttype="custom" o:connectlocs="521251,661779;112190,661779;112190,426045;476375,426045;476375,326002;112190,326002;112190,101768;521251,101768;521251,0;112190,0;47177,0;0,0;0,762972;47177,762972;112190,762972;521251,762972;521251,661779" o:connectangles="0,0,0,0,0,0,0,0,0,0,0,0,0,0,0,0,0"/>
                </v:shape>
                <v:shape id="Forma libre 1550037006" style="position:absolute;left:39300;top:5352;width:4753;height:5646;visibility:visible;mso-wrap-style:square;v-text-anchor:middle" coordsize="475224,564628" o:spid="_x0000_s1033" fillcolor="#00a443" stroked="f" strokeweight=".15964mm" path="m107012,236327v,-44272,12657,-78770,38547,-103493c171449,108111,204819,94887,245092,94887v33593,-1145,65990,12522,88601,37372c356131,156982,367638,190330,367638,232302r,332327l475225,564629r,-349576c475225,171356,466595,133409,448759,101211,432247,69882,407088,43939,376268,26466,309880,-10015,229138,-8704,163970,29916,139501,45331,119784,67225,107012,93162r,-82220l,10942,,564629r107012,l107012,23632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">
                  <v:stroke joinstyle="miter"/>
                  <v:path arrowok="t" o:connecttype="custom" o:connectlocs="107012,236327;145559,132834;245092,94887;333693,132259;367638,232302;367638,564629;475225,564629;475225,215053;448759,101211;376268,26466;163970,29916;107012,93162;107012,10942;0,10942;0,564629;107012,564629" o:connectangles="0,0,0,0,0,0,0,0,0,0,0,0,0,0,0,0"/>
                </v:shape>
                <v:shape id="Forma libre 468452587" style="position:absolute;left:44749;top:5352;width:5219;height:5768;visibility:visible;mso-wrap-style:square;v-text-anchor:middle" coordsize="521901,576762" o:spid="_x0000_s1034" fillcolor="#00a443" stroked="f" strokeweight=".15964mm" path="m512081,438160l429233,386988v-10281,20796,-24325,39511,-41424,55196c372350,456041,354106,466430,334303,472657v-20350,6072,-41476,9171,-62711,9200c242135,482276,213109,474727,187593,460008,162031,444634,141607,422020,128909,395038,117098,369136,110268,341244,108773,312818r411938,c521649,307891,522034,302877,521861,297869r,-14374c521861,226574,510930,177128,489067,134581,446671,50625,359922,-1656,265838,40,229011,-282,192472,6554,158251,20164,126447,33612,97830,53592,74253,78810,49669,104884,30850,135834,19021,169653,5886,207739,-535,247813,35,288095v,56921,11506,107518,34520,150640c56682,480638,89925,515647,130635,539928v42742,24895,91490,37619,140957,36797c303172,576731,334573,572079,364796,562926v30279,-9401,58424,-24637,82847,-44847c473982,495748,495851,468632,512081,438160xm149621,141480v13158,-16863,30378,-30116,50054,-38522c220347,94713,242434,90608,264688,90884v41257,-1259,80845,16300,107587,47721c392412,161604,405069,193227,410822,233474r-298597,c113605,223366,115717,213373,118553,203576v6346,-22470,16886,-43542,31068,-620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">
                  <v:stroke joinstyle="miter"/>
                  <v:path arrowok="t" o:connecttype="custom" o:connectlocs="512081,438160;429233,386988;387809,442184;334303,472657;271592,481857;187593,460008;128909,395038;108773,312818;520711,312818;521861,297869;521861,283495;489067,134581;265838,40;158251,20164;74253,78810;19021,169653;35,288095;34555,438735;130635,539928;271592,576725;364796,562926;447643,518079;512081,438160;149621,141480;199675,102958;264688,90884;372275,138605;410822,233474;112225,233474;118553,203576;149621,141480" o:connectangles="0,0,0,0,0,0,0,0,0,0,0,0,0,0,0,0,0,0,0,0,0,0,0,0,0,0,0,0,0,0,0"/>
                </v:shape>
                <v:shape id="Forma libre 953399215" style="position:absolute;left:50686;top:5352;width:2888;height:5646;visibility:visible;mso-wrap-style:square;v-text-anchor:middle" coordsize="288816,564621" o:spid="_x0000_s1035" fillcolor="#00a443" stroked="f" strokeweight=".15964mm" path="m288817,113278r,-113268l257174,10c225990,-346,195383,8451,169148,25309v-27622,19008,-49191,45554,-62136,76469l107012,10935,,10935,,564621r107012,l107012,269092v,-47147,11506,-84519,35670,-113267c165051,128393,198760,112714,234160,113278r5465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">
                  <v:stroke joinstyle="miter"/>
                  <v:path arrowok="t" o:connecttype="custom" o:connectlocs="288817,113278;288817,10;257174,10;169148,25309;107012,101778;107012,10935;0,10935;0,564621;107012,564621;107012,269092;142682,155825;234160,113278" o:connectangles="0,0,0,0,0,0,0,0,0,0,0,0"/>
                </v:shape>
                <v:shape id="Forma libre 2135204290" style="position:absolute;left:53626;top:5352;width:5334;height:7584;visibility:visible;mso-wrap-style:square;v-text-anchor:middle" coordsize="533368,758435" o:spid="_x0000_s1036" fillcolor="#00a443" stroked="f" strokeweight=".15964mm" path="m120855,491076v37684,23136,81179,35101,125422,34497c312958,528390,376302,496106,413123,440479v4546,-6169,8630,-12707,12082,-19549l425205,499125v,36222,-7479,66695,-23013,90844c387809,614019,366579,633234,341207,645165v-26235,12356,-54944,18646,-83998,18399c223494,663943,190297,655204,161128,638265,132247,620413,107968,595983,90362,566970l15569,626766v31356,57398,84401,99853,147285,117867c241099,767654,325040,761732,399315,727959v40734,-19646,74736,-50844,97807,-89694c521286,598593,533368,550296,533368,493950r,-482966l425205,10984r,93143c421753,97285,417669,90748,413123,84579,396036,59125,373138,38053,346385,23058,315490,7137,281027,-774,246277,60,212908,-21,179827,6631,149046,19608,119302,32453,92491,51237,70226,74804,47845,99079,30297,127367,18446,158174,6019,191648,-253,227106,35,262816v-748,46911,10529,93236,32794,134541c53541,435695,83861,467991,120855,491076xm130060,175997v13003,-24378,32507,-44680,56382,-58646c237417,88995,299438,88995,350412,117351v23589,14283,43036,34504,56383,58646c421006,202704,428082,232585,427507,262816v517,29858,-6617,59348,-20712,85669c393448,372628,374001,392849,350412,407131v-50974,28357,-112995,28357,-163970,c162567,393166,143063,372864,130060,348485,115964,322164,108830,292674,109348,262816v-575,-30231,6502,-60112,20712,-868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">
                  <v:stroke joinstyle="miter"/>
                  <v:path arrowok="t" o:connecttype="custom" o:connectlocs="120855,491076;246277,525573;413123,440479;425205,420930;425205,499125;402192,589969;341207,645165;257209,663564;161128,638265;90362,566970;15569,626766;162854,744633;399315,727959;497122,638265;533368,493950;533368,10984;425205,10984;425205,104127;413123,84579;346385,23058;246277,60;149046,19608;70226,74804;18446,158174;35,262816;32829,397357;120855,491076;130060,175997;186442,117351;350412,117351;406795,175997;427507,262816;406795,348485;350412,407131;186442,407131;130060,348485;109348,262816;130060,175997" o:connectangles="0,0,0,0,0,0,0,0,0,0,0,0,0,0,0,0,0,0,0,0,0,0,0,0,0,0,0,0,0,0,0,0,0,0,0,0,0,0"/>
                </v:shape>
                <v:shape id="Forma libre 1104061916" style="position:absolute;left:59391;top:5462;width:5523;height:7342;visibility:visible;mso-wrap-style:square;v-text-anchor:middle" coordsize="552319,734223" o:spid="_x0000_s1037" fillcolor="#00a443" stroked="f" strokeweight=".15964mm" path="m84574,734224r117943,l552319,,434951,,308378,261607v-8055,16674,-18410,39672,-31643,68420l245091,260457,121970,,,,220928,449044,84574,7342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">
                  <v:stroke joinstyle="miter"/>
                  <v:path arrowok="t" o:connecttype="custom" o:connectlocs="84574,734224;202517,734224;552319,0;434951,0;308378,261607;276735,330027;245091,260457;121970,0;0,0;220928,449044" o:connectangles="0,0,0,0,0,0,0,0,0,0"/>
                </v:shape>
                <v:shape id="Forma libre 571134157" style="position:absolute;left:18537;top:12269;width:6363;height:7630;visibility:visible;mso-wrap-style:square;v-text-anchor:middle" coordsize="636317,762971" o:spid="_x0000_s1038" fillcolor="#00a443" stroked="f" strokeweight=".15964mm" path="m524128,475492r,97743l466595,493891,101259,,,,,762972r112190,l112190,189737v23588,33347,43150,59796,57533,79344l535059,762972r101259,l636318,,524128,r,4754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">
                  <v:stroke joinstyle="miter"/>
                  <v:path arrowok="t" o:connecttype="custom" o:connectlocs="524128,475492;524128,573235;466595,493891;101259,0;0,0;0,762972;112190,762972;112190,189737;169723,269081;535059,762972;636318,762972;636318,0;524128,0" o:connectangles="0,0,0,0,0,0,0,0,0,0,0,0,0"/>
                </v:shape>
                <v:shape id="Forma libre 1401413891" style="position:absolute;left:25768;top:14252;width:5219;height:5768;visibility:visible;mso-wrap-style:square;v-text-anchor:middle" coordsize="521901,576752" o:spid="_x0000_s1039" fillcolor="#00a443" stroked="f" strokeweight=".15964mm" path="m397590,35678c357898,11656,312233,-700,265838,31,229011,-291,192472,6545,158251,20154,126447,33602,97830,53582,74253,78800,49669,104874,30850,135825,19021,169644,5886,207729,-535,247804,35,288086v,56921,11506,107517,34520,150639c56682,480628,89925,515638,130635,539918v42742,24896,91490,37620,140957,36797c303172,576721,334574,572070,364796,562916v30279,-9400,58425,-24637,82848,-44846c473982,495738,495851,468623,512081,438150l429233,386979v-10281,20796,-24325,39511,-41424,55196c372350,456031,354112,466421,334303,472648v-20349,6071,-41475,9170,-62711,9199c242135,482267,213109,474718,187593,459999,162031,444624,141607,422011,128909,395028,117104,369126,110269,341235,108773,312809r411938,c521649,307881,522034,302868,521861,297860r,-14374c521861,226565,510930,177118,489067,134571,468223,93853,436574,59642,397590,35678xm149621,141471v13158,-16864,30378,-30117,50054,-38523c220347,94704,242434,90598,264688,90874v41257,-1259,80845,16300,107587,47722c392412,161594,405069,193217,410822,233464r-298597,c113606,223356,115717,213364,118553,203566v6346,-22469,16886,-43541,31068,-6209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">
                  <v:stroke joinstyle="miter"/>
                  <v:path arrowok="t" o:connecttype="custom" o:connectlocs="397590,35678;265838,31;158251,20154;74253,78800;19021,169644;35,288086;34555,438725;130635,539918;271592,576715;364796,562916;447644,518070;512081,438150;429233,386979;387809,442175;334303,472648;271592,481847;187593,459999;128909,395028;108773,312809;520711,312809;521861,297860;521861,283486;489067,134571;397590,35678;149621,141471;199675,102948;264688,90874;372275,138596;410822,233464;112225,233464;118553,203566;149621,141471" o:connectangles="0,0,0,0,0,0,0,0,0,0,0,0,0,0,0,0,0,0,0,0,0,0,0,0,0,0,0,0,0,0,0,0"/>
                </v:shape>
                <v:shape id="Forma libre 691397436" style="position:absolute;left:31021;top:12545;width:3378;height:7354;visibility:visible;mso-wrap-style:square;v-text-anchor:middle" coordsize="337719,735373" o:spid="_x0000_s1040" fillcolor="#00a443" stroked="f" strokeweight=".15964mm" path="m209996,l102409,64971r,116716l,181687r,89694l102409,271381r,292655c101891,594980,108381,625643,121395,653730v12277,25344,31931,46382,56382,60370c201942,727899,232434,735374,269255,735374r68465,l337720,641655r-56383,c256598,641655,238187,634181,227256,619807,216325,605433,209996,584159,209996,556561r,-285180l337720,271381r,-89694l209996,181687,2099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">
                  <v:stroke joinstyle="miter"/>
                  <v:path arrowok="t" o:connecttype="custom" o:connectlocs="209996,0;102409,64971;102409,181687;0,181687;0,271381;102409,271381;102409,564036;121395,653730;177777,714100;269255,735374;337720,735374;337720,641655;281337,641655;227256,619807;209996,556561;209996,271381;337720,271381;337720,181687;209996,181687" o:connectangles="0,0,0,0,0,0,0,0,0,0,0,0,0,0,0,0,0,0,0"/>
                </v:shape>
                <v:shape id="Forma libre 190882133" style="position:absolute;left:34721;top:14362;width:8026;height:5537;visibility:visible;mso-wrap-style:square;v-text-anchor:middle" coordsize="802588,553686" o:spid="_x0000_s1041" fillcolor="#00a443" stroked="f" strokeweight=".15964mm" path="m602948,297829v-5178,15524,-9780,31623,-13808,47147c585113,360500,579935,377749,574757,396722l543114,298404,448184,,355555,,261776,297829v-5178,16674,-9781,32773,-14383,48297c242790,361650,237037,378899,231284,397872v-5754,-18973,-10932,-36222,-14959,-51746c212297,330602,207120,314503,201942,297829l113916,,,,176052,553686r101258,l371089,256432v8055,-24148,17836,-56346,29342,-97168c414239,200086,424595,232284,432074,256432r93780,297254l628263,553686,802589,,691550,,602948,29782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">
                  <v:stroke joinstyle="miter"/>
                  <v:path arrowok="t" o:connecttype="custom" o:connectlocs="602948,297829;589140,344976;574757,396722;543114,298404;448184,0;355555,0;261776,297829;247393,346126;231284,397872;216325,346126;201942,297829;113916,0;0,0;176052,553686;277310,553686;371089,256432;400431,159264;432074,256432;525854,553686;628263,553686;802589,0;691550,0" o:connectangles="0,0,0,0,0,0,0,0,0,0,0,0,0,0,0,0,0,0,0,0,0,0"/>
                </v:shape>
                <v:shape id="Forma libre 1876378440" style="position:absolute;left:42752;top:14252;width:5616;height:5768;visibility:visible;mso-wrap-style:square;v-text-anchor:middle" coordsize="561603,576767" o:spid="_x0000_s1042" fillcolor="#00a443" stroked="f" strokeweight=".15964mm" path="m425224,36279c380975,11550,330927,-955,280240,57,242228,-357,204509,6675,169201,20755,135487,34301,104931,54661,79449,80551,53674,106562,33682,137714,20766,171970,6578,209026,-447,248440,53,288112v-978,52298,11501,103970,36246,150064c59819,480735,94667,515963,136982,539944v44048,24781,93866,37476,144409,36798c319432,576914,357145,569687,392430,555468v33427,-13776,63753,-34106,89177,-59796c507612,469960,527817,438987,540866,404829v14193,-37258,21218,-76855,20712,-116717c561578,230616,549496,180019,524757,136897,501628,94730,467149,59876,425224,36279xm439607,368606v-8118,22251,-20424,42743,-36245,60371c388115,445300,369451,458058,348705,466349v-21719,8895,-44991,13391,-68465,13225c249713,480080,219640,472122,193365,456575,167228,440953,146073,418220,132380,391030,116702,359033,109004,323725,109942,288112v-328,-27541,3947,-54938,12657,-81070c130429,184952,142552,164633,158270,147247v14826,-16542,33358,-29352,54081,-37373c233943,101278,257003,96984,280240,97225v31103,-742,61791,7227,88602,22998c395082,135460,416289,158050,429827,185194v14958,28748,22438,62671,22438,102918c452696,315468,448416,342699,439607,36860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">
                  <v:stroke joinstyle="miter"/>
                  <v:path arrowok="t" o:connecttype="custom" o:connectlocs="425224,36279;280240,57;169201,20755;79449,80551;20766,171970;53,288112;36299,438176;136982,539944;281391,576742;392430,555468;481607,495672;540866,404829;561578,288112;524757,136897;425224,36279;439607,368606;403362,428977;348705,466349;280240,479574;193365,456575;132380,391030;109942,288112;122599,207042;158270,147247;212351,109874;280240,97225;368842,120223;429827,185194;452265,288112;439607,368606" o:connectangles="0,0,0,0,0,0,0,0,0,0,0,0,0,0,0,0,0,0,0,0,0,0,0,0,0,0,0,0,0,0"/>
                </v:shape>
                <v:shape id="Forma libre 1758905110" style="position:absolute;left:49075;top:14253;width:2889;height:5646;visibility:visible;mso-wrap-style:square;v-text-anchor:middle" coordsize="288816,564621" o:spid="_x0000_s1043" fillcolor="#00a443" stroked="f" strokeweight=".15964mm" path="m169148,25309v-25315,16673,-46602,41972,-62712,76469l106436,10935,,10935,,564621r106436,l106436,269092v,-47147,12082,-84519,36246,-113267c165051,128393,198760,112720,234160,113277r54657,l288817,10r-31643,c225985,-346,195383,8451,169148,253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">
                  <v:stroke joinstyle="miter"/>
                  <v:path arrowok="t" o:connecttype="custom" o:connectlocs="169148,25309;106436,101778;106436,10935;0,10935;0,564621;106436,564621;106436,269092;142682,155825;234160,113277;288817,113277;288817,10;257174,10;169148,25309" o:connectangles="0,0,0,0,0,0,0,0,0,0,0,0,0"/>
                </v:shape>
                <v:shape id="Forma libre 949183197" style="position:absolute;left:52464;top:12269;width:4741;height:7630;visibility:visible;mso-wrap-style:square;v-text-anchor:middle" coordsize="474073,762971" o:spid="_x0000_s1044" fillcolor="#00a443" stroked="f" strokeweight=".15964mm" path="m465444,209285r-132326,l107587,458818,107587,,,,,762972r107587,l107587,485841,342323,762972r131751,l221503,470317,465444,20928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">
                  <v:stroke joinstyle="miter"/>
                  <v:path arrowok="t" o:connecttype="custom" o:connectlocs="465444,209285;333118,209285;107587,458818;107587,0;0,0;0,762972;107587,762972;107587,485841;342323,762972;474074,762972;221503,470317;465444,209285" o:connectangles="0,0,0,0,0,0,0,0,0,0,0,0"/>
                </v:shape>
                <v:shape id="Forma libre 972047422" style="position:absolute;left:56963;top:14253;width:4644;height:5767;visibility:visible;mso-wrap-style:square;v-text-anchor:middle" coordsize="464347,576742" o:spid="_x0000_s1045" fillcolor="#00a443" stroked="f" strokeweight=".15964mm" path="m422293,309904c394103,283456,350953,263332,292844,248383l238763,235734v-19677,-5295,-39065,-11625,-58109,-18973c165926,211431,152233,203439,140381,193187v-10183,-9688,-15649,-23332,-14959,-37372c125422,136841,134627,121892,154189,109818,173750,97744,198490,91419,229557,91419v29918,-408,59432,6923,85725,21274c340596,127067,357856,151215,368213,185138r89176,-32198c449392,121392,433340,92460,410787,68996,388637,46342,361711,28869,331966,17825,263387,-6709,188306,-5893,120244,20124,91075,31957,65473,51178,46027,75895,28363,99193,19043,127745,19561,156965v-1093,38344,13463,75486,40273,102918c86702,287866,129852,309139,189284,323703r55807,14374c284214,346702,312980,356476,331966,367975v17318,9286,28019,27495,27617,47147c359583,435820,348651,452494,326788,465718v-21862,13224,-51780,20124,-90327,20124c214886,486009,193427,482306,173175,474918v-19964,-6584,-38145,-17813,-52931,-32773c104883,426230,93434,406929,86875,385799l,423746v20941,64442,71398,115044,135778,136266c168170,571172,202229,576806,236461,576686v41251,782,82273,-6446,120820,-21274c388349,543286,415562,523030,436102,496766v18698,-24177,28651,-53971,28191,-84519c465386,373731,450140,336548,422293,30990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">
                  <v:stroke joinstyle="miter"/>
                  <v:path arrowok="t" o:connecttype="custom" o:connectlocs="422293,309904;292844,248383;238763,235734;180654,216761;140381,193187;125422,155815;154189,109818;229557,91419;315282,112693;368213,185138;457389,152940;410787,68996;331966,17825;120244,20124;46027,75895;19561,156965;59834,259883;189284,323703;245091,338077;331966,367975;359583,415122;326788,465718;236461,485842;173175,474918;120244,442145;86875,385799;0,423746;135778,560012;236461,576686;357281,555412;436102,496766;464293,412247;422293,309904" o:connectangles="0,0,0,0,0,0,0,0,0,0,0,0,0,0,0,0,0,0,0,0,0,0,0,0,0,0,0,0,0,0,0,0,0"/>
                </v:shape>
                <w10:wrap anchory="page"/>
              </v:group>
            </w:pict>
          </mc:Fallback>
        </mc:AlternateContent>
      </w:r>
      <w:r w:rsidR="007C2C4D" w:rsidRPr="00184B54">
        <w:rPr>
          <w:rFonts w:eastAsiaTheme="majorEastAsia"/>
          <w:sz w:val="72"/>
        </w:rPr>
        <w:br w:type="page"/>
      </w:r>
    </w:p>
    <w:p w14:paraId="39A1E843" w14:textId="466E91F7" w:rsidR="000B1901" w:rsidRPr="00184B54" w:rsidRDefault="001C696C" w:rsidP="00FB6193">
      <w:pPr>
        <w:pStyle w:val="Heading1"/>
        <w:spacing w:after="0"/>
        <w:rPr>
          <w:sz w:val="52"/>
          <w:szCs w:val="24"/>
        </w:rPr>
      </w:pPr>
      <w:r w:rsidRPr="00184B54">
        <w:rPr>
          <w:sz w:val="52"/>
          <w:szCs w:val="24"/>
        </w:rPr>
        <w:lastRenderedPageBreak/>
        <w:t>Pre-</w:t>
      </w:r>
      <w:r w:rsidR="00042CDC" w:rsidRPr="00184B54">
        <w:rPr>
          <w:sz w:val="52"/>
          <w:szCs w:val="24"/>
        </w:rPr>
        <w:t>Ap</w:t>
      </w:r>
      <w:r w:rsidR="00D85776" w:rsidRPr="00184B54">
        <w:rPr>
          <w:sz w:val="52"/>
          <w:szCs w:val="24"/>
        </w:rPr>
        <w:t xml:space="preserve">plication </w:t>
      </w:r>
      <w:r w:rsidRPr="00184B54">
        <w:rPr>
          <w:sz w:val="52"/>
          <w:szCs w:val="24"/>
        </w:rPr>
        <w:t>Checklist</w:t>
      </w:r>
    </w:p>
    <w:p w14:paraId="49C1BD83" w14:textId="77777777" w:rsidR="00DA46A2" w:rsidRPr="00184B54" w:rsidRDefault="00DA46A2" w:rsidP="1843D750">
      <w:pPr>
        <w:rPr>
          <w:rFonts w:cstheme="minorBidi"/>
          <w:color w:val="auto"/>
          <w:sz w:val="21"/>
          <w:szCs w:val="24"/>
        </w:rPr>
      </w:pPr>
    </w:p>
    <w:p w14:paraId="738BF241" w14:textId="77EC6273" w:rsidR="00D02FC9" w:rsidRPr="00184B54" w:rsidRDefault="00DD50F8" w:rsidP="1843D750">
      <w:pPr>
        <w:rPr>
          <w:rFonts w:cstheme="minorBidi"/>
          <w:color w:val="auto"/>
          <w:sz w:val="21"/>
          <w:szCs w:val="24"/>
        </w:rPr>
      </w:pPr>
      <w:r w:rsidRPr="00184B54">
        <w:rPr>
          <w:rFonts w:cstheme="minorBidi"/>
          <w:color w:val="auto"/>
          <w:sz w:val="21"/>
          <w:szCs w:val="24"/>
        </w:rPr>
        <w:t>Before starting your application</w:t>
      </w:r>
      <w:r w:rsidR="00BD5641" w:rsidRPr="00184B54">
        <w:rPr>
          <w:rFonts w:cstheme="minorBidi"/>
          <w:color w:val="auto"/>
          <w:sz w:val="21"/>
          <w:szCs w:val="24"/>
        </w:rPr>
        <w:t xml:space="preserve">, please read the guidance </w:t>
      </w:r>
      <w:r w:rsidR="00A107B2" w:rsidRPr="00184B54">
        <w:rPr>
          <w:rFonts w:cstheme="minorBidi"/>
          <w:color w:val="auto"/>
          <w:sz w:val="21"/>
          <w:szCs w:val="24"/>
        </w:rPr>
        <w:t>document</w:t>
      </w:r>
      <w:r w:rsidR="00F83D87" w:rsidRPr="00184B54">
        <w:rPr>
          <w:rFonts w:cstheme="minorBidi"/>
          <w:color w:val="auto"/>
          <w:sz w:val="21"/>
          <w:szCs w:val="24"/>
        </w:rPr>
        <w:t>, which includes detailed information on organisation and project eligibility</w:t>
      </w:r>
      <w:r w:rsidR="00F83D87" w:rsidRPr="00184B54" w:rsidDel="00D33C41">
        <w:rPr>
          <w:rFonts w:cstheme="minorBidi"/>
          <w:color w:val="auto"/>
          <w:sz w:val="21"/>
          <w:szCs w:val="24"/>
        </w:rPr>
        <w:t>.</w:t>
      </w:r>
      <w:r w:rsidR="002D6566" w:rsidRPr="00184B54">
        <w:rPr>
          <w:rFonts w:cstheme="minorBidi"/>
          <w:color w:val="auto"/>
          <w:sz w:val="21"/>
          <w:szCs w:val="24"/>
        </w:rPr>
        <w:t xml:space="preserve">  </w:t>
      </w:r>
    </w:p>
    <w:p w14:paraId="30CBFCBF" w14:textId="5DA13E9F" w:rsidR="007E4C0E" w:rsidRPr="00184B54" w:rsidRDefault="007E4C0E" w:rsidP="1843D750">
      <w:pPr>
        <w:rPr>
          <w:rFonts w:cstheme="minorBidi"/>
          <w:color w:val="auto"/>
          <w:sz w:val="21"/>
          <w:szCs w:val="24"/>
        </w:rPr>
      </w:pPr>
      <w:r w:rsidRPr="00184B54">
        <w:rPr>
          <w:rFonts w:cstheme="minorBidi"/>
          <w:color w:val="auto"/>
          <w:sz w:val="21"/>
          <w:szCs w:val="24"/>
        </w:rPr>
        <w:t xml:space="preserve">The guidance document can be found </w:t>
      </w:r>
      <w:r w:rsidR="00851C15" w:rsidRPr="00184B54">
        <w:rPr>
          <w:rFonts w:cstheme="minorBidi"/>
          <w:color w:val="auto"/>
          <w:sz w:val="21"/>
          <w:szCs w:val="24"/>
        </w:rPr>
        <w:t xml:space="preserve">at: </w:t>
      </w:r>
    </w:p>
    <w:p w14:paraId="3B4D780E" w14:textId="22045659" w:rsidR="00851C15" w:rsidRPr="00184B54" w:rsidRDefault="00851C15" w:rsidP="1843D750">
      <w:pPr>
        <w:rPr>
          <w:rFonts w:cstheme="minorBidi"/>
          <w:color w:val="auto"/>
          <w:sz w:val="21"/>
          <w:szCs w:val="24"/>
        </w:rPr>
      </w:pPr>
      <w:hyperlink r:id="rId11" w:anchor="tablist1-panel3" w:history="1">
        <w:r w:rsidRPr="00184B54">
          <w:rPr>
            <w:rStyle w:val="Hyperlink"/>
            <w:rFonts w:cstheme="minorBidi"/>
            <w:sz w:val="21"/>
            <w:szCs w:val="24"/>
          </w:rPr>
          <w:t>Community Benefit Funding - SP Energy Networks</w:t>
        </w:r>
      </w:hyperlink>
    </w:p>
    <w:p w14:paraId="2CC57E15" w14:textId="39BCDEE9" w:rsidR="00851C15" w:rsidRPr="00184B54" w:rsidRDefault="001F7A43" w:rsidP="1843D750">
      <w:pPr>
        <w:rPr>
          <w:rStyle w:val="Hyperlink"/>
        </w:rPr>
      </w:pPr>
      <w:hyperlink r:id="rId12" w:history="1">
        <w:r w:rsidRPr="00184B54">
          <w:rPr>
            <w:rStyle w:val="Hyperlink"/>
            <w:rFonts w:cstheme="minorBidi"/>
            <w:sz w:val="21"/>
            <w:szCs w:val="24"/>
          </w:rPr>
          <w:t>Domestic and international programmes - Energy Saving Trust</w:t>
        </w:r>
      </w:hyperlink>
      <w:r w:rsidR="00172D18" w:rsidRPr="00184B54">
        <w:rPr>
          <w:rStyle w:val="Hyperlink"/>
          <w:rFonts w:cstheme="minorBidi"/>
          <w:sz w:val="21"/>
          <w:szCs w:val="24"/>
        </w:rPr>
        <w:t xml:space="preserve"> – click on </w:t>
      </w:r>
      <w:r w:rsidR="00172D18" w:rsidRPr="00184B54">
        <w:rPr>
          <w:rFonts w:cstheme="minorBidi"/>
          <w:color w:val="008C38" w:themeColor="hyperlink"/>
          <w:sz w:val="21"/>
          <w:szCs w:val="24"/>
          <w:u w:val="single"/>
        </w:rPr>
        <w:t>sp-energy-networks-community-benefit-fund</w:t>
      </w:r>
    </w:p>
    <w:p w14:paraId="58AF3937" w14:textId="2E30F452" w:rsidR="00DA46A2" w:rsidRPr="00184B54" w:rsidRDefault="008E3EE0" w:rsidP="1843D750">
      <w:pPr>
        <w:rPr>
          <w:rFonts w:cstheme="minorBidi"/>
          <w:color w:val="auto"/>
          <w:sz w:val="21"/>
          <w:szCs w:val="24"/>
        </w:rPr>
      </w:pPr>
      <w:r w:rsidRPr="00184B54">
        <w:rPr>
          <w:rFonts w:cstheme="minorBidi"/>
          <w:color w:val="auto"/>
          <w:sz w:val="21"/>
          <w:szCs w:val="24"/>
        </w:rPr>
        <w:t xml:space="preserve">Before completing the full application </w:t>
      </w:r>
      <w:r w:rsidR="002B3BB2" w:rsidRPr="00184B54">
        <w:rPr>
          <w:rFonts w:cstheme="minorBidi"/>
          <w:color w:val="auto"/>
          <w:sz w:val="21"/>
          <w:szCs w:val="24"/>
        </w:rPr>
        <w:t>form</w:t>
      </w:r>
      <w:r w:rsidR="00C63A8D" w:rsidRPr="00184B54">
        <w:rPr>
          <w:rFonts w:cstheme="minorBidi"/>
          <w:color w:val="auto"/>
          <w:sz w:val="21"/>
          <w:szCs w:val="24"/>
        </w:rPr>
        <w:t xml:space="preserve">, please confirm the following points, which </w:t>
      </w:r>
      <w:r w:rsidR="0025549F" w:rsidRPr="00184B54">
        <w:rPr>
          <w:rFonts w:cstheme="minorBidi"/>
          <w:color w:val="auto"/>
          <w:sz w:val="21"/>
          <w:szCs w:val="24"/>
        </w:rPr>
        <w:t xml:space="preserve">will </w:t>
      </w:r>
      <w:r w:rsidR="00C63A8D" w:rsidRPr="00184B54">
        <w:rPr>
          <w:rFonts w:cstheme="minorBidi"/>
          <w:color w:val="auto"/>
          <w:sz w:val="21"/>
          <w:szCs w:val="24"/>
        </w:rPr>
        <w:t xml:space="preserve">be checked during the assessment </w:t>
      </w:r>
      <w:r w:rsidR="008E5313" w:rsidRPr="00184B54">
        <w:rPr>
          <w:rFonts w:cstheme="minorBidi"/>
          <w:color w:val="auto"/>
          <w:sz w:val="21"/>
          <w:szCs w:val="24"/>
        </w:rPr>
        <w:t xml:space="preserve">process. </w:t>
      </w:r>
      <w:r w:rsidR="003A2A61" w:rsidRPr="00184B54">
        <w:rPr>
          <w:rFonts w:cstheme="minorBidi"/>
          <w:color w:val="auto"/>
          <w:sz w:val="21"/>
          <w:szCs w:val="24"/>
        </w:rPr>
        <w:t xml:space="preserve">Any application forms found not to meet the eligibility criteria listed below and in the guidance document </w:t>
      </w:r>
      <w:r w:rsidR="003A2A61" w:rsidRPr="00184B54">
        <w:rPr>
          <w:rFonts w:cstheme="minorBidi"/>
          <w:b/>
          <w:bCs/>
          <w:color w:val="auto"/>
          <w:sz w:val="21"/>
          <w:szCs w:val="24"/>
        </w:rPr>
        <w:t xml:space="preserve">will not proceed </w:t>
      </w:r>
      <w:r w:rsidR="00D35C95" w:rsidRPr="00184B54">
        <w:rPr>
          <w:rFonts w:cstheme="minorBidi"/>
          <w:b/>
          <w:bCs/>
          <w:color w:val="auto"/>
          <w:sz w:val="21"/>
          <w:szCs w:val="24"/>
        </w:rPr>
        <w:t>to a funding decision.</w:t>
      </w:r>
      <w:r w:rsidR="00D35C95" w:rsidRPr="00184B54">
        <w:rPr>
          <w:rFonts w:cstheme="minorBidi"/>
          <w:color w:val="auto"/>
          <w:sz w:val="21"/>
          <w:szCs w:val="24"/>
        </w:rPr>
        <w:t xml:space="preserve"> </w:t>
      </w:r>
    </w:p>
    <w:p w14:paraId="2E0C6D44" w14:textId="77777777" w:rsidR="003017EC" w:rsidRPr="00184B54" w:rsidRDefault="003017EC" w:rsidP="1843D750">
      <w:pPr>
        <w:rPr>
          <w:rFonts w:cstheme="minorBidi"/>
          <w:color w:val="auto"/>
          <w:sz w:val="21"/>
          <w:szCs w:val="24"/>
        </w:rPr>
      </w:pPr>
    </w:p>
    <w:tbl>
      <w:tblPr>
        <w:tblStyle w:val="GridTable1Light"/>
        <w:tblW w:w="9487" w:type="dxa"/>
        <w:tblLook w:val="04A0" w:firstRow="1" w:lastRow="0" w:firstColumn="1" w:lastColumn="0" w:noHBand="0" w:noVBand="1"/>
      </w:tblPr>
      <w:tblGrid>
        <w:gridCol w:w="2547"/>
        <w:gridCol w:w="2410"/>
        <w:gridCol w:w="4530"/>
      </w:tblGrid>
      <w:tr w:rsidR="00B161C5" w:rsidRPr="00184B54" w14:paraId="0D81D115" w14:textId="43FDB3B7" w:rsidTr="00B161C5">
        <w:trPr>
          <w:cnfStyle w:val="100000000000" w:firstRow="1" w:lastRow="0" w:firstColumn="0" w:lastColumn="0" w:oddVBand="0" w:evenVBand="0" w:oddHBand="0"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547" w:type="dxa"/>
          </w:tcPr>
          <w:p w14:paraId="68B677F4" w14:textId="4D1E9F29" w:rsidR="00B161C5" w:rsidRPr="00184B54" w:rsidRDefault="00B161C5" w:rsidP="00A22B18">
            <w:pPr>
              <w:rPr>
                <w:rFonts w:ascii="IberPangea Text Light" w:hAnsi="IberPangea Text Light"/>
                <w:color w:val="008C38" w:themeColor="accent1"/>
                <w:sz w:val="21"/>
                <w:szCs w:val="24"/>
              </w:rPr>
            </w:pPr>
            <w:r w:rsidRPr="00184B54">
              <w:rPr>
                <w:rFonts w:ascii="IberPangea Text Light" w:hAnsi="IberPangea Text Light"/>
                <w:color w:val="008C38" w:themeColor="accent1"/>
                <w:sz w:val="21"/>
                <w:szCs w:val="24"/>
              </w:rPr>
              <w:t>Check</w:t>
            </w:r>
          </w:p>
        </w:tc>
        <w:tc>
          <w:tcPr>
            <w:tcW w:w="2410" w:type="dxa"/>
          </w:tcPr>
          <w:p w14:paraId="3B24CAB8" w14:textId="77777777" w:rsidR="00B161C5" w:rsidRPr="00184B54" w:rsidRDefault="00B161C5" w:rsidP="00A22B18">
            <w:pPr>
              <w:cnfStyle w:val="100000000000" w:firstRow="1" w:lastRow="0" w:firstColumn="0" w:lastColumn="0" w:oddVBand="0" w:evenVBand="0" w:oddHBand="0" w:evenHBand="0" w:firstRowFirstColumn="0" w:firstRowLastColumn="0" w:lastRowFirstColumn="0" w:lastRowLastColumn="0"/>
              <w:rPr>
                <w:rFonts w:ascii="IberPangea Text Light" w:hAnsi="IberPangea Text Light"/>
                <w:color w:val="008C38" w:themeColor="accent1"/>
                <w:sz w:val="21"/>
                <w:szCs w:val="24"/>
              </w:rPr>
            </w:pPr>
            <w:r w:rsidRPr="00184B54">
              <w:rPr>
                <w:rFonts w:ascii="IberPangea Text Light" w:hAnsi="IberPangea Text Light"/>
                <w:color w:val="008C38" w:themeColor="accent1"/>
                <w:sz w:val="21"/>
                <w:szCs w:val="24"/>
              </w:rPr>
              <w:t>Answer</w:t>
            </w:r>
          </w:p>
        </w:tc>
        <w:tc>
          <w:tcPr>
            <w:tcW w:w="4530" w:type="dxa"/>
          </w:tcPr>
          <w:p w14:paraId="76E45C01" w14:textId="77777777" w:rsidR="00B161C5" w:rsidRPr="00184B54" w:rsidRDefault="00B161C5" w:rsidP="00A22B18">
            <w:pPr>
              <w:cnfStyle w:val="100000000000" w:firstRow="1" w:lastRow="0" w:firstColumn="0" w:lastColumn="0" w:oddVBand="0" w:evenVBand="0" w:oddHBand="0" w:evenHBand="0" w:firstRowFirstColumn="0" w:firstRowLastColumn="0" w:lastRowFirstColumn="0" w:lastRowLastColumn="0"/>
              <w:rPr>
                <w:rFonts w:ascii="IberPangea Text Light" w:hAnsi="IberPangea Text Light"/>
                <w:color w:val="008C38" w:themeColor="accent1"/>
                <w:sz w:val="21"/>
                <w:szCs w:val="24"/>
              </w:rPr>
            </w:pPr>
          </w:p>
        </w:tc>
      </w:tr>
      <w:tr w:rsidR="00D46501" w:rsidRPr="00184B54" w14:paraId="7AF60381" w14:textId="1E13F5B0" w:rsidTr="005F5FFA">
        <w:trPr>
          <w:trHeight w:val="862"/>
        </w:trPr>
        <w:tc>
          <w:tcPr>
            <w:cnfStyle w:val="001000000000" w:firstRow="0" w:lastRow="0" w:firstColumn="1" w:lastColumn="0" w:oddVBand="0" w:evenVBand="0" w:oddHBand="0" w:evenHBand="0" w:firstRowFirstColumn="0" w:firstRowLastColumn="0" w:lastRowFirstColumn="0" w:lastRowLastColumn="0"/>
            <w:tcW w:w="2547" w:type="dxa"/>
            <w:vMerge w:val="restart"/>
          </w:tcPr>
          <w:p w14:paraId="483EDD1C" w14:textId="5D2C424B" w:rsidR="00D46501" w:rsidRPr="00184B54" w:rsidRDefault="00D46501" w:rsidP="00A22B18">
            <w:pPr>
              <w:rPr>
                <w:rFonts w:ascii="IberPangea Text Light" w:hAnsi="IberPangea Text Light"/>
                <w:b w:val="0"/>
                <w:bCs w:val="0"/>
                <w:sz w:val="21"/>
                <w:szCs w:val="24"/>
              </w:rPr>
            </w:pPr>
            <w:r w:rsidRPr="00184B54">
              <w:rPr>
                <w:rFonts w:ascii="IberPangea Text Light" w:hAnsi="IberPangea Text Light"/>
                <w:b w:val="0"/>
                <w:bCs w:val="0"/>
                <w:sz w:val="21"/>
                <w:szCs w:val="24"/>
              </w:rPr>
              <w:t>My application for funding</w:t>
            </w:r>
            <w:r w:rsidR="0025549F" w:rsidRPr="00184B54">
              <w:rPr>
                <w:rFonts w:ascii="IberPangea Text Light" w:hAnsi="IberPangea Text Light"/>
                <w:b w:val="0"/>
                <w:bCs w:val="0"/>
                <w:sz w:val="21"/>
                <w:szCs w:val="24"/>
              </w:rPr>
              <w:t>,</w:t>
            </w:r>
            <w:r w:rsidRPr="00184B54">
              <w:rPr>
                <w:rFonts w:ascii="IberPangea Text Light" w:hAnsi="IberPangea Text Light"/>
                <w:b w:val="0"/>
                <w:bCs w:val="0"/>
                <w:sz w:val="21"/>
                <w:szCs w:val="24"/>
              </w:rPr>
              <w:t xml:space="preserve"> not including match</w:t>
            </w:r>
            <w:r w:rsidR="009C676C" w:rsidRPr="00184B54">
              <w:rPr>
                <w:rFonts w:ascii="IberPangea Text Light" w:hAnsi="IberPangea Text Light"/>
                <w:b w:val="0"/>
                <w:bCs w:val="0"/>
                <w:sz w:val="21"/>
                <w:szCs w:val="24"/>
              </w:rPr>
              <w:t xml:space="preserve"> </w:t>
            </w:r>
            <w:r w:rsidRPr="00184B54">
              <w:rPr>
                <w:rFonts w:ascii="IberPangea Text Light" w:hAnsi="IberPangea Text Light"/>
                <w:b w:val="0"/>
                <w:bCs w:val="0"/>
                <w:sz w:val="21"/>
                <w:szCs w:val="24"/>
              </w:rPr>
              <w:t>funding</w:t>
            </w:r>
            <w:r w:rsidR="009C676C" w:rsidRPr="00184B54">
              <w:rPr>
                <w:rFonts w:ascii="IberPangea Text Light" w:hAnsi="IberPangea Text Light"/>
                <w:b w:val="0"/>
                <w:bCs w:val="0"/>
                <w:sz w:val="21"/>
                <w:szCs w:val="24"/>
              </w:rPr>
              <w:t>,</w:t>
            </w:r>
            <w:r w:rsidRPr="00184B54">
              <w:rPr>
                <w:rFonts w:ascii="IberPangea Text Light" w:hAnsi="IberPangea Text Light"/>
                <w:b w:val="0"/>
                <w:bCs w:val="0"/>
                <w:sz w:val="21"/>
                <w:szCs w:val="24"/>
              </w:rPr>
              <w:t xml:space="preserve"> is greater than £20,000 and less than £</w:t>
            </w:r>
            <w:r w:rsidR="0025549F" w:rsidRPr="00184B54">
              <w:rPr>
                <w:rFonts w:ascii="IberPangea Text Light" w:hAnsi="IberPangea Text Light"/>
                <w:b w:val="0"/>
                <w:bCs w:val="0"/>
                <w:sz w:val="21"/>
                <w:szCs w:val="24"/>
              </w:rPr>
              <w:t>500,000</w:t>
            </w:r>
          </w:p>
        </w:tc>
        <w:tc>
          <w:tcPr>
            <w:tcW w:w="2410" w:type="dxa"/>
          </w:tcPr>
          <w:p w14:paraId="2EB543C7" w14:textId="77CAC739" w:rsidR="00D46501" w:rsidRPr="00184B54" w:rsidRDefault="00000000"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820305780"/>
                <w14:checkbox>
                  <w14:checked w14:val="0"/>
                  <w14:checkedState w14:val="2612" w14:font="MS Gothic"/>
                  <w14:uncheckedState w14:val="2610" w14:font="MS Gothic"/>
                </w14:checkbox>
              </w:sdtPr>
              <w:sdtContent>
                <w:r w:rsidR="00D84CA0" w:rsidRPr="00184B54">
                  <w:rPr>
                    <w:rFonts w:ascii="MS Gothic" w:eastAsia="MS Gothic" w:hAnsi="MS Gothic" w:hint="eastAsia"/>
                    <w:sz w:val="21"/>
                    <w:szCs w:val="24"/>
                  </w:rPr>
                  <w:t>☐</w:t>
                </w:r>
              </w:sdtContent>
            </w:sdt>
            <w:r w:rsidR="005F5FFA" w:rsidRPr="00184B54">
              <w:rPr>
                <w:rFonts w:ascii="IberPangea Text Light" w:hAnsi="IberPangea Text Light"/>
                <w:sz w:val="21"/>
                <w:szCs w:val="24"/>
              </w:rPr>
              <w:t xml:space="preserve"> Yes</w:t>
            </w:r>
          </w:p>
        </w:tc>
        <w:tc>
          <w:tcPr>
            <w:tcW w:w="4530" w:type="dxa"/>
          </w:tcPr>
          <w:p w14:paraId="7EC524E5" w14:textId="0EE21D3A" w:rsidR="00D46501" w:rsidRPr="00184B54" w:rsidRDefault="00010899"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184B54">
              <w:rPr>
                <w:rFonts w:ascii="IberPangea Text Light" w:hAnsi="IberPangea Text Light"/>
                <w:sz w:val="21"/>
                <w:szCs w:val="24"/>
              </w:rPr>
              <w:t>Proceed with application</w:t>
            </w:r>
          </w:p>
        </w:tc>
      </w:tr>
      <w:tr w:rsidR="00D46501" w:rsidRPr="00184B54" w14:paraId="2CF44C26" w14:textId="68F21E18" w:rsidTr="00B161C5">
        <w:trPr>
          <w:trHeight w:val="288"/>
        </w:trPr>
        <w:tc>
          <w:tcPr>
            <w:cnfStyle w:val="001000000000" w:firstRow="0" w:lastRow="0" w:firstColumn="1" w:lastColumn="0" w:oddVBand="0" w:evenVBand="0" w:oddHBand="0" w:evenHBand="0" w:firstRowFirstColumn="0" w:firstRowLastColumn="0" w:lastRowFirstColumn="0" w:lastRowLastColumn="0"/>
            <w:tcW w:w="2547" w:type="dxa"/>
            <w:vMerge/>
          </w:tcPr>
          <w:p w14:paraId="4AF16060" w14:textId="52EB1748" w:rsidR="00D46501" w:rsidRPr="00184B54" w:rsidRDefault="00D46501" w:rsidP="00A22B18">
            <w:pPr>
              <w:spacing w:after="160" w:line="259" w:lineRule="auto"/>
              <w:rPr>
                <w:rFonts w:ascii="IberPangea Text Light" w:hAnsi="IberPangea Text Light"/>
                <w:b w:val="0"/>
                <w:bCs w:val="0"/>
                <w:sz w:val="21"/>
                <w:szCs w:val="24"/>
              </w:rPr>
            </w:pPr>
          </w:p>
        </w:tc>
        <w:tc>
          <w:tcPr>
            <w:tcW w:w="2410" w:type="dxa"/>
          </w:tcPr>
          <w:p w14:paraId="290B2E19" w14:textId="17204ECA" w:rsidR="00D46501" w:rsidRPr="00184B54" w:rsidRDefault="00000000"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227192485"/>
                <w14:checkbox>
                  <w14:checked w14:val="0"/>
                  <w14:checkedState w14:val="2612" w14:font="MS Gothic"/>
                  <w14:uncheckedState w14:val="2610" w14:font="MS Gothic"/>
                </w14:checkbox>
              </w:sdtPr>
              <w:sdtContent>
                <w:r w:rsidR="00D84CA0" w:rsidRPr="00184B54">
                  <w:rPr>
                    <w:rFonts w:ascii="MS Gothic" w:eastAsia="MS Gothic" w:hAnsi="MS Gothic" w:hint="eastAsia"/>
                    <w:sz w:val="21"/>
                    <w:szCs w:val="24"/>
                  </w:rPr>
                  <w:t>☐</w:t>
                </w:r>
              </w:sdtContent>
            </w:sdt>
            <w:r w:rsidR="005F5FFA" w:rsidRPr="00184B54">
              <w:rPr>
                <w:rFonts w:ascii="IberPangea Text Light" w:hAnsi="IberPangea Text Light"/>
                <w:sz w:val="21"/>
                <w:szCs w:val="24"/>
              </w:rPr>
              <w:t xml:space="preserve"> No</w:t>
            </w:r>
          </w:p>
        </w:tc>
        <w:tc>
          <w:tcPr>
            <w:tcW w:w="4530" w:type="dxa"/>
          </w:tcPr>
          <w:p w14:paraId="7414234C" w14:textId="77777777" w:rsidR="00D46501" w:rsidRPr="00184B54" w:rsidRDefault="0092631C" w:rsidP="00A22B18">
            <w:pPr>
              <w:cnfStyle w:val="000000000000" w:firstRow="0" w:lastRow="0" w:firstColumn="0" w:lastColumn="0" w:oddVBand="0" w:evenVBand="0" w:oddHBand="0" w:evenHBand="0" w:firstRowFirstColumn="0" w:firstRowLastColumn="0" w:lastRowFirstColumn="0" w:lastRowLastColumn="0"/>
            </w:pPr>
            <w:r w:rsidRPr="00184B54">
              <w:rPr>
                <w:rFonts w:ascii="IberPangea Text Light" w:hAnsi="IberPangea Text Light"/>
                <w:sz w:val="21"/>
                <w:szCs w:val="24"/>
              </w:rPr>
              <w:t xml:space="preserve">If less than £20,000 you can apply to the Grassroots </w:t>
            </w:r>
            <w:r w:rsidR="00165271" w:rsidRPr="00184B54">
              <w:rPr>
                <w:rFonts w:ascii="IberPangea Text Light" w:hAnsi="IberPangea Text Light"/>
                <w:sz w:val="21"/>
                <w:szCs w:val="24"/>
              </w:rPr>
              <w:t xml:space="preserve">grant here: </w:t>
            </w:r>
            <w:hyperlink r:id="rId13" w:history="1">
              <w:r w:rsidR="00C90103" w:rsidRPr="00184B54">
                <w:rPr>
                  <w:color w:val="0000FF"/>
                  <w:u w:val="single"/>
                </w:rPr>
                <w:t>SP Energy Networks' Community Benefit programme | Localgiving</w:t>
              </w:r>
            </w:hyperlink>
          </w:p>
          <w:p w14:paraId="2B796825" w14:textId="649B2FC8" w:rsidR="00C90103" w:rsidRPr="00184B54" w:rsidRDefault="00C90103"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r w:rsidR="00B161C5" w:rsidRPr="00184B54" w14:paraId="37178EB5" w14:textId="5C99D8A4" w:rsidTr="00B161C5">
        <w:trPr>
          <w:trHeight w:val="291"/>
        </w:trPr>
        <w:tc>
          <w:tcPr>
            <w:cnfStyle w:val="001000000000" w:firstRow="0" w:lastRow="0" w:firstColumn="1" w:lastColumn="0" w:oddVBand="0" w:evenVBand="0" w:oddHBand="0" w:evenHBand="0" w:firstRowFirstColumn="0" w:firstRowLastColumn="0" w:lastRowFirstColumn="0" w:lastRowLastColumn="0"/>
            <w:tcW w:w="2547" w:type="dxa"/>
          </w:tcPr>
          <w:p w14:paraId="331A2A31" w14:textId="2C381514" w:rsidR="00B161C5" w:rsidRPr="00184B54" w:rsidRDefault="00CA182F" w:rsidP="00A22B18">
            <w:pPr>
              <w:spacing w:after="160" w:line="259" w:lineRule="auto"/>
              <w:rPr>
                <w:rFonts w:ascii="IberPangea Text Light" w:hAnsi="IberPangea Text Light"/>
                <w:b w:val="0"/>
                <w:bCs w:val="0"/>
                <w:sz w:val="21"/>
                <w:szCs w:val="24"/>
              </w:rPr>
            </w:pPr>
            <w:r w:rsidRPr="00184B54">
              <w:rPr>
                <w:rFonts w:ascii="IberPangea Text Light" w:hAnsi="IberPangea Text Light"/>
                <w:b w:val="0"/>
                <w:bCs w:val="0"/>
                <w:sz w:val="21"/>
                <w:szCs w:val="24"/>
              </w:rPr>
              <w:t xml:space="preserve">I am an </w:t>
            </w:r>
            <w:r w:rsidR="006F0E09" w:rsidRPr="00184B54">
              <w:rPr>
                <w:rFonts w:ascii="IberPangea Text Light" w:hAnsi="IberPangea Text Light"/>
                <w:b w:val="0"/>
                <w:bCs w:val="0"/>
                <w:sz w:val="21"/>
                <w:szCs w:val="24"/>
              </w:rPr>
              <w:t>eligible, constituted not-for-profit organisation.</w:t>
            </w:r>
          </w:p>
        </w:tc>
        <w:tc>
          <w:tcPr>
            <w:tcW w:w="2410" w:type="dxa"/>
          </w:tcPr>
          <w:p w14:paraId="3C7C423A" w14:textId="404F1F05" w:rsidR="006F0E09" w:rsidRPr="00184B54" w:rsidRDefault="00000000" w:rsidP="006F0E09">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979684537"/>
                <w14:checkbox>
                  <w14:checked w14:val="0"/>
                  <w14:checkedState w14:val="2612" w14:font="MS Gothic"/>
                  <w14:uncheckedState w14:val="2610" w14:font="MS Gothic"/>
                </w14:checkbox>
              </w:sdtPr>
              <w:sdtContent>
                <w:r w:rsidR="006F0E09" w:rsidRPr="00184B54">
                  <w:rPr>
                    <w:rFonts w:ascii="MS Gothic" w:eastAsia="MS Gothic" w:hAnsi="MS Gothic" w:hint="eastAsia"/>
                    <w:sz w:val="21"/>
                    <w:szCs w:val="24"/>
                  </w:rPr>
                  <w:t>☐</w:t>
                </w:r>
              </w:sdtContent>
            </w:sdt>
            <w:r w:rsidR="006F0E09" w:rsidRPr="00184B54">
              <w:rPr>
                <w:rFonts w:ascii="IberPangea Text Light" w:hAnsi="IberPangea Text Light"/>
                <w:sz w:val="21"/>
                <w:szCs w:val="24"/>
              </w:rPr>
              <w:t xml:space="preserve"> Yes</w:t>
            </w:r>
          </w:p>
          <w:p w14:paraId="731BBAA6" w14:textId="77777777" w:rsidR="004C5CB2" w:rsidRPr="00184B54" w:rsidRDefault="004C5CB2" w:rsidP="006F0E09">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p w14:paraId="0DD17238" w14:textId="7971E0CA" w:rsidR="00B161C5" w:rsidRPr="00184B54" w:rsidRDefault="00000000"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2068446348"/>
                <w14:checkbox>
                  <w14:checked w14:val="0"/>
                  <w14:checkedState w14:val="2612" w14:font="MS Gothic"/>
                  <w14:uncheckedState w14:val="2610" w14:font="MS Gothic"/>
                </w14:checkbox>
              </w:sdtPr>
              <w:sdtContent>
                <w:r w:rsidR="004C5CB2" w:rsidRPr="00184B54">
                  <w:rPr>
                    <w:rFonts w:ascii="MS Gothic" w:eastAsia="MS Gothic" w:hAnsi="MS Gothic" w:hint="eastAsia"/>
                    <w:sz w:val="21"/>
                    <w:szCs w:val="24"/>
                  </w:rPr>
                  <w:t>☐</w:t>
                </w:r>
              </w:sdtContent>
            </w:sdt>
            <w:r w:rsidR="004C5CB2" w:rsidRPr="00184B54">
              <w:rPr>
                <w:rFonts w:ascii="IberPangea Text Light" w:hAnsi="IberPangea Text Light"/>
                <w:sz w:val="21"/>
                <w:szCs w:val="24"/>
              </w:rPr>
              <w:t xml:space="preserve"> No</w:t>
            </w:r>
          </w:p>
        </w:tc>
        <w:tc>
          <w:tcPr>
            <w:tcW w:w="4530" w:type="dxa"/>
          </w:tcPr>
          <w:p w14:paraId="15190112" w14:textId="184F3C5A" w:rsidR="00B161C5" w:rsidRPr="00184B54" w:rsidRDefault="005515A7"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184B54">
              <w:rPr>
                <w:rFonts w:ascii="IberPangea Text Light" w:hAnsi="IberPangea Text Light"/>
                <w:sz w:val="21"/>
                <w:szCs w:val="24"/>
              </w:rPr>
              <w:t xml:space="preserve">Check eligible organisation type </w:t>
            </w:r>
            <w:r w:rsidR="00B56260" w:rsidRPr="00184B54">
              <w:rPr>
                <w:rFonts w:ascii="IberPangea Text Light" w:hAnsi="IberPangea Text Light"/>
                <w:sz w:val="21"/>
                <w:szCs w:val="24"/>
              </w:rPr>
              <w:t>in guidance document</w:t>
            </w:r>
          </w:p>
        </w:tc>
      </w:tr>
      <w:tr w:rsidR="00B161C5" w:rsidRPr="00184B54" w14:paraId="566AB794" w14:textId="0F15E9AA" w:rsidTr="00B161C5">
        <w:trPr>
          <w:trHeight w:val="811"/>
        </w:trPr>
        <w:tc>
          <w:tcPr>
            <w:cnfStyle w:val="001000000000" w:firstRow="0" w:lastRow="0" w:firstColumn="1" w:lastColumn="0" w:oddVBand="0" w:evenVBand="0" w:oddHBand="0" w:evenHBand="0" w:firstRowFirstColumn="0" w:firstRowLastColumn="0" w:lastRowFirstColumn="0" w:lastRowLastColumn="0"/>
            <w:tcW w:w="2547" w:type="dxa"/>
          </w:tcPr>
          <w:p w14:paraId="1DCA90B8" w14:textId="22A3B7B8" w:rsidR="00B161C5" w:rsidRPr="00184B54" w:rsidRDefault="00D53D9E" w:rsidP="00A22B18">
            <w:pPr>
              <w:spacing w:line="259" w:lineRule="auto"/>
              <w:rPr>
                <w:rFonts w:ascii="IberPangea Text Light" w:hAnsi="IberPangea Text Light"/>
                <w:b w:val="0"/>
                <w:bCs w:val="0"/>
                <w:sz w:val="21"/>
                <w:szCs w:val="21"/>
              </w:rPr>
            </w:pPr>
            <w:r w:rsidRPr="00184B54">
              <w:rPr>
                <w:rFonts w:ascii="IberPangea Text Light" w:hAnsi="IberPangea Text Light"/>
                <w:b w:val="0"/>
                <w:bCs w:val="0"/>
                <w:sz w:val="21"/>
                <w:szCs w:val="21"/>
              </w:rPr>
              <w:t>My project will benefit people within the individual fund’s defined area of benefit.</w:t>
            </w:r>
          </w:p>
        </w:tc>
        <w:tc>
          <w:tcPr>
            <w:tcW w:w="2410" w:type="dxa"/>
          </w:tcPr>
          <w:p w14:paraId="7AC34E26" w14:textId="5B138AD6" w:rsidR="00B161C5" w:rsidRPr="00184B54" w:rsidRDefault="00000000" w:rsidP="00D53D9E">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046182729"/>
                <w14:checkbox>
                  <w14:checked w14:val="0"/>
                  <w14:checkedState w14:val="2612" w14:font="MS Gothic"/>
                  <w14:uncheckedState w14:val="2610" w14:font="MS Gothic"/>
                </w14:checkbox>
              </w:sdtPr>
              <w:sdtContent>
                <w:r w:rsidR="009C676C" w:rsidRPr="00184B54">
                  <w:rPr>
                    <w:rFonts w:ascii="MS Gothic" w:eastAsia="MS Gothic" w:hAnsi="MS Gothic" w:hint="eastAsia"/>
                    <w:sz w:val="21"/>
                    <w:szCs w:val="24"/>
                  </w:rPr>
                  <w:t>☐</w:t>
                </w:r>
              </w:sdtContent>
            </w:sdt>
            <w:r w:rsidR="00D53D9E" w:rsidRPr="00184B54">
              <w:rPr>
                <w:rFonts w:ascii="IberPangea Text Light" w:hAnsi="IberPangea Text Light"/>
                <w:sz w:val="21"/>
                <w:szCs w:val="24"/>
              </w:rPr>
              <w:t xml:space="preserve"> Yes</w:t>
            </w:r>
          </w:p>
          <w:p w14:paraId="7B23FE10" w14:textId="77777777" w:rsidR="004C5CB2" w:rsidRPr="00184B54" w:rsidRDefault="004C5CB2" w:rsidP="00D53D9E">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p w14:paraId="7F1EA9F2" w14:textId="2FDCB55A" w:rsidR="004C5CB2" w:rsidRPr="00184B54" w:rsidRDefault="00000000" w:rsidP="00D53D9E">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553894043"/>
                <w14:checkbox>
                  <w14:checked w14:val="0"/>
                  <w14:checkedState w14:val="2612" w14:font="MS Gothic"/>
                  <w14:uncheckedState w14:val="2610" w14:font="MS Gothic"/>
                </w14:checkbox>
              </w:sdtPr>
              <w:sdtContent>
                <w:r w:rsidR="004C5CB2" w:rsidRPr="00184B54">
                  <w:rPr>
                    <w:rFonts w:ascii="MS Gothic" w:eastAsia="MS Gothic" w:hAnsi="MS Gothic" w:hint="eastAsia"/>
                    <w:sz w:val="21"/>
                    <w:szCs w:val="24"/>
                  </w:rPr>
                  <w:t>☐</w:t>
                </w:r>
              </w:sdtContent>
            </w:sdt>
            <w:r w:rsidR="004C5CB2" w:rsidRPr="00184B54">
              <w:rPr>
                <w:rFonts w:ascii="IberPangea Text Light" w:hAnsi="IberPangea Text Light"/>
                <w:sz w:val="21"/>
                <w:szCs w:val="24"/>
              </w:rPr>
              <w:t xml:space="preserve"> No</w:t>
            </w:r>
          </w:p>
        </w:tc>
        <w:tc>
          <w:tcPr>
            <w:tcW w:w="4530" w:type="dxa"/>
          </w:tcPr>
          <w:p w14:paraId="56B1D707" w14:textId="54C4EC9B" w:rsidR="00A46C15" w:rsidRPr="00184B54" w:rsidRDefault="009C1998" w:rsidP="009C199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184B54">
              <w:rPr>
                <w:rFonts w:ascii="IberPangea Text Light" w:hAnsi="IberPangea Text Light"/>
                <w:sz w:val="21"/>
                <w:szCs w:val="24"/>
              </w:rPr>
              <w:t xml:space="preserve">Use the following to check the location of your project: </w:t>
            </w:r>
            <w:hyperlink r:id="rId14" w:history="1">
              <w:r w:rsidRPr="00184B54">
                <w:rPr>
                  <w:color w:val="0000FF"/>
                  <w:u w:val="single"/>
                </w:rPr>
                <w:t>Find a Community Council | Community Council</w:t>
              </w:r>
            </w:hyperlink>
          </w:p>
        </w:tc>
      </w:tr>
      <w:tr w:rsidR="00B161C5" w:rsidRPr="00184B54" w14:paraId="22A47052" w14:textId="5E6D43D3" w:rsidTr="00B161C5">
        <w:trPr>
          <w:trHeight w:val="291"/>
        </w:trPr>
        <w:tc>
          <w:tcPr>
            <w:cnfStyle w:val="001000000000" w:firstRow="0" w:lastRow="0" w:firstColumn="1" w:lastColumn="0" w:oddVBand="0" w:evenVBand="0" w:oddHBand="0" w:evenHBand="0" w:firstRowFirstColumn="0" w:firstRowLastColumn="0" w:lastRowFirstColumn="0" w:lastRowLastColumn="0"/>
            <w:tcW w:w="2547" w:type="dxa"/>
          </w:tcPr>
          <w:p w14:paraId="57117C9C" w14:textId="39558763" w:rsidR="00B161C5" w:rsidRPr="00184B54" w:rsidRDefault="00F25B05" w:rsidP="00A22B18">
            <w:pPr>
              <w:spacing w:after="160" w:line="259" w:lineRule="auto"/>
              <w:rPr>
                <w:rFonts w:ascii="IberPangea Text Light" w:hAnsi="IberPangea Text Light"/>
                <w:b w:val="0"/>
                <w:bCs w:val="0"/>
                <w:sz w:val="21"/>
                <w:szCs w:val="24"/>
              </w:rPr>
            </w:pPr>
            <w:r w:rsidRPr="00184B54">
              <w:rPr>
                <w:rFonts w:ascii="IberPangea Text Light" w:hAnsi="IberPangea Text Light"/>
                <w:b w:val="0"/>
                <w:bCs w:val="0"/>
                <w:sz w:val="21"/>
                <w:szCs w:val="24"/>
              </w:rPr>
              <w:t>My project aligns with at least one fund theme and responds to published local priorities.</w:t>
            </w:r>
          </w:p>
        </w:tc>
        <w:tc>
          <w:tcPr>
            <w:tcW w:w="2410" w:type="dxa"/>
          </w:tcPr>
          <w:p w14:paraId="42919F77" w14:textId="77777777" w:rsidR="00B161C5" w:rsidRPr="00184B54" w:rsidRDefault="00000000"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85964295"/>
                <w14:checkbox>
                  <w14:checked w14:val="0"/>
                  <w14:checkedState w14:val="2612" w14:font="MS Gothic"/>
                  <w14:uncheckedState w14:val="2610" w14:font="MS Gothic"/>
                </w14:checkbox>
              </w:sdtPr>
              <w:sdtContent>
                <w:r w:rsidR="00F25B05" w:rsidRPr="00184B54">
                  <w:rPr>
                    <w:rFonts w:ascii="MS Gothic" w:eastAsia="MS Gothic" w:hAnsi="MS Gothic" w:hint="eastAsia"/>
                    <w:sz w:val="21"/>
                    <w:szCs w:val="24"/>
                  </w:rPr>
                  <w:t>☐</w:t>
                </w:r>
              </w:sdtContent>
            </w:sdt>
            <w:r w:rsidR="00F25B05" w:rsidRPr="00184B54">
              <w:rPr>
                <w:rFonts w:ascii="IberPangea Text Light" w:hAnsi="IberPangea Text Light"/>
                <w:sz w:val="21"/>
                <w:szCs w:val="24"/>
              </w:rPr>
              <w:t xml:space="preserve"> Yes</w:t>
            </w:r>
          </w:p>
          <w:p w14:paraId="6C57DDA8" w14:textId="77777777" w:rsidR="004C5CB2" w:rsidRPr="00184B54" w:rsidRDefault="004C5CB2"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p w14:paraId="54E65053" w14:textId="0557F6BF" w:rsidR="004C5CB2" w:rsidRPr="00184B54" w:rsidRDefault="00000000"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673148212"/>
                <w14:checkbox>
                  <w14:checked w14:val="0"/>
                  <w14:checkedState w14:val="2612" w14:font="MS Gothic"/>
                  <w14:uncheckedState w14:val="2610" w14:font="MS Gothic"/>
                </w14:checkbox>
              </w:sdtPr>
              <w:sdtContent>
                <w:r w:rsidR="004C5CB2" w:rsidRPr="00184B54">
                  <w:rPr>
                    <w:rFonts w:ascii="MS Gothic" w:eastAsia="MS Gothic" w:hAnsi="MS Gothic" w:hint="eastAsia"/>
                    <w:sz w:val="21"/>
                    <w:szCs w:val="24"/>
                  </w:rPr>
                  <w:t>☐</w:t>
                </w:r>
              </w:sdtContent>
            </w:sdt>
            <w:r w:rsidR="004C5CB2" w:rsidRPr="00184B54">
              <w:rPr>
                <w:rFonts w:ascii="IberPangea Text Light" w:hAnsi="IberPangea Text Light"/>
                <w:sz w:val="21"/>
                <w:szCs w:val="24"/>
              </w:rPr>
              <w:t xml:space="preserve"> No</w:t>
            </w:r>
          </w:p>
        </w:tc>
        <w:tc>
          <w:tcPr>
            <w:tcW w:w="4530" w:type="dxa"/>
          </w:tcPr>
          <w:p w14:paraId="20CFCD2C" w14:textId="2AA0746A" w:rsidR="00B161C5" w:rsidRPr="00184B54" w:rsidRDefault="00E3610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184B54">
              <w:rPr>
                <w:rFonts w:ascii="IberPangea Text Light" w:hAnsi="IberPangea Text Light"/>
                <w:sz w:val="21"/>
                <w:szCs w:val="24"/>
              </w:rPr>
              <w:t xml:space="preserve">Check </w:t>
            </w:r>
            <w:r w:rsidR="00285DD2" w:rsidRPr="00184B54">
              <w:rPr>
                <w:rFonts w:ascii="IberPangea Text Light" w:hAnsi="IberPangea Text Light"/>
                <w:sz w:val="21"/>
                <w:szCs w:val="24"/>
              </w:rPr>
              <w:t xml:space="preserve">fund priorities </w:t>
            </w:r>
            <w:r w:rsidR="007E4C0E" w:rsidRPr="00184B54">
              <w:rPr>
                <w:rFonts w:ascii="IberPangea Text Light" w:hAnsi="IberPangea Text Light"/>
                <w:sz w:val="21"/>
                <w:szCs w:val="24"/>
              </w:rPr>
              <w:t>in guidance document</w:t>
            </w:r>
          </w:p>
        </w:tc>
      </w:tr>
    </w:tbl>
    <w:p w14:paraId="355BC37A" w14:textId="77777777" w:rsidR="00557D92" w:rsidRPr="00184B54" w:rsidRDefault="00557D92">
      <w:pPr>
        <w:rPr>
          <w:sz w:val="21"/>
          <w:szCs w:val="24"/>
        </w:rPr>
      </w:pPr>
    </w:p>
    <w:p w14:paraId="1E486E9B" w14:textId="689ED1F5" w:rsidR="00E762AB" w:rsidRPr="00184B54" w:rsidRDefault="00E762AB">
      <w:pPr>
        <w:rPr>
          <w:rFonts w:ascii="IberPangea Text Medium" w:eastAsia="Times New Roman" w:hAnsi="IberPangea Text Medium" w:cs="Times New Roman"/>
          <w:b/>
          <w:bCs/>
          <w:color w:val="008C38" w:themeColor="accent1"/>
          <w:sz w:val="52"/>
          <w:szCs w:val="24"/>
        </w:rPr>
      </w:pPr>
      <w:r w:rsidRPr="00184B54">
        <w:rPr>
          <w:b/>
          <w:bCs/>
          <w:sz w:val="21"/>
          <w:szCs w:val="24"/>
        </w:rPr>
        <w:br w:type="page"/>
      </w:r>
    </w:p>
    <w:p w14:paraId="24C751E4" w14:textId="32D17D94" w:rsidR="00D02FC9" w:rsidRPr="00184B54" w:rsidRDefault="008926E2" w:rsidP="00FB6193">
      <w:pPr>
        <w:pStyle w:val="Heading1"/>
        <w:spacing w:after="0"/>
        <w:rPr>
          <w:sz w:val="52"/>
          <w:szCs w:val="24"/>
        </w:rPr>
      </w:pPr>
      <w:r w:rsidRPr="00184B54">
        <w:rPr>
          <w:sz w:val="52"/>
          <w:szCs w:val="24"/>
        </w:rPr>
        <w:lastRenderedPageBreak/>
        <w:t xml:space="preserve">Lead </w:t>
      </w:r>
      <w:r w:rsidR="003A00C9" w:rsidRPr="00184B54">
        <w:rPr>
          <w:sz w:val="52"/>
          <w:szCs w:val="24"/>
        </w:rPr>
        <w:t>A</w:t>
      </w:r>
      <w:r w:rsidRPr="00184B54">
        <w:rPr>
          <w:sz w:val="52"/>
          <w:szCs w:val="24"/>
        </w:rPr>
        <w:t xml:space="preserve">pplicant </w:t>
      </w:r>
      <w:r w:rsidR="003A00C9" w:rsidRPr="00184B54">
        <w:rPr>
          <w:sz w:val="52"/>
          <w:szCs w:val="24"/>
        </w:rPr>
        <w:t>I</w:t>
      </w:r>
      <w:r w:rsidRPr="00184B54">
        <w:rPr>
          <w:sz w:val="52"/>
          <w:szCs w:val="24"/>
        </w:rPr>
        <w:t>nformation</w:t>
      </w:r>
    </w:p>
    <w:p w14:paraId="4DFEAEE7" w14:textId="1EB5A4F1" w:rsidR="008D688D" w:rsidRPr="00184B54" w:rsidRDefault="0040232D" w:rsidP="00FB6193">
      <w:pPr>
        <w:pStyle w:val="BodyText1"/>
        <w:spacing w:before="240"/>
        <w:rPr>
          <w:sz w:val="21"/>
          <w:szCs w:val="24"/>
        </w:rPr>
      </w:pPr>
      <w:r w:rsidRPr="00184B54">
        <w:rPr>
          <w:sz w:val="21"/>
          <w:szCs w:val="24"/>
        </w:rPr>
        <w:t>Please add your organisation information below</w:t>
      </w:r>
      <w:r w:rsidR="008501C3" w:rsidRPr="00184B54">
        <w:rPr>
          <w:sz w:val="21"/>
          <w:szCs w:val="24"/>
        </w:rPr>
        <w:t xml:space="preserve">. </w:t>
      </w:r>
      <w:r w:rsidR="00233281" w:rsidRPr="00184B54">
        <w:rPr>
          <w:sz w:val="21"/>
          <w:szCs w:val="24"/>
        </w:rPr>
        <w:t>Attachments</w:t>
      </w:r>
      <w:r w:rsidR="008501C3" w:rsidRPr="00184B54">
        <w:rPr>
          <w:sz w:val="21"/>
          <w:szCs w:val="24"/>
        </w:rPr>
        <w:t xml:space="preserve"> </w:t>
      </w:r>
      <w:r w:rsidR="00F46F2E" w:rsidRPr="00184B54">
        <w:rPr>
          <w:sz w:val="21"/>
          <w:szCs w:val="24"/>
        </w:rPr>
        <w:t>must</w:t>
      </w:r>
      <w:r w:rsidR="008501C3" w:rsidRPr="00184B54">
        <w:rPr>
          <w:sz w:val="21"/>
          <w:szCs w:val="24"/>
        </w:rPr>
        <w:t xml:space="preserve"> be </w:t>
      </w:r>
      <w:r w:rsidR="008C671C" w:rsidRPr="00184B54">
        <w:rPr>
          <w:sz w:val="21"/>
          <w:szCs w:val="24"/>
        </w:rPr>
        <w:t>included with your</w:t>
      </w:r>
      <w:r w:rsidR="008501C3" w:rsidRPr="00184B54">
        <w:rPr>
          <w:sz w:val="21"/>
          <w:szCs w:val="24"/>
        </w:rPr>
        <w:t xml:space="preserve"> application. </w:t>
      </w:r>
    </w:p>
    <w:tbl>
      <w:tblPr>
        <w:tblStyle w:val="GridTable1Light"/>
        <w:tblW w:w="9776" w:type="dxa"/>
        <w:tblLook w:val="04A0" w:firstRow="1" w:lastRow="0" w:firstColumn="1" w:lastColumn="0" w:noHBand="0" w:noVBand="1"/>
      </w:tblPr>
      <w:tblGrid>
        <w:gridCol w:w="3114"/>
        <w:gridCol w:w="3260"/>
        <w:gridCol w:w="71"/>
        <w:gridCol w:w="3331"/>
      </w:tblGrid>
      <w:tr w:rsidR="00D478EB" w:rsidRPr="00184B54" w14:paraId="5D89FA37" w14:textId="77777777" w:rsidTr="006E7CA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14" w:type="dxa"/>
          </w:tcPr>
          <w:p w14:paraId="5D711466" w14:textId="35FEF722" w:rsidR="00D478EB" w:rsidRPr="00184B54" w:rsidRDefault="00E22B81" w:rsidP="00D478EB">
            <w:pPr>
              <w:rPr>
                <w:rFonts w:ascii="IberPangea Text Light" w:hAnsi="IberPangea Text Light"/>
                <w:color w:val="008C38" w:themeColor="accent1"/>
                <w:sz w:val="21"/>
                <w:szCs w:val="24"/>
              </w:rPr>
            </w:pPr>
            <w:r w:rsidRPr="00184B54">
              <w:rPr>
                <w:rFonts w:ascii="IberPangea Text Light" w:hAnsi="IberPangea Text Light"/>
                <w:color w:val="008C38" w:themeColor="accent1"/>
                <w:sz w:val="21"/>
                <w:szCs w:val="24"/>
              </w:rPr>
              <w:t>Organisation</w:t>
            </w:r>
            <w:r w:rsidR="00D478EB" w:rsidRPr="00184B54">
              <w:rPr>
                <w:rFonts w:ascii="IberPangea Text Light" w:hAnsi="IberPangea Text Light"/>
                <w:color w:val="008C38" w:themeColor="accent1"/>
                <w:sz w:val="21"/>
                <w:szCs w:val="24"/>
              </w:rPr>
              <w:t xml:space="preserve"> information</w:t>
            </w:r>
          </w:p>
        </w:tc>
        <w:tc>
          <w:tcPr>
            <w:tcW w:w="6662" w:type="dxa"/>
            <w:gridSpan w:val="3"/>
          </w:tcPr>
          <w:p w14:paraId="56287DD2" w14:textId="26358448" w:rsidR="00D478EB" w:rsidRPr="00184B54" w:rsidRDefault="00D478EB" w:rsidP="00D478EB">
            <w:pPr>
              <w:cnfStyle w:val="100000000000" w:firstRow="1" w:lastRow="0" w:firstColumn="0" w:lastColumn="0" w:oddVBand="0" w:evenVBand="0" w:oddHBand="0" w:evenHBand="0" w:firstRowFirstColumn="0" w:firstRowLastColumn="0" w:lastRowFirstColumn="0" w:lastRowLastColumn="0"/>
              <w:rPr>
                <w:rFonts w:ascii="IberPangea Text Light" w:hAnsi="IberPangea Text Light"/>
                <w:color w:val="008C38" w:themeColor="accent1"/>
                <w:sz w:val="21"/>
                <w:szCs w:val="24"/>
              </w:rPr>
            </w:pPr>
            <w:r w:rsidRPr="00184B54">
              <w:rPr>
                <w:rFonts w:ascii="IberPangea Text Light" w:hAnsi="IberPangea Text Light"/>
                <w:color w:val="008C38" w:themeColor="accent1"/>
                <w:sz w:val="21"/>
                <w:szCs w:val="24"/>
              </w:rPr>
              <w:t>Answer</w:t>
            </w:r>
          </w:p>
        </w:tc>
      </w:tr>
      <w:tr w:rsidR="00D478EB" w:rsidRPr="00184B54" w14:paraId="19C887FF" w14:textId="77777777" w:rsidTr="006E7CAD">
        <w:trPr>
          <w:trHeight w:val="300"/>
        </w:trPr>
        <w:tc>
          <w:tcPr>
            <w:cnfStyle w:val="001000000000" w:firstRow="0" w:lastRow="0" w:firstColumn="1" w:lastColumn="0" w:oddVBand="0" w:evenVBand="0" w:oddHBand="0" w:evenHBand="0" w:firstRowFirstColumn="0" w:firstRowLastColumn="0" w:lastRowFirstColumn="0" w:lastRowLastColumn="0"/>
            <w:tcW w:w="3114" w:type="dxa"/>
          </w:tcPr>
          <w:p w14:paraId="281BEE66" w14:textId="47F9B14B" w:rsidR="00D478EB" w:rsidRPr="00184B54" w:rsidRDefault="00ED1ECD" w:rsidP="00D478EB">
            <w:pPr>
              <w:rPr>
                <w:rFonts w:ascii="IberPangea Text Light" w:hAnsi="IberPangea Text Light"/>
                <w:b w:val="0"/>
                <w:bCs w:val="0"/>
                <w:sz w:val="21"/>
                <w:szCs w:val="24"/>
              </w:rPr>
            </w:pPr>
            <w:r w:rsidRPr="00184B54">
              <w:rPr>
                <w:rFonts w:ascii="IberPangea Text Light" w:hAnsi="IberPangea Text Light"/>
                <w:b w:val="0"/>
                <w:bCs w:val="0"/>
                <w:sz w:val="21"/>
                <w:szCs w:val="24"/>
              </w:rPr>
              <w:t xml:space="preserve">Organisation </w:t>
            </w:r>
            <w:r w:rsidR="00D478EB" w:rsidRPr="00184B54">
              <w:rPr>
                <w:rFonts w:ascii="IberPangea Text Light" w:hAnsi="IberPangea Text Light"/>
                <w:b w:val="0"/>
                <w:bCs w:val="0"/>
                <w:sz w:val="21"/>
                <w:szCs w:val="24"/>
              </w:rPr>
              <w:t xml:space="preserve">name </w:t>
            </w:r>
          </w:p>
        </w:tc>
        <w:tc>
          <w:tcPr>
            <w:tcW w:w="6662" w:type="dxa"/>
            <w:gridSpan w:val="3"/>
          </w:tcPr>
          <w:p w14:paraId="5295857D" w14:textId="77777777" w:rsidR="00D478EB" w:rsidRPr="00184B54" w:rsidRDefault="00D478EB" w:rsidP="00D478EB">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r w:rsidR="00D478EB" w:rsidRPr="00184B54" w14:paraId="2DA39E9B" w14:textId="77777777" w:rsidTr="006E7CAD">
        <w:trPr>
          <w:trHeight w:val="297"/>
        </w:trPr>
        <w:tc>
          <w:tcPr>
            <w:cnfStyle w:val="001000000000" w:firstRow="0" w:lastRow="0" w:firstColumn="1" w:lastColumn="0" w:oddVBand="0" w:evenVBand="0" w:oddHBand="0" w:evenHBand="0" w:firstRowFirstColumn="0" w:firstRowLastColumn="0" w:lastRowFirstColumn="0" w:lastRowLastColumn="0"/>
            <w:tcW w:w="3114" w:type="dxa"/>
          </w:tcPr>
          <w:p w14:paraId="3D15FB8F" w14:textId="0DE9EA86" w:rsidR="00D478EB" w:rsidRPr="00184B54" w:rsidRDefault="00ED1ECD" w:rsidP="00D478EB">
            <w:pPr>
              <w:spacing w:after="160" w:line="259" w:lineRule="auto"/>
              <w:rPr>
                <w:rFonts w:ascii="IberPangea Text Light" w:hAnsi="IberPangea Text Light"/>
                <w:b w:val="0"/>
                <w:bCs w:val="0"/>
                <w:sz w:val="21"/>
                <w:szCs w:val="24"/>
              </w:rPr>
            </w:pPr>
            <w:r w:rsidRPr="00184B54">
              <w:rPr>
                <w:rFonts w:ascii="IberPangea Text Light" w:hAnsi="IberPangea Text Light"/>
                <w:b w:val="0"/>
                <w:bCs w:val="0"/>
                <w:sz w:val="21"/>
                <w:szCs w:val="24"/>
              </w:rPr>
              <w:t xml:space="preserve">Date established </w:t>
            </w:r>
          </w:p>
        </w:tc>
        <w:tc>
          <w:tcPr>
            <w:tcW w:w="6662" w:type="dxa"/>
            <w:gridSpan w:val="3"/>
          </w:tcPr>
          <w:p w14:paraId="0F606017" w14:textId="77777777" w:rsidR="00D478EB" w:rsidRPr="00184B54" w:rsidRDefault="00D478EB" w:rsidP="00D478EB">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r w:rsidR="00D478EB" w:rsidRPr="00184B54" w14:paraId="14C3B352" w14:textId="77777777" w:rsidTr="006E7CAD">
        <w:trPr>
          <w:trHeight w:val="300"/>
        </w:trPr>
        <w:tc>
          <w:tcPr>
            <w:cnfStyle w:val="001000000000" w:firstRow="0" w:lastRow="0" w:firstColumn="1" w:lastColumn="0" w:oddVBand="0" w:evenVBand="0" w:oddHBand="0" w:evenHBand="0" w:firstRowFirstColumn="0" w:firstRowLastColumn="0" w:lastRowFirstColumn="0" w:lastRowLastColumn="0"/>
            <w:tcW w:w="3114" w:type="dxa"/>
          </w:tcPr>
          <w:p w14:paraId="79087041" w14:textId="2CB6391D" w:rsidR="00D478EB" w:rsidRPr="00184B54" w:rsidRDefault="00ED1ECD" w:rsidP="00D478EB">
            <w:pPr>
              <w:spacing w:after="160" w:line="259" w:lineRule="auto"/>
              <w:rPr>
                <w:rFonts w:ascii="IberPangea Text Light" w:hAnsi="IberPangea Text Light"/>
                <w:b w:val="0"/>
                <w:bCs w:val="0"/>
                <w:sz w:val="21"/>
                <w:szCs w:val="24"/>
              </w:rPr>
            </w:pPr>
            <w:r w:rsidRPr="00184B54">
              <w:rPr>
                <w:rFonts w:ascii="IberPangea Text Light" w:hAnsi="IberPangea Text Light"/>
                <w:b w:val="0"/>
                <w:bCs w:val="0"/>
                <w:sz w:val="21"/>
                <w:szCs w:val="24"/>
              </w:rPr>
              <w:t xml:space="preserve">Address </w:t>
            </w:r>
          </w:p>
        </w:tc>
        <w:tc>
          <w:tcPr>
            <w:tcW w:w="6662" w:type="dxa"/>
            <w:gridSpan w:val="3"/>
          </w:tcPr>
          <w:p w14:paraId="53C7668C" w14:textId="77777777" w:rsidR="00D478EB" w:rsidRPr="00184B54" w:rsidRDefault="00D478EB" w:rsidP="00D478EB">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r w:rsidR="2E34DBEC" w:rsidRPr="00184B54" w14:paraId="23ACCD90" w14:textId="77777777" w:rsidTr="006E7CAD">
        <w:trPr>
          <w:trHeight w:val="834"/>
        </w:trPr>
        <w:tc>
          <w:tcPr>
            <w:cnfStyle w:val="001000000000" w:firstRow="0" w:lastRow="0" w:firstColumn="1" w:lastColumn="0" w:oddVBand="0" w:evenVBand="0" w:oddHBand="0" w:evenHBand="0" w:firstRowFirstColumn="0" w:firstRowLastColumn="0" w:lastRowFirstColumn="0" w:lastRowLastColumn="0"/>
            <w:tcW w:w="3114" w:type="dxa"/>
          </w:tcPr>
          <w:p w14:paraId="13C7E4AE" w14:textId="3902A765" w:rsidR="1587DE9A" w:rsidRPr="00184B54" w:rsidRDefault="002718AC" w:rsidP="2E34DBEC">
            <w:pPr>
              <w:spacing w:line="259" w:lineRule="auto"/>
              <w:rPr>
                <w:rFonts w:ascii="IberPangea Text Light" w:hAnsi="IberPangea Text Light"/>
                <w:b w:val="0"/>
                <w:bCs w:val="0"/>
                <w:sz w:val="21"/>
                <w:szCs w:val="21"/>
              </w:rPr>
            </w:pPr>
            <w:r w:rsidRPr="00184B54">
              <w:rPr>
                <w:rFonts w:ascii="IberPangea Text Light" w:hAnsi="IberPangea Text Light"/>
                <w:b w:val="0"/>
                <w:bCs w:val="0"/>
                <w:sz w:val="21"/>
                <w:szCs w:val="21"/>
              </w:rPr>
              <w:t>Organisation Type</w:t>
            </w:r>
          </w:p>
        </w:tc>
        <w:tc>
          <w:tcPr>
            <w:tcW w:w="6662" w:type="dxa"/>
            <w:gridSpan w:val="3"/>
          </w:tcPr>
          <w:sdt>
            <w:sdtPr>
              <w:rPr>
                <w:rFonts w:ascii="IberPangea Text Light" w:hAnsi="IberPangea Text Light"/>
                <w:sz w:val="21"/>
                <w:szCs w:val="24"/>
              </w:rPr>
              <w:alias w:val="Select option"/>
              <w:tag w:val="Select option"/>
              <w:id w:val="-1993016130"/>
              <w:placeholder>
                <w:docPart w:val="DefaultPlaceholder_-1854013438"/>
              </w:placeholder>
              <w:showingPlcHdr/>
              <w:dropDownList>
                <w:listItem w:value="Choose an item."/>
                <w:listItem w:displayText="Registered charity" w:value="Registered charity"/>
                <w:listItem w:displayText="Community Interest Company and other not-for profit companies limited by guarantee" w:value="Community Interest Company and other not-for profit companies limited by guarantee"/>
                <w:listItem w:displayText="Schedule 2 CICs limited by shares, Community Benefit Societies, co-operatives and other mutuals with defined public-benefit, not-for-profit aims and appropriate restrictions on shareholders and dividend payments" w:value="Schedule 2 CICs limited by shares, Community Benefit Societies, co-operatives and other mutuals with defined public-benefit, not-for-profit aims and appropriate restrictions on shareholders and dividend payments"/>
                <w:listItem w:displayText="Other constituted not-for-profit organisations, including community transport organisations, development trusts, CASCs, PTAs, Friends groups and small community groups" w:value="Other constituted not-for-profit organisations, including community transport organisations, development trusts, CASCs, PTAs, Friends groups and small community groups"/>
                <w:listItem w:displayText="Further education colleges" w:value="Further education colleges"/>
              </w:dropDownList>
            </w:sdtPr>
            <w:sdtContent>
              <w:p w14:paraId="5E05062B" w14:textId="6E0E4D89" w:rsidR="2E34DBEC" w:rsidRPr="00184B54" w:rsidRDefault="00613FEB" w:rsidP="2E34DBEC">
                <w:pPr>
                  <w:spacing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184B54">
                  <w:rPr>
                    <w:rStyle w:val="PlaceholderText"/>
                  </w:rPr>
                  <w:t>Choose an item.</w:t>
                </w:r>
              </w:p>
            </w:sdtContent>
          </w:sdt>
        </w:tc>
      </w:tr>
      <w:tr w:rsidR="00E5579A" w:rsidRPr="00184B54" w14:paraId="6B0B487C" w14:textId="77777777" w:rsidTr="006E7CAD">
        <w:trPr>
          <w:trHeight w:val="300"/>
        </w:trPr>
        <w:tc>
          <w:tcPr>
            <w:cnfStyle w:val="001000000000" w:firstRow="0" w:lastRow="0" w:firstColumn="1" w:lastColumn="0" w:oddVBand="0" w:evenVBand="0" w:oddHBand="0" w:evenHBand="0" w:firstRowFirstColumn="0" w:firstRowLastColumn="0" w:lastRowFirstColumn="0" w:lastRowLastColumn="0"/>
            <w:tcW w:w="3114" w:type="dxa"/>
          </w:tcPr>
          <w:p w14:paraId="32C318CC" w14:textId="0C982714" w:rsidR="00E5579A" w:rsidRPr="00184B54" w:rsidRDefault="00E5579A" w:rsidP="00D478EB">
            <w:pPr>
              <w:spacing w:after="160" w:line="259" w:lineRule="auto"/>
              <w:rPr>
                <w:rFonts w:ascii="IberPangea Text Light" w:hAnsi="IberPangea Text Light"/>
                <w:b w:val="0"/>
                <w:bCs w:val="0"/>
                <w:sz w:val="21"/>
                <w:szCs w:val="24"/>
              </w:rPr>
            </w:pPr>
            <w:r w:rsidRPr="00184B54">
              <w:rPr>
                <w:rFonts w:ascii="IberPangea Text Light" w:hAnsi="IberPangea Text Light"/>
                <w:b w:val="0"/>
                <w:bCs w:val="0"/>
                <w:sz w:val="21"/>
                <w:szCs w:val="24"/>
              </w:rPr>
              <w:t>Is your organisation able to reclaim VAT?</w:t>
            </w:r>
          </w:p>
        </w:tc>
        <w:tc>
          <w:tcPr>
            <w:tcW w:w="3260" w:type="dxa"/>
          </w:tcPr>
          <w:p w14:paraId="1BA5A6A2" w14:textId="4ECF4A51" w:rsidR="00E5579A" w:rsidRPr="00184B54" w:rsidRDefault="00000000" w:rsidP="00D478EB">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063224406"/>
                <w14:checkbox>
                  <w14:checked w14:val="0"/>
                  <w14:checkedState w14:val="2612" w14:font="MS Gothic"/>
                  <w14:uncheckedState w14:val="2610" w14:font="MS Gothic"/>
                </w14:checkbox>
              </w:sdtPr>
              <w:sdtContent>
                <w:r w:rsidR="00281216" w:rsidRPr="00184B54">
                  <w:rPr>
                    <w:rFonts w:ascii="MS Gothic" w:eastAsia="MS Gothic" w:hAnsi="MS Gothic" w:hint="eastAsia"/>
                    <w:sz w:val="21"/>
                    <w:szCs w:val="24"/>
                  </w:rPr>
                  <w:t>☐</w:t>
                </w:r>
              </w:sdtContent>
            </w:sdt>
            <w:r w:rsidR="005163B8" w:rsidRPr="00184B54">
              <w:rPr>
                <w:rFonts w:ascii="IberPangea Text Light" w:hAnsi="IberPangea Text Light"/>
                <w:sz w:val="21"/>
                <w:szCs w:val="24"/>
              </w:rPr>
              <w:t xml:space="preserve"> Yes</w:t>
            </w:r>
          </w:p>
        </w:tc>
        <w:tc>
          <w:tcPr>
            <w:tcW w:w="3402" w:type="dxa"/>
            <w:gridSpan w:val="2"/>
          </w:tcPr>
          <w:p w14:paraId="019B12F2" w14:textId="4D036B49" w:rsidR="00E5579A" w:rsidRPr="00184B54" w:rsidRDefault="00000000" w:rsidP="00D478EB">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630701070"/>
                <w14:checkbox>
                  <w14:checked w14:val="0"/>
                  <w14:checkedState w14:val="2612" w14:font="MS Gothic"/>
                  <w14:uncheckedState w14:val="2610" w14:font="MS Gothic"/>
                </w14:checkbox>
              </w:sdtPr>
              <w:sdtContent>
                <w:r w:rsidR="00281216" w:rsidRPr="00184B54">
                  <w:rPr>
                    <w:rFonts w:ascii="MS Gothic" w:eastAsia="MS Gothic" w:hAnsi="MS Gothic" w:hint="eastAsia"/>
                    <w:sz w:val="21"/>
                    <w:szCs w:val="24"/>
                  </w:rPr>
                  <w:t>☐</w:t>
                </w:r>
              </w:sdtContent>
            </w:sdt>
            <w:r w:rsidR="005163B8" w:rsidRPr="00184B54">
              <w:rPr>
                <w:rFonts w:ascii="IberPangea Text Light" w:hAnsi="IberPangea Text Light"/>
                <w:sz w:val="21"/>
                <w:szCs w:val="24"/>
              </w:rPr>
              <w:t xml:space="preserve"> No</w:t>
            </w:r>
          </w:p>
        </w:tc>
      </w:tr>
      <w:tr w:rsidR="00D478EB" w:rsidRPr="00184B54" w14:paraId="6EB34DDF" w14:textId="77777777" w:rsidTr="006E7CAD">
        <w:trPr>
          <w:trHeight w:val="300"/>
        </w:trPr>
        <w:tc>
          <w:tcPr>
            <w:cnfStyle w:val="001000000000" w:firstRow="0" w:lastRow="0" w:firstColumn="1" w:lastColumn="0" w:oddVBand="0" w:evenVBand="0" w:oddHBand="0" w:evenHBand="0" w:firstRowFirstColumn="0" w:firstRowLastColumn="0" w:lastRowFirstColumn="0" w:lastRowLastColumn="0"/>
            <w:tcW w:w="3114" w:type="dxa"/>
          </w:tcPr>
          <w:p w14:paraId="2AE8B4D2" w14:textId="3BFB6064" w:rsidR="00D478EB" w:rsidRPr="00184B54" w:rsidRDefault="00F466F3" w:rsidP="00D478EB">
            <w:pPr>
              <w:rPr>
                <w:rFonts w:ascii="IberPangea Text Light" w:hAnsi="IberPangea Text Light"/>
                <w:b w:val="0"/>
                <w:bCs w:val="0"/>
                <w:sz w:val="21"/>
                <w:szCs w:val="24"/>
              </w:rPr>
            </w:pPr>
            <w:r w:rsidRPr="00184B54">
              <w:rPr>
                <w:rFonts w:ascii="IberPangea Text Light" w:hAnsi="IberPangea Text Light"/>
                <w:b w:val="0"/>
                <w:bCs w:val="0"/>
                <w:sz w:val="21"/>
                <w:szCs w:val="24"/>
              </w:rPr>
              <w:t>Number of persons on Management committee</w:t>
            </w:r>
          </w:p>
        </w:tc>
        <w:tc>
          <w:tcPr>
            <w:tcW w:w="6662" w:type="dxa"/>
            <w:gridSpan w:val="3"/>
          </w:tcPr>
          <w:p w14:paraId="3C6DB095" w14:textId="77777777" w:rsidR="00D478EB" w:rsidRPr="00184B54" w:rsidRDefault="00D478EB" w:rsidP="00D478EB">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r w:rsidR="00F826AC" w:rsidRPr="00184B54" w14:paraId="7E4ED8C7" w14:textId="77777777" w:rsidTr="00380FAD">
        <w:trPr>
          <w:trHeight w:val="300"/>
        </w:trPr>
        <w:tc>
          <w:tcPr>
            <w:cnfStyle w:val="001000000000" w:firstRow="0" w:lastRow="0" w:firstColumn="1" w:lastColumn="0" w:oddVBand="0" w:evenVBand="0" w:oddHBand="0" w:evenHBand="0" w:firstRowFirstColumn="0" w:firstRowLastColumn="0" w:lastRowFirstColumn="0" w:lastRowLastColumn="0"/>
            <w:tcW w:w="3114" w:type="dxa"/>
          </w:tcPr>
          <w:p w14:paraId="75667E0D" w14:textId="5FE91FF2" w:rsidR="00F826AC" w:rsidRPr="00184B54" w:rsidRDefault="00F826AC" w:rsidP="00F826AC">
            <w:pPr>
              <w:rPr>
                <w:rFonts w:ascii="IberPangea Text Light" w:hAnsi="IberPangea Text Light"/>
                <w:sz w:val="21"/>
                <w:szCs w:val="24"/>
              </w:rPr>
            </w:pPr>
            <w:r w:rsidRPr="00184B54">
              <w:rPr>
                <w:rFonts w:ascii="IberPangea Text Light" w:hAnsi="IberPangea Text Light"/>
                <w:b w:val="0"/>
                <w:bCs w:val="0"/>
                <w:sz w:val="21"/>
                <w:szCs w:val="24"/>
              </w:rPr>
              <w:t>I can confirm there are at least three unrelated people on your management committee or Board</w:t>
            </w:r>
          </w:p>
        </w:tc>
        <w:tc>
          <w:tcPr>
            <w:tcW w:w="3331" w:type="dxa"/>
            <w:gridSpan w:val="2"/>
          </w:tcPr>
          <w:p w14:paraId="28D81FEE" w14:textId="158C70AF" w:rsidR="00F826AC" w:rsidRPr="00184B54" w:rsidRDefault="00000000" w:rsidP="00F826A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25331044"/>
                <w14:checkbox>
                  <w14:checked w14:val="0"/>
                  <w14:checkedState w14:val="2612" w14:font="MS Gothic"/>
                  <w14:uncheckedState w14:val="2610" w14:font="MS Gothic"/>
                </w14:checkbox>
              </w:sdtPr>
              <w:sdtContent>
                <w:r w:rsidR="00F826AC" w:rsidRPr="00184B54">
                  <w:rPr>
                    <w:rFonts w:ascii="MS Gothic" w:eastAsia="MS Gothic" w:hAnsi="MS Gothic" w:hint="eastAsia"/>
                    <w:sz w:val="21"/>
                    <w:szCs w:val="24"/>
                  </w:rPr>
                  <w:t>☐</w:t>
                </w:r>
              </w:sdtContent>
            </w:sdt>
            <w:r w:rsidR="00F826AC" w:rsidRPr="00184B54">
              <w:rPr>
                <w:rFonts w:ascii="IberPangea Text Light" w:hAnsi="IberPangea Text Light"/>
                <w:sz w:val="21"/>
                <w:szCs w:val="24"/>
              </w:rPr>
              <w:t xml:space="preserve"> Yes</w:t>
            </w:r>
          </w:p>
        </w:tc>
        <w:tc>
          <w:tcPr>
            <w:tcW w:w="3331" w:type="dxa"/>
          </w:tcPr>
          <w:p w14:paraId="77FEA00C" w14:textId="7C56FBEE" w:rsidR="00F826AC" w:rsidRPr="00184B54" w:rsidRDefault="00000000" w:rsidP="00F826A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208079171"/>
                <w14:checkbox>
                  <w14:checked w14:val="0"/>
                  <w14:checkedState w14:val="2612" w14:font="MS Gothic"/>
                  <w14:uncheckedState w14:val="2610" w14:font="MS Gothic"/>
                </w14:checkbox>
              </w:sdtPr>
              <w:sdtContent>
                <w:r w:rsidR="00F826AC" w:rsidRPr="00184B54">
                  <w:rPr>
                    <w:rFonts w:ascii="MS Gothic" w:eastAsia="MS Gothic" w:hAnsi="MS Gothic" w:hint="eastAsia"/>
                    <w:sz w:val="21"/>
                    <w:szCs w:val="24"/>
                  </w:rPr>
                  <w:t>☐</w:t>
                </w:r>
              </w:sdtContent>
            </w:sdt>
            <w:r w:rsidR="00F826AC" w:rsidRPr="00184B54">
              <w:rPr>
                <w:rFonts w:ascii="IberPangea Text Light" w:hAnsi="IberPangea Text Light"/>
                <w:sz w:val="21"/>
                <w:szCs w:val="24"/>
              </w:rPr>
              <w:t xml:space="preserve"> No</w:t>
            </w:r>
          </w:p>
        </w:tc>
      </w:tr>
      <w:tr w:rsidR="00F826AC" w:rsidRPr="00184B54" w14:paraId="4B3880EC" w14:textId="77777777" w:rsidTr="006E7CAD">
        <w:trPr>
          <w:trHeight w:val="300"/>
        </w:trPr>
        <w:tc>
          <w:tcPr>
            <w:cnfStyle w:val="001000000000" w:firstRow="0" w:lastRow="0" w:firstColumn="1" w:lastColumn="0" w:oddVBand="0" w:evenVBand="0" w:oddHBand="0" w:evenHBand="0" w:firstRowFirstColumn="0" w:firstRowLastColumn="0" w:lastRowFirstColumn="0" w:lastRowLastColumn="0"/>
            <w:tcW w:w="3114" w:type="dxa"/>
          </w:tcPr>
          <w:p w14:paraId="4105B3A2" w14:textId="19BE6F7F" w:rsidR="00F826AC" w:rsidRPr="00184B54" w:rsidRDefault="00F826AC" w:rsidP="00F826AC">
            <w:pPr>
              <w:spacing w:after="160" w:line="259" w:lineRule="auto"/>
              <w:rPr>
                <w:rFonts w:ascii="IberPangea Text Light" w:hAnsi="IberPangea Text Light"/>
                <w:b w:val="0"/>
                <w:bCs w:val="0"/>
                <w:sz w:val="21"/>
                <w:szCs w:val="24"/>
              </w:rPr>
            </w:pPr>
            <w:r w:rsidRPr="00184B54">
              <w:rPr>
                <w:rFonts w:ascii="IberPangea Text Light" w:hAnsi="IberPangea Text Light"/>
                <w:b w:val="0"/>
                <w:bCs w:val="0"/>
                <w:sz w:val="21"/>
                <w:szCs w:val="24"/>
              </w:rPr>
              <w:t>Number of full and part-time staff, volunteers, and members.</w:t>
            </w:r>
          </w:p>
        </w:tc>
        <w:tc>
          <w:tcPr>
            <w:tcW w:w="6662" w:type="dxa"/>
            <w:gridSpan w:val="3"/>
          </w:tcPr>
          <w:p w14:paraId="7046236D" w14:textId="59C7691B" w:rsidR="00F826AC" w:rsidRPr="00184B54" w:rsidRDefault="00F826AC" w:rsidP="00F826A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r w:rsidR="00F826AC" w:rsidRPr="00184B54" w14:paraId="6A39C9B0" w14:textId="77777777" w:rsidTr="00134C45">
        <w:trPr>
          <w:trHeight w:val="300"/>
        </w:trPr>
        <w:tc>
          <w:tcPr>
            <w:cnfStyle w:val="001000000000" w:firstRow="0" w:lastRow="0" w:firstColumn="1" w:lastColumn="0" w:oddVBand="0" w:evenVBand="0" w:oddHBand="0" w:evenHBand="0" w:firstRowFirstColumn="0" w:firstRowLastColumn="0" w:lastRowFirstColumn="0" w:lastRowLastColumn="0"/>
            <w:tcW w:w="9776" w:type="dxa"/>
            <w:gridSpan w:val="4"/>
          </w:tcPr>
          <w:p w14:paraId="1C4F057C" w14:textId="250D1044" w:rsidR="00F826AC" w:rsidRPr="00184B54" w:rsidRDefault="00F826AC" w:rsidP="00F826AC">
            <w:pPr>
              <w:spacing w:after="160" w:line="259" w:lineRule="auto"/>
              <w:rPr>
                <w:rFonts w:ascii="IberPangea Text Light" w:hAnsi="IberPangea Text Light"/>
                <w:sz w:val="21"/>
                <w:szCs w:val="21"/>
                <w:highlight w:val="yellow"/>
              </w:rPr>
            </w:pPr>
            <w:r w:rsidRPr="00184B54">
              <w:rPr>
                <w:rFonts w:ascii="IberPangea Text Light" w:hAnsi="IberPangea Text Light"/>
                <w:b w:val="0"/>
                <w:bCs w:val="0"/>
                <w:sz w:val="21"/>
                <w:szCs w:val="21"/>
              </w:rPr>
              <w:t xml:space="preserve">Purpose of your organisation, and the main activities and services you provide. </w:t>
            </w:r>
            <w:r w:rsidRPr="00184B54">
              <w:rPr>
                <w:rFonts w:ascii="IberPangea Text Light" w:hAnsi="IberPangea Text Light"/>
                <w:b w:val="0"/>
                <w:bCs w:val="0"/>
                <w:i/>
                <w:iCs/>
                <w:sz w:val="18"/>
                <w:szCs w:val="18"/>
              </w:rPr>
              <w:t>(Max 500 words)</w:t>
            </w:r>
          </w:p>
        </w:tc>
      </w:tr>
      <w:tr w:rsidR="00F826AC" w:rsidRPr="00184B54" w14:paraId="20A35575" w14:textId="77777777" w:rsidTr="00D84CA0">
        <w:trPr>
          <w:trHeight w:val="1854"/>
        </w:trPr>
        <w:tc>
          <w:tcPr>
            <w:cnfStyle w:val="001000000000" w:firstRow="0" w:lastRow="0" w:firstColumn="1" w:lastColumn="0" w:oddVBand="0" w:evenVBand="0" w:oddHBand="0" w:evenHBand="0" w:firstRowFirstColumn="0" w:firstRowLastColumn="0" w:lastRowFirstColumn="0" w:lastRowLastColumn="0"/>
            <w:tcW w:w="9776" w:type="dxa"/>
            <w:gridSpan w:val="4"/>
          </w:tcPr>
          <w:p w14:paraId="181CB6F3" w14:textId="77777777" w:rsidR="00F826AC" w:rsidRPr="00184B54" w:rsidRDefault="00F826AC" w:rsidP="00F826AC">
            <w:pPr>
              <w:rPr>
                <w:rFonts w:ascii="IberPangea Text Light" w:hAnsi="IberPangea Text Light"/>
                <w:sz w:val="21"/>
                <w:szCs w:val="21"/>
                <w:highlight w:val="yellow"/>
              </w:rPr>
            </w:pPr>
          </w:p>
        </w:tc>
      </w:tr>
      <w:tr w:rsidR="00F826AC" w:rsidRPr="00184B54" w14:paraId="6E6EBAA5" w14:textId="77777777" w:rsidTr="00D82769">
        <w:trPr>
          <w:trHeight w:val="300"/>
        </w:trPr>
        <w:tc>
          <w:tcPr>
            <w:cnfStyle w:val="001000000000" w:firstRow="0" w:lastRow="0" w:firstColumn="1" w:lastColumn="0" w:oddVBand="0" w:evenVBand="0" w:oddHBand="0" w:evenHBand="0" w:firstRowFirstColumn="0" w:firstRowLastColumn="0" w:lastRowFirstColumn="0" w:lastRowLastColumn="0"/>
            <w:tcW w:w="9776" w:type="dxa"/>
            <w:gridSpan w:val="4"/>
          </w:tcPr>
          <w:p w14:paraId="21EF2517" w14:textId="04720EF5" w:rsidR="00F826AC" w:rsidRPr="00184B54" w:rsidRDefault="00F826AC" w:rsidP="00F826AC">
            <w:pPr>
              <w:rPr>
                <w:rFonts w:ascii="IberPangea Text Light" w:hAnsi="IberPangea Text Light"/>
                <w:b w:val="0"/>
                <w:bCs w:val="0"/>
                <w:sz w:val="21"/>
                <w:szCs w:val="21"/>
              </w:rPr>
            </w:pPr>
            <w:r w:rsidRPr="00184B54">
              <w:rPr>
                <w:rFonts w:ascii="IberPangea Text Light" w:hAnsi="IberPangea Text Light"/>
                <w:b w:val="0"/>
                <w:bCs w:val="0"/>
                <w:sz w:val="21"/>
                <w:szCs w:val="21"/>
              </w:rPr>
              <w:t>Beneficiaries</w:t>
            </w:r>
            <w:r w:rsidR="009C676C" w:rsidRPr="00184B54">
              <w:rPr>
                <w:rFonts w:ascii="IberPangea Text Light" w:hAnsi="IberPangea Text Light"/>
                <w:b w:val="0"/>
                <w:bCs w:val="0"/>
                <w:sz w:val="21"/>
                <w:szCs w:val="21"/>
              </w:rPr>
              <w:t xml:space="preserve"> of</w:t>
            </w:r>
            <w:r w:rsidRPr="00184B54">
              <w:rPr>
                <w:rFonts w:ascii="IberPangea Text Light" w:hAnsi="IberPangea Text Light"/>
                <w:b w:val="0"/>
                <w:bCs w:val="0"/>
                <w:sz w:val="21"/>
                <w:szCs w:val="21"/>
              </w:rPr>
              <w:t xml:space="preserve"> your organisation (i.e. members or service users) and on average how many people you work with per week, month, or year. </w:t>
            </w:r>
            <w:r w:rsidRPr="00184B54">
              <w:rPr>
                <w:rFonts w:ascii="IberPangea Text Light" w:hAnsi="IberPangea Text Light"/>
                <w:b w:val="0"/>
                <w:bCs w:val="0"/>
                <w:sz w:val="18"/>
                <w:szCs w:val="18"/>
              </w:rPr>
              <w:t>(Max 500 words)</w:t>
            </w:r>
          </w:p>
        </w:tc>
      </w:tr>
      <w:tr w:rsidR="00F826AC" w:rsidRPr="00184B54" w14:paraId="3023C22E" w14:textId="77777777" w:rsidTr="00D84CA0">
        <w:trPr>
          <w:trHeight w:val="1732"/>
        </w:trPr>
        <w:tc>
          <w:tcPr>
            <w:cnfStyle w:val="001000000000" w:firstRow="0" w:lastRow="0" w:firstColumn="1" w:lastColumn="0" w:oddVBand="0" w:evenVBand="0" w:oddHBand="0" w:evenHBand="0" w:firstRowFirstColumn="0" w:firstRowLastColumn="0" w:lastRowFirstColumn="0" w:lastRowLastColumn="0"/>
            <w:tcW w:w="9776" w:type="dxa"/>
            <w:gridSpan w:val="4"/>
          </w:tcPr>
          <w:p w14:paraId="75ED6AB6" w14:textId="77777777" w:rsidR="00F826AC" w:rsidRPr="00184B54" w:rsidRDefault="00F826AC" w:rsidP="00F826AC">
            <w:pPr>
              <w:rPr>
                <w:rFonts w:ascii="IberPangea Text Light" w:hAnsi="IberPangea Text Light"/>
                <w:sz w:val="21"/>
                <w:szCs w:val="21"/>
                <w:highlight w:val="yellow"/>
              </w:rPr>
            </w:pPr>
          </w:p>
        </w:tc>
      </w:tr>
      <w:tr w:rsidR="00F826AC" w:rsidRPr="00184B54" w14:paraId="1938F17A" w14:textId="77777777" w:rsidTr="006E7CAD">
        <w:trPr>
          <w:trHeight w:val="300"/>
        </w:trPr>
        <w:tc>
          <w:tcPr>
            <w:cnfStyle w:val="001000000000" w:firstRow="0" w:lastRow="0" w:firstColumn="1" w:lastColumn="0" w:oddVBand="0" w:evenVBand="0" w:oddHBand="0" w:evenHBand="0" w:firstRowFirstColumn="0" w:firstRowLastColumn="0" w:lastRowFirstColumn="0" w:lastRowLastColumn="0"/>
            <w:tcW w:w="3114" w:type="dxa"/>
          </w:tcPr>
          <w:p w14:paraId="5A3956AE" w14:textId="3DC5E95B" w:rsidR="00F826AC" w:rsidRPr="00184B54" w:rsidRDefault="00F826AC" w:rsidP="00F826AC">
            <w:pPr>
              <w:rPr>
                <w:rFonts w:ascii="IberPangea Text Light" w:hAnsi="IberPangea Text Light"/>
                <w:b w:val="0"/>
                <w:bCs w:val="0"/>
                <w:sz w:val="21"/>
                <w:szCs w:val="21"/>
              </w:rPr>
            </w:pPr>
            <w:r w:rsidRPr="00184B54">
              <w:rPr>
                <w:rFonts w:ascii="IberPangea Text Light" w:hAnsi="IberPangea Text Light"/>
                <w:b w:val="0"/>
                <w:bCs w:val="0"/>
                <w:sz w:val="21"/>
                <w:szCs w:val="21"/>
              </w:rPr>
              <w:t>Main website and or social media</w:t>
            </w:r>
          </w:p>
        </w:tc>
        <w:tc>
          <w:tcPr>
            <w:tcW w:w="6662" w:type="dxa"/>
            <w:gridSpan w:val="3"/>
          </w:tcPr>
          <w:p w14:paraId="64BF47F8" w14:textId="77777777" w:rsidR="00F826AC" w:rsidRPr="00184B54" w:rsidRDefault="00F826AC" w:rsidP="00F826A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highlight w:val="yellow"/>
              </w:rPr>
            </w:pPr>
          </w:p>
        </w:tc>
      </w:tr>
      <w:tr w:rsidR="00F826AC" w:rsidRPr="00184B54" w14:paraId="24838823" w14:textId="77777777" w:rsidTr="006E7CAD">
        <w:trPr>
          <w:trHeight w:val="300"/>
        </w:trPr>
        <w:tc>
          <w:tcPr>
            <w:cnfStyle w:val="001000000000" w:firstRow="0" w:lastRow="0" w:firstColumn="1" w:lastColumn="0" w:oddVBand="0" w:evenVBand="0" w:oddHBand="0" w:evenHBand="0" w:firstRowFirstColumn="0" w:firstRowLastColumn="0" w:lastRowFirstColumn="0" w:lastRowLastColumn="0"/>
            <w:tcW w:w="3114" w:type="dxa"/>
          </w:tcPr>
          <w:p w14:paraId="695D6BBE" w14:textId="26B47A30" w:rsidR="00F826AC" w:rsidRPr="00184B54" w:rsidRDefault="00F826AC" w:rsidP="00F826AC">
            <w:pPr>
              <w:rPr>
                <w:rFonts w:ascii="IberPangea Text Light" w:hAnsi="IberPangea Text Light"/>
                <w:b w:val="0"/>
                <w:bCs w:val="0"/>
                <w:sz w:val="21"/>
                <w:szCs w:val="21"/>
              </w:rPr>
            </w:pPr>
            <w:r w:rsidRPr="00184B54">
              <w:rPr>
                <w:rFonts w:ascii="IberPangea Text Light" w:hAnsi="IberPangea Text Light"/>
                <w:b w:val="0"/>
                <w:bCs w:val="0"/>
                <w:sz w:val="21"/>
                <w:szCs w:val="21"/>
              </w:rPr>
              <w:t xml:space="preserve">Organisations phone number </w:t>
            </w:r>
          </w:p>
        </w:tc>
        <w:tc>
          <w:tcPr>
            <w:tcW w:w="6662" w:type="dxa"/>
            <w:gridSpan w:val="3"/>
          </w:tcPr>
          <w:p w14:paraId="3FFB3DED" w14:textId="77777777" w:rsidR="00F826AC" w:rsidRPr="00184B54" w:rsidRDefault="00F826AC" w:rsidP="00F826A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highlight w:val="yellow"/>
              </w:rPr>
            </w:pPr>
          </w:p>
        </w:tc>
      </w:tr>
    </w:tbl>
    <w:p w14:paraId="64A22075" w14:textId="77777777" w:rsidR="00D478EB" w:rsidRPr="00184B54" w:rsidRDefault="00D478EB" w:rsidP="008D688D">
      <w:pPr>
        <w:pStyle w:val="BodyText1"/>
        <w:rPr>
          <w:sz w:val="21"/>
          <w:szCs w:val="24"/>
        </w:rPr>
      </w:pPr>
    </w:p>
    <w:p w14:paraId="363EF63F" w14:textId="77777777" w:rsidR="00FD4007" w:rsidRPr="00184B54" w:rsidRDefault="00FD4007" w:rsidP="008D688D">
      <w:pPr>
        <w:pStyle w:val="BodyText1"/>
        <w:rPr>
          <w:sz w:val="21"/>
          <w:szCs w:val="24"/>
        </w:rPr>
      </w:pPr>
    </w:p>
    <w:p w14:paraId="5AD840F2" w14:textId="77777777" w:rsidR="00FD4007" w:rsidRPr="00184B54" w:rsidRDefault="00FD4007" w:rsidP="008D688D">
      <w:pPr>
        <w:pStyle w:val="BodyText1"/>
        <w:rPr>
          <w:sz w:val="21"/>
          <w:szCs w:val="24"/>
        </w:rPr>
      </w:pPr>
    </w:p>
    <w:p w14:paraId="62B8CC78" w14:textId="77777777" w:rsidR="00FD4007" w:rsidRPr="00184B54" w:rsidRDefault="00FD4007" w:rsidP="008D688D">
      <w:pPr>
        <w:pStyle w:val="BodyText1"/>
        <w:rPr>
          <w:sz w:val="21"/>
          <w:szCs w:val="24"/>
        </w:rPr>
      </w:pPr>
    </w:p>
    <w:tbl>
      <w:tblPr>
        <w:tblStyle w:val="GridTable1Light"/>
        <w:tblW w:w="9776" w:type="dxa"/>
        <w:tblLook w:val="04A0" w:firstRow="1" w:lastRow="0" w:firstColumn="1" w:lastColumn="0" w:noHBand="0" w:noVBand="1"/>
      </w:tblPr>
      <w:tblGrid>
        <w:gridCol w:w="2689"/>
        <w:gridCol w:w="3543"/>
        <w:gridCol w:w="3544"/>
      </w:tblGrid>
      <w:tr w:rsidR="00FD0610" w:rsidRPr="00184B54" w14:paraId="7A87397C" w14:textId="77777777" w:rsidTr="31C3E70F">
        <w:trPr>
          <w:cnfStyle w:val="100000000000" w:firstRow="1" w:lastRow="0" w:firstColumn="0" w:lastColumn="0" w:oddVBand="0" w:evenVBand="0" w:oddHBand="0"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2689" w:type="dxa"/>
          </w:tcPr>
          <w:p w14:paraId="27A9661D" w14:textId="743B44D9" w:rsidR="00FD0610" w:rsidRPr="00184B54" w:rsidRDefault="00BB2413" w:rsidP="00FB6193">
            <w:pPr>
              <w:spacing w:line="259" w:lineRule="auto"/>
              <w:rPr>
                <w:rFonts w:ascii="IberPangea Text Light" w:hAnsi="IberPangea Text Light"/>
                <w:color w:val="008C38" w:themeColor="accent1"/>
                <w:sz w:val="21"/>
                <w:szCs w:val="24"/>
              </w:rPr>
            </w:pPr>
            <w:bookmarkStart w:id="0" w:name="_Hlk208821237"/>
            <w:r w:rsidRPr="00184B54">
              <w:rPr>
                <w:rFonts w:ascii="IberPangea Text Light" w:hAnsi="IberPangea Text Light"/>
                <w:color w:val="008C38" w:themeColor="accent1"/>
                <w:sz w:val="21"/>
                <w:szCs w:val="24"/>
              </w:rPr>
              <w:t>Main</w:t>
            </w:r>
            <w:r w:rsidR="00CF7731" w:rsidRPr="00184B54">
              <w:rPr>
                <w:rFonts w:ascii="IberPangea Text Light" w:hAnsi="IberPangea Text Light"/>
                <w:color w:val="008C38" w:themeColor="accent1"/>
                <w:sz w:val="21"/>
                <w:szCs w:val="24"/>
              </w:rPr>
              <w:t xml:space="preserve"> </w:t>
            </w:r>
            <w:r w:rsidRPr="00184B54">
              <w:rPr>
                <w:rFonts w:ascii="IberPangea Text Light" w:hAnsi="IberPangea Text Light"/>
                <w:color w:val="008C38" w:themeColor="accent1"/>
                <w:sz w:val="21"/>
                <w:szCs w:val="24"/>
              </w:rPr>
              <w:t xml:space="preserve">contact </w:t>
            </w:r>
            <w:r w:rsidR="00FD0610" w:rsidRPr="00184B54">
              <w:rPr>
                <w:rFonts w:ascii="IberPangea Text Light" w:hAnsi="IberPangea Text Light"/>
                <w:color w:val="008C38" w:themeColor="accent1"/>
                <w:sz w:val="21"/>
                <w:szCs w:val="24"/>
              </w:rPr>
              <w:t>information</w:t>
            </w:r>
          </w:p>
        </w:tc>
        <w:tc>
          <w:tcPr>
            <w:tcW w:w="7087" w:type="dxa"/>
            <w:gridSpan w:val="2"/>
          </w:tcPr>
          <w:p w14:paraId="28BF2999" w14:textId="77777777" w:rsidR="00FD0610" w:rsidRPr="00184B54" w:rsidRDefault="00FD0610" w:rsidP="00FB6193">
            <w:pPr>
              <w:spacing w:line="259" w:lineRule="auto"/>
              <w:cnfStyle w:val="100000000000" w:firstRow="1" w:lastRow="0" w:firstColumn="0" w:lastColumn="0" w:oddVBand="0" w:evenVBand="0" w:oddHBand="0" w:evenHBand="0" w:firstRowFirstColumn="0" w:firstRowLastColumn="0" w:lastRowFirstColumn="0" w:lastRowLastColumn="0"/>
              <w:rPr>
                <w:rFonts w:ascii="IberPangea Text Light" w:hAnsi="IberPangea Text Light"/>
                <w:color w:val="008C38" w:themeColor="accent1"/>
                <w:sz w:val="21"/>
                <w:szCs w:val="24"/>
              </w:rPr>
            </w:pPr>
            <w:r w:rsidRPr="00184B54">
              <w:rPr>
                <w:rFonts w:ascii="IberPangea Text Light" w:hAnsi="IberPangea Text Light"/>
                <w:color w:val="008C38" w:themeColor="accent1"/>
                <w:sz w:val="21"/>
                <w:szCs w:val="24"/>
              </w:rPr>
              <w:t>Answer</w:t>
            </w:r>
          </w:p>
        </w:tc>
      </w:tr>
      <w:tr w:rsidR="00FD0610" w:rsidRPr="00184B54" w14:paraId="540A22AA" w14:textId="77777777" w:rsidTr="31C3E70F">
        <w:tc>
          <w:tcPr>
            <w:cnfStyle w:val="001000000000" w:firstRow="0" w:lastRow="0" w:firstColumn="1" w:lastColumn="0" w:oddVBand="0" w:evenVBand="0" w:oddHBand="0" w:evenHBand="0" w:firstRowFirstColumn="0" w:firstRowLastColumn="0" w:lastRowFirstColumn="0" w:lastRowLastColumn="0"/>
            <w:tcW w:w="2689" w:type="dxa"/>
          </w:tcPr>
          <w:p w14:paraId="30B53FD6" w14:textId="1D0E5E02" w:rsidR="00FD0610" w:rsidRPr="00184B54" w:rsidRDefault="00BB2413" w:rsidP="00BB2413">
            <w:pPr>
              <w:rPr>
                <w:rFonts w:ascii="IberPangea Text Light" w:hAnsi="IberPangea Text Light"/>
                <w:b w:val="0"/>
                <w:sz w:val="21"/>
                <w:szCs w:val="24"/>
              </w:rPr>
            </w:pPr>
            <w:r w:rsidRPr="00184B54">
              <w:rPr>
                <w:rFonts w:ascii="IberPangea Text Light" w:hAnsi="IberPangea Text Light"/>
                <w:b w:val="0"/>
                <w:sz w:val="21"/>
                <w:szCs w:val="24"/>
              </w:rPr>
              <w:t>N</w:t>
            </w:r>
            <w:r w:rsidR="00FD0610" w:rsidRPr="00184B54">
              <w:rPr>
                <w:rFonts w:ascii="IberPangea Text Light" w:hAnsi="IberPangea Text Light"/>
                <w:b w:val="0"/>
                <w:sz w:val="21"/>
                <w:szCs w:val="24"/>
              </w:rPr>
              <w:t>ame</w:t>
            </w:r>
          </w:p>
        </w:tc>
        <w:tc>
          <w:tcPr>
            <w:tcW w:w="7087" w:type="dxa"/>
            <w:gridSpan w:val="2"/>
          </w:tcPr>
          <w:p w14:paraId="345EBCE6" w14:textId="77777777" w:rsidR="00FD0610" w:rsidRPr="00184B54" w:rsidRDefault="00FD0610" w:rsidP="004179AD">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r w:rsidR="00FD0610" w:rsidRPr="00184B54" w14:paraId="67DC3A5F" w14:textId="77777777" w:rsidTr="31C3E70F">
        <w:trPr>
          <w:trHeight w:val="730"/>
        </w:trPr>
        <w:tc>
          <w:tcPr>
            <w:cnfStyle w:val="001000000000" w:firstRow="0" w:lastRow="0" w:firstColumn="1" w:lastColumn="0" w:oddVBand="0" w:evenVBand="0" w:oddHBand="0" w:evenHBand="0" w:firstRowFirstColumn="0" w:firstRowLastColumn="0" w:lastRowFirstColumn="0" w:lastRowLastColumn="0"/>
            <w:tcW w:w="2689" w:type="dxa"/>
          </w:tcPr>
          <w:p w14:paraId="4F968259" w14:textId="6704644A" w:rsidR="00FD0610" w:rsidRPr="00184B54" w:rsidRDefault="00BB2413" w:rsidP="00BB2413">
            <w:pPr>
              <w:rPr>
                <w:rFonts w:ascii="IberPangea Text Light" w:hAnsi="IberPangea Text Light"/>
                <w:b w:val="0"/>
                <w:sz w:val="21"/>
                <w:szCs w:val="24"/>
              </w:rPr>
            </w:pPr>
            <w:r w:rsidRPr="00184B54">
              <w:rPr>
                <w:rFonts w:ascii="IberPangea Text Light" w:hAnsi="IberPangea Text Light"/>
                <w:b w:val="0"/>
                <w:sz w:val="21"/>
                <w:szCs w:val="24"/>
              </w:rPr>
              <w:t xml:space="preserve">Job title/position in </w:t>
            </w:r>
            <w:r w:rsidR="00E1739B" w:rsidRPr="00184B54">
              <w:rPr>
                <w:rFonts w:ascii="IberPangea Text Light" w:hAnsi="IberPangea Text Light"/>
                <w:b w:val="0"/>
                <w:sz w:val="21"/>
                <w:szCs w:val="24"/>
              </w:rPr>
              <w:t>organisation</w:t>
            </w:r>
          </w:p>
        </w:tc>
        <w:tc>
          <w:tcPr>
            <w:tcW w:w="7087" w:type="dxa"/>
            <w:gridSpan w:val="2"/>
          </w:tcPr>
          <w:p w14:paraId="5C136826" w14:textId="77777777" w:rsidR="00FD0610" w:rsidRPr="00184B54" w:rsidRDefault="00FD0610" w:rsidP="004179AD">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r w:rsidR="00FD0610" w:rsidRPr="00184B54" w14:paraId="6936207E" w14:textId="77777777" w:rsidTr="31C3E70F">
        <w:tc>
          <w:tcPr>
            <w:cnfStyle w:val="001000000000" w:firstRow="0" w:lastRow="0" w:firstColumn="1" w:lastColumn="0" w:oddVBand="0" w:evenVBand="0" w:oddHBand="0" w:evenHBand="0" w:firstRowFirstColumn="0" w:firstRowLastColumn="0" w:lastRowFirstColumn="0" w:lastRowLastColumn="0"/>
            <w:tcW w:w="2689" w:type="dxa"/>
          </w:tcPr>
          <w:p w14:paraId="23E0BCA9" w14:textId="1841D9A5" w:rsidR="00FD0610" w:rsidRPr="00184B54" w:rsidRDefault="00887D78" w:rsidP="00887D78">
            <w:pPr>
              <w:rPr>
                <w:rFonts w:ascii="IberPangea Text Light" w:hAnsi="IberPangea Text Light"/>
                <w:b w:val="0"/>
              </w:rPr>
            </w:pPr>
            <w:r w:rsidRPr="00184B54">
              <w:rPr>
                <w:rFonts w:ascii="IberPangea Text Light" w:hAnsi="IberPangea Text Light"/>
                <w:b w:val="0"/>
                <w:sz w:val="21"/>
                <w:szCs w:val="24"/>
              </w:rPr>
              <w:t>Address</w:t>
            </w:r>
          </w:p>
        </w:tc>
        <w:tc>
          <w:tcPr>
            <w:tcW w:w="7087" w:type="dxa"/>
            <w:gridSpan w:val="2"/>
          </w:tcPr>
          <w:p w14:paraId="7FB25E41" w14:textId="77777777" w:rsidR="00FD0610" w:rsidRPr="00184B54" w:rsidRDefault="00FD0610" w:rsidP="008A1370">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r w:rsidR="00ED33AD" w:rsidRPr="00184B54" w14:paraId="51F06C29" w14:textId="77777777" w:rsidTr="000B2A71">
        <w:tc>
          <w:tcPr>
            <w:cnfStyle w:val="001000000000" w:firstRow="0" w:lastRow="0" w:firstColumn="1" w:lastColumn="0" w:oddVBand="0" w:evenVBand="0" w:oddHBand="0" w:evenHBand="0" w:firstRowFirstColumn="0" w:firstRowLastColumn="0" w:lastRowFirstColumn="0" w:lastRowLastColumn="0"/>
            <w:tcW w:w="2689" w:type="dxa"/>
          </w:tcPr>
          <w:p w14:paraId="6126388E" w14:textId="55BB3C2F" w:rsidR="00ED33AD" w:rsidRPr="00184B54" w:rsidRDefault="00ED33AD" w:rsidP="00471018">
            <w:pPr>
              <w:rPr>
                <w:rFonts w:ascii="IberPangea Text Light" w:hAnsi="IberPangea Text Light"/>
                <w:b w:val="0"/>
                <w:sz w:val="21"/>
                <w:szCs w:val="21"/>
              </w:rPr>
            </w:pPr>
            <w:r w:rsidRPr="00184B54">
              <w:rPr>
                <w:rFonts w:ascii="IberPangea Text Light" w:hAnsi="IberPangea Text Light"/>
                <w:b w:val="0"/>
                <w:sz w:val="21"/>
                <w:szCs w:val="21"/>
              </w:rPr>
              <w:t xml:space="preserve">Contact details </w:t>
            </w:r>
          </w:p>
        </w:tc>
        <w:tc>
          <w:tcPr>
            <w:tcW w:w="3543" w:type="dxa"/>
          </w:tcPr>
          <w:p w14:paraId="4A7F25C6" w14:textId="726A4581" w:rsidR="00ED33AD" w:rsidRPr="00184B54" w:rsidRDefault="00ED33AD" w:rsidP="008A1370">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rPr>
            </w:pPr>
            <w:r w:rsidRPr="00184B54">
              <w:rPr>
                <w:rFonts w:ascii="IberPangea Text Light" w:hAnsi="IberPangea Text Light"/>
                <w:sz w:val="21"/>
                <w:szCs w:val="21"/>
              </w:rPr>
              <w:t xml:space="preserve">Phone: </w:t>
            </w:r>
          </w:p>
        </w:tc>
        <w:tc>
          <w:tcPr>
            <w:tcW w:w="3544" w:type="dxa"/>
          </w:tcPr>
          <w:p w14:paraId="1254954D" w14:textId="181EA909" w:rsidR="00ED33AD" w:rsidRPr="00184B54" w:rsidRDefault="00ED33AD" w:rsidP="008A1370">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rPr>
            </w:pPr>
            <w:r w:rsidRPr="00184B54">
              <w:rPr>
                <w:rFonts w:ascii="IberPangea Text Light" w:hAnsi="IberPangea Text Light"/>
                <w:sz w:val="21"/>
                <w:szCs w:val="21"/>
              </w:rPr>
              <w:t xml:space="preserve">Email: </w:t>
            </w:r>
          </w:p>
        </w:tc>
      </w:tr>
      <w:tr w:rsidR="00A95292" w:rsidRPr="00184B54" w14:paraId="6ED8784F" w14:textId="77777777" w:rsidTr="31C3E70F">
        <w:tc>
          <w:tcPr>
            <w:cnfStyle w:val="001000000000" w:firstRow="0" w:lastRow="0" w:firstColumn="1" w:lastColumn="0" w:oddVBand="0" w:evenVBand="0" w:oddHBand="0" w:evenHBand="0" w:firstRowFirstColumn="0" w:firstRowLastColumn="0" w:lastRowFirstColumn="0" w:lastRowLastColumn="0"/>
            <w:tcW w:w="2689" w:type="dxa"/>
          </w:tcPr>
          <w:p w14:paraId="51B6FFF8" w14:textId="2E03CA39" w:rsidR="00A95292" w:rsidRPr="00184B54" w:rsidRDefault="00ED33AD" w:rsidP="00471018">
            <w:pPr>
              <w:rPr>
                <w:rFonts w:ascii="IberPangea Text Light" w:hAnsi="IberPangea Text Light"/>
                <w:b w:val="0"/>
                <w:sz w:val="21"/>
                <w:szCs w:val="24"/>
              </w:rPr>
            </w:pPr>
            <w:r w:rsidRPr="00184B54">
              <w:rPr>
                <w:rFonts w:ascii="IberPangea Text Light" w:hAnsi="IberPangea Text Light"/>
                <w:b w:val="0"/>
                <w:sz w:val="21"/>
                <w:szCs w:val="24"/>
              </w:rPr>
              <w:t>Preferred</w:t>
            </w:r>
            <w:r w:rsidR="00D63A62" w:rsidRPr="00184B54">
              <w:rPr>
                <w:rFonts w:ascii="IberPangea Text Light" w:hAnsi="IberPangea Text Light"/>
                <w:b w:val="0"/>
                <w:sz w:val="21"/>
                <w:szCs w:val="24"/>
              </w:rPr>
              <w:t xml:space="preserve"> method of contact</w:t>
            </w:r>
          </w:p>
        </w:tc>
        <w:tc>
          <w:tcPr>
            <w:tcW w:w="7087" w:type="dxa"/>
            <w:gridSpan w:val="2"/>
          </w:tcPr>
          <w:p w14:paraId="7486B4F1" w14:textId="77777777" w:rsidR="00A95292" w:rsidRPr="00184B54" w:rsidRDefault="00A95292" w:rsidP="008A1370">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bookmarkEnd w:id="0"/>
    </w:tbl>
    <w:p w14:paraId="43887DB0" w14:textId="77777777" w:rsidR="00D63A62" w:rsidRPr="00184B54" w:rsidRDefault="00D63A62" w:rsidP="008D688D">
      <w:pPr>
        <w:pStyle w:val="BodyText1"/>
        <w:rPr>
          <w:sz w:val="21"/>
          <w:szCs w:val="24"/>
        </w:rPr>
      </w:pPr>
    </w:p>
    <w:tbl>
      <w:tblPr>
        <w:tblStyle w:val="GridTable1Light"/>
        <w:tblW w:w="9776" w:type="dxa"/>
        <w:tblLook w:val="04A0" w:firstRow="1" w:lastRow="0" w:firstColumn="1" w:lastColumn="0" w:noHBand="0" w:noVBand="1"/>
      </w:tblPr>
      <w:tblGrid>
        <w:gridCol w:w="2689"/>
        <w:gridCol w:w="7087"/>
      </w:tblGrid>
      <w:tr w:rsidR="00D63A62" w:rsidRPr="00184B54" w14:paraId="5C45938D" w14:textId="77777777" w:rsidTr="00A22B18">
        <w:trPr>
          <w:cnfStyle w:val="100000000000" w:firstRow="1" w:lastRow="0" w:firstColumn="0" w:lastColumn="0" w:oddVBand="0" w:evenVBand="0" w:oddHBand="0"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2689" w:type="dxa"/>
          </w:tcPr>
          <w:p w14:paraId="67CFAEC2" w14:textId="0DEC5620" w:rsidR="00D63A62" w:rsidRPr="00184B54" w:rsidRDefault="00D63A62" w:rsidP="00A22B18">
            <w:pPr>
              <w:spacing w:line="259" w:lineRule="auto"/>
              <w:rPr>
                <w:rFonts w:ascii="IberPangea Text Light" w:hAnsi="IberPangea Text Light"/>
                <w:color w:val="008C38" w:themeColor="accent1"/>
                <w:sz w:val="21"/>
                <w:szCs w:val="24"/>
              </w:rPr>
            </w:pPr>
            <w:r w:rsidRPr="00184B54">
              <w:rPr>
                <w:rFonts w:ascii="IberPangea Text Light" w:hAnsi="IberPangea Text Light"/>
                <w:color w:val="008C38" w:themeColor="accent1"/>
                <w:sz w:val="21"/>
                <w:szCs w:val="24"/>
              </w:rPr>
              <w:t>Organisation financials</w:t>
            </w:r>
          </w:p>
        </w:tc>
        <w:tc>
          <w:tcPr>
            <w:tcW w:w="7087" w:type="dxa"/>
          </w:tcPr>
          <w:p w14:paraId="25703247" w14:textId="77777777" w:rsidR="00D63A62" w:rsidRPr="00184B54" w:rsidRDefault="00D63A62" w:rsidP="00A22B18">
            <w:pPr>
              <w:spacing w:line="259" w:lineRule="auto"/>
              <w:cnfStyle w:val="100000000000" w:firstRow="1" w:lastRow="0" w:firstColumn="0" w:lastColumn="0" w:oddVBand="0" w:evenVBand="0" w:oddHBand="0" w:evenHBand="0" w:firstRowFirstColumn="0" w:firstRowLastColumn="0" w:lastRowFirstColumn="0" w:lastRowLastColumn="0"/>
              <w:rPr>
                <w:rFonts w:ascii="IberPangea Text Light" w:hAnsi="IberPangea Text Light"/>
                <w:color w:val="008C38" w:themeColor="accent1"/>
                <w:sz w:val="21"/>
                <w:szCs w:val="24"/>
              </w:rPr>
            </w:pPr>
            <w:r w:rsidRPr="00184B54">
              <w:rPr>
                <w:rFonts w:ascii="IberPangea Text Light" w:hAnsi="IberPangea Text Light"/>
                <w:color w:val="008C38" w:themeColor="accent1"/>
                <w:sz w:val="21"/>
                <w:szCs w:val="24"/>
              </w:rPr>
              <w:t>Answer</w:t>
            </w:r>
          </w:p>
        </w:tc>
      </w:tr>
      <w:tr w:rsidR="00D63A62" w:rsidRPr="00184B54" w14:paraId="5D221B7F" w14:textId="77777777" w:rsidTr="00A22B18">
        <w:tc>
          <w:tcPr>
            <w:cnfStyle w:val="001000000000" w:firstRow="0" w:lastRow="0" w:firstColumn="1" w:lastColumn="0" w:oddVBand="0" w:evenVBand="0" w:oddHBand="0" w:evenHBand="0" w:firstRowFirstColumn="0" w:firstRowLastColumn="0" w:lastRowFirstColumn="0" w:lastRowLastColumn="0"/>
            <w:tcW w:w="2689" w:type="dxa"/>
          </w:tcPr>
          <w:p w14:paraId="743A662E" w14:textId="4465B3D0" w:rsidR="00D63A62" w:rsidRPr="00184B54" w:rsidRDefault="00180C5F" w:rsidP="00A22B18">
            <w:pPr>
              <w:rPr>
                <w:rFonts w:ascii="IberPangea Text Light" w:hAnsi="IberPangea Text Light"/>
                <w:b w:val="0"/>
                <w:bCs w:val="0"/>
                <w:sz w:val="21"/>
                <w:szCs w:val="24"/>
              </w:rPr>
            </w:pPr>
            <w:r w:rsidRPr="00184B54">
              <w:rPr>
                <w:rFonts w:ascii="IberPangea Text Light" w:hAnsi="IberPangea Text Light"/>
                <w:b w:val="0"/>
                <w:bCs w:val="0"/>
                <w:sz w:val="21"/>
                <w:szCs w:val="24"/>
              </w:rPr>
              <w:t>What was your total income over the last accounting year?</w:t>
            </w:r>
          </w:p>
        </w:tc>
        <w:tc>
          <w:tcPr>
            <w:tcW w:w="7087" w:type="dxa"/>
          </w:tcPr>
          <w:p w14:paraId="7F6EEA5E" w14:textId="77777777" w:rsidR="00D63A62" w:rsidRPr="00184B54" w:rsidRDefault="00D63A62"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r w:rsidR="00D63A62" w:rsidRPr="00184B54" w14:paraId="0DD797C5" w14:textId="77777777" w:rsidTr="00A22B18">
        <w:trPr>
          <w:trHeight w:val="730"/>
        </w:trPr>
        <w:tc>
          <w:tcPr>
            <w:cnfStyle w:val="001000000000" w:firstRow="0" w:lastRow="0" w:firstColumn="1" w:lastColumn="0" w:oddVBand="0" w:evenVBand="0" w:oddHBand="0" w:evenHBand="0" w:firstRowFirstColumn="0" w:firstRowLastColumn="0" w:lastRowFirstColumn="0" w:lastRowLastColumn="0"/>
            <w:tcW w:w="2689" w:type="dxa"/>
          </w:tcPr>
          <w:p w14:paraId="0085C104" w14:textId="4DBD5782" w:rsidR="00D63A62" w:rsidRPr="00184B54" w:rsidRDefault="00393126" w:rsidP="00A22B18">
            <w:pPr>
              <w:rPr>
                <w:rFonts w:ascii="IberPangea Text Light" w:hAnsi="IberPangea Text Light"/>
                <w:bCs w:val="0"/>
                <w:sz w:val="21"/>
                <w:szCs w:val="24"/>
              </w:rPr>
            </w:pPr>
            <w:r w:rsidRPr="00184B54">
              <w:rPr>
                <w:rFonts w:ascii="IberPangea Text Light" w:hAnsi="IberPangea Text Light"/>
                <w:b w:val="0"/>
                <w:bCs w:val="0"/>
                <w:sz w:val="21"/>
                <w:szCs w:val="24"/>
              </w:rPr>
              <w:t>What are your current unrestricted reserves?</w:t>
            </w:r>
          </w:p>
        </w:tc>
        <w:tc>
          <w:tcPr>
            <w:tcW w:w="7087" w:type="dxa"/>
          </w:tcPr>
          <w:p w14:paraId="264A5CD1" w14:textId="77777777" w:rsidR="00D63A62" w:rsidRPr="00184B54" w:rsidRDefault="00D63A62"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r w:rsidR="00D63A62" w:rsidRPr="00184B54" w14:paraId="6FB8D0A4" w14:textId="77777777" w:rsidTr="00A22B18">
        <w:tc>
          <w:tcPr>
            <w:cnfStyle w:val="001000000000" w:firstRow="0" w:lastRow="0" w:firstColumn="1" w:lastColumn="0" w:oddVBand="0" w:evenVBand="0" w:oddHBand="0" w:evenHBand="0" w:firstRowFirstColumn="0" w:firstRowLastColumn="0" w:lastRowFirstColumn="0" w:lastRowLastColumn="0"/>
            <w:tcW w:w="2689" w:type="dxa"/>
          </w:tcPr>
          <w:p w14:paraId="22E61761" w14:textId="4A1DE954" w:rsidR="00D63A62" w:rsidRPr="00184B54" w:rsidRDefault="00393126" w:rsidP="00A22B18">
            <w:pPr>
              <w:rPr>
                <w:rFonts w:ascii="IberPangea Text Light" w:hAnsi="IberPangea Text Light"/>
                <w:b w:val="0"/>
                <w:bCs w:val="0"/>
              </w:rPr>
            </w:pPr>
            <w:r w:rsidRPr="00184B54">
              <w:rPr>
                <w:rFonts w:ascii="IberPangea Text Light" w:hAnsi="IberPangea Text Light"/>
                <w:b w:val="0"/>
                <w:bCs w:val="0"/>
              </w:rPr>
              <w:t>Why can these unrestricted reserves not be used for this project?</w:t>
            </w:r>
          </w:p>
        </w:tc>
        <w:tc>
          <w:tcPr>
            <w:tcW w:w="7087" w:type="dxa"/>
          </w:tcPr>
          <w:p w14:paraId="701BA5E9" w14:textId="77777777" w:rsidR="00D63A62" w:rsidRPr="00184B54" w:rsidRDefault="00D63A62"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r w:rsidR="00D63A62" w:rsidRPr="00184B54" w14:paraId="2DBB5430" w14:textId="77777777" w:rsidTr="00180C5F">
        <w:trPr>
          <w:trHeight w:val="369"/>
        </w:trPr>
        <w:tc>
          <w:tcPr>
            <w:cnfStyle w:val="001000000000" w:firstRow="0" w:lastRow="0" w:firstColumn="1" w:lastColumn="0" w:oddVBand="0" w:evenVBand="0" w:oddHBand="0" w:evenHBand="0" w:firstRowFirstColumn="0" w:firstRowLastColumn="0" w:lastRowFirstColumn="0" w:lastRowLastColumn="0"/>
            <w:tcW w:w="2689" w:type="dxa"/>
          </w:tcPr>
          <w:p w14:paraId="52558246" w14:textId="616C663D" w:rsidR="00D63A62" w:rsidRPr="00184B54" w:rsidRDefault="00785ABF" w:rsidP="00A22B18">
            <w:pPr>
              <w:rPr>
                <w:rFonts w:ascii="IberPangea Text Light" w:hAnsi="IberPangea Text Light"/>
                <w:sz w:val="21"/>
                <w:szCs w:val="24"/>
              </w:rPr>
            </w:pPr>
            <w:r w:rsidRPr="00184B54">
              <w:rPr>
                <w:rFonts w:ascii="IberPangea Text Light" w:hAnsi="IberPangea Text Light"/>
                <w:b w:val="0"/>
                <w:bCs w:val="0"/>
                <w:sz w:val="21"/>
                <w:szCs w:val="24"/>
              </w:rPr>
              <w:t>Provide bank details for verification</w:t>
            </w:r>
            <w:r w:rsidRPr="00184B54">
              <w:rPr>
                <w:rFonts w:ascii="IberPangea Text Light" w:hAnsi="IberPangea Text Light"/>
                <w:sz w:val="21"/>
                <w:szCs w:val="24"/>
              </w:rPr>
              <w:t xml:space="preserve"> </w:t>
            </w:r>
          </w:p>
        </w:tc>
        <w:tc>
          <w:tcPr>
            <w:tcW w:w="7087" w:type="dxa"/>
          </w:tcPr>
          <w:p w14:paraId="3573922B" w14:textId="77777777" w:rsidR="00D63A62" w:rsidRPr="00184B54" w:rsidRDefault="00D63A62"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bl>
    <w:p w14:paraId="0A39E187" w14:textId="77777777" w:rsidR="00D63A62" w:rsidRPr="00184B54" w:rsidRDefault="00D63A62" w:rsidP="008D688D">
      <w:pPr>
        <w:pStyle w:val="BodyText1"/>
        <w:rPr>
          <w:sz w:val="21"/>
          <w:szCs w:val="24"/>
        </w:rPr>
      </w:pPr>
    </w:p>
    <w:p w14:paraId="78CF17F2" w14:textId="77777777" w:rsidR="00D63A62" w:rsidRPr="00184B54" w:rsidRDefault="00D63A62" w:rsidP="008D688D">
      <w:pPr>
        <w:pStyle w:val="BodyText1"/>
        <w:rPr>
          <w:sz w:val="21"/>
          <w:szCs w:val="24"/>
        </w:rPr>
      </w:pPr>
    </w:p>
    <w:tbl>
      <w:tblPr>
        <w:tblStyle w:val="GridTable1Light"/>
        <w:tblW w:w="9776" w:type="dxa"/>
        <w:tblLook w:val="04A0" w:firstRow="1" w:lastRow="0" w:firstColumn="1" w:lastColumn="0" w:noHBand="0" w:noVBand="1"/>
      </w:tblPr>
      <w:tblGrid>
        <w:gridCol w:w="5382"/>
        <w:gridCol w:w="4394"/>
      </w:tblGrid>
      <w:tr w:rsidR="00FD4007" w:rsidRPr="00184B54" w14:paraId="59EBF9F0" w14:textId="77777777" w:rsidTr="00D829D8">
        <w:trPr>
          <w:cnfStyle w:val="100000000000" w:firstRow="1" w:lastRow="0" w:firstColumn="0" w:lastColumn="0" w:oddVBand="0" w:evenVBand="0" w:oddHBand="0"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5382" w:type="dxa"/>
          </w:tcPr>
          <w:p w14:paraId="44293F02" w14:textId="1B12629B" w:rsidR="00FD4007" w:rsidRPr="00184B54" w:rsidRDefault="004C5CB2" w:rsidP="00A22B18">
            <w:pPr>
              <w:spacing w:line="259" w:lineRule="auto"/>
              <w:rPr>
                <w:rFonts w:ascii="IberPangea Text Light" w:hAnsi="IberPangea Text Light"/>
                <w:color w:val="008C38" w:themeColor="accent1"/>
                <w:sz w:val="21"/>
                <w:szCs w:val="24"/>
              </w:rPr>
            </w:pPr>
            <w:r w:rsidRPr="00184B54">
              <w:rPr>
                <w:rFonts w:ascii="IberPangea Text Light" w:hAnsi="IberPangea Text Light"/>
                <w:color w:val="008C38" w:themeColor="accent1"/>
                <w:sz w:val="21"/>
                <w:szCs w:val="24"/>
              </w:rPr>
              <w:t xml:space="preserve">Attachments </w:t>
            </w:r>
          </w:p>
        </w:tc>
        <w:tc>
          <w:tcPr>
            <w:tcW w:w="4394" w:type="dxa"/>
          </w:tcPr>
          <w:p w14:paraId="7D62FF60" w14:textId="77777777" w:rsidR="00FD4007" w:rsidRPr="00184B54" w:rsidRDefault="00FD4007" w:rsidP="00A22B18">
            <w:pPr>
              <w:spacing w:line="259" w:lineRule="auto"/>
              <w:cnfStyle w:val="100000000000" w:firstRow="1" w:lastRow="0" w:firstColumn="0" w:lastColumn="0" w:oddVBand="0" w:evenVBand="0" w:oddHBand="0" w:evenHBand="0" w:firstRowFirstColumn="0" w:firstRowLastColumn="0" w:lastRowFirstColumn="0" w:lastRowLastColumn="0"/>
              <w:rPr>
                <w:rFonts w:ascii="IberPangea Text Light" w:hAnsi="IberPangea Text Light"/>
                <w:color w:val="008C38" w:themeColor="accent1"/>
                <w:sz w:val="21"/>
                <w:szCs w:val="24"/>
              </w:rPr>
            </w:pPr>
            <w:r w:rsidRPr="00184B54">
              <w:rPr>
                <w:rFonts w:ascii="IberPangea Text Light" w:hAnsi="IberPangea Text Light"/>
                <w:color w:val="008C38" w:themeColor="accent1"/>
                <w:sz w:val="21"/>
                <w:szCs w:val="24"/>
              </w:rPr>
              <w:t>Answer</w:t>
            </w:r>
          </w:p>
        </w:tc>
      </w:tr>
      <w:tr w:rsidR="00FD4007" w:rsidRPr="00184B54" w14:paraId="4700A308" w14:textId="77777777" w:rsidTr="00D829D8">
        <w:tc>
          <w:tcPr>
            <w:cnfStyle w:val="001000000000" w:firstRow="0" w:lastRow="0" w:firstColumn="1" w:lastColumn="0" w:oddVBand="0" w:evenVBand="0" w:oddHBand="0" w:evenHBand="0" w:firstRowFirstColumn="0" w:firstRowLastColumn="0" w:lastRowFirstColumn="0" w:lastRowLastColumn="0"/>
            <w:tcW w:w="5382" w:type="dxa"/>
          </w:tcPr>
          <w:p w14:paraId="4CE053F6" w14:textId="6A95D03E" w:rsidR="00FD4007" w:rsidRPr="00184B54" w:rsidRDefault="00DB2276" w:rsidP="00A22B18">
            <w:pPr>
              <w:rPr>
                <w:rFonts w:ascii="IberPangea Text Light" w:hAnsi="IberPangea Text Light"/>
                <w:b w:val="0"/>
                <w:bCs w:val="0"/>
                <w:sz w:val="21"/>
                <w:szCs w:val="24"/>
              </w:rPr>
            </w:pPr>
            <w:r w:rsidRPr="00184B54">
              <w:rPr>
                <w:rFonts w:ascii="IberPangea Text Light" w:hAnsi="IberPangea Text Light"/>
                <w:b w:val="0"/>
                <w:bCs w:val="0"/>
                <w:sz w:val="21"/>
                <w:szCs w:val="24"/>
              </w:rPr>
              <w:t>Constitution (or other governing document).</w:t>
            </w:r>
          </w:p>
        </w:tc>
        <w:tc>
          <w:tcPr>
            <w:tcW w:w="4394" w:type="dxa"/>
          </w:tcPr>
          <w:p w14:paraId="5501F429" w14:textId="10C219B1" w:rsidR="00FD4007" w:rsidRPr="00184B54" w:rsidRDefault="00000000"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989387455"/>
                <w14:checkbox>
                  <w14:checked w14:val="0"/>
                  <w14:checkedState w14:val="2612" w14:font="MS Gothic"/>
                  <w14:uncheckedState w14:val="2610" w14:font="MS Gothic"/>
                </w14:checkbox>
              </w:sdtPr>
              <w:sdtContent>
                <w:r w:rsidR="00DB2276" w:rsidRPr="00184B54">
                  <w:rPr>
                    <w:rFonts w:ascii="MS Gothic" w:eastAsia="MS Gothic" w:hAnsi="MS Gothic" w:hint="eastAsia"/>
                    <w:sz w:val="21"/>
                    <w:szCs w:val="24"/>
                  </w:rPr>
                  <w:t>☐</w:t>
                </w:r>
              </w:sdtContent>
            </w:sdt>
            <w:r w:rsidR="00DB2276" w:rsidRPr="00184B54">
              <w:rPr>
                <w:rFonts w:ascii="IberPangea Text Light" w:hAnsi="IberPangea Text Light"/>
                <w:sz w:val="21"/>
                <w:szCs w:val="24"/>
              </w:rPr>
              <w:t xml:space="preserve"> Attached</w:t>
            </w:r>
          </w:p>
        </w:tc>
      </w:tr>
      <w:tr w:rsidR="00FD4007" w:rsidRPr="00184B54" w14:paraId="36788A29" w14:textId="77777777" w:rsidTr="00D829D8">
        <w:trPr>
          <w:trHeight w:val="730"/>
        </w:trPr>
        <w:tc>
          <w:tcPr>
            <w:cnfStyle w:val="001000000000" w:firstRow="0" w:lastRow="0" w:firstColumn="1" w:lastColumn="0" w:oddVBand="0" w:evenVBand="0" w:oddHBand="0" w:evenHBand="0" w:firstRowFirstColumn="0" w:firstRowLastColumn="0" w:lastRowFirstColumn="0" w:lastRowLastColumn="0"/>
            <w:tcW w:w="5382" w:type="dxa"/>
          </w:tcPr>
          <w:p w14:paraId="7E7B5773" w14:textId="130849E8" w:rsidR="00FD4007" w:rsidRPr="00184B54" w:rsidRDefault="00145FA5" w:rsidP="00145FA5">
            <w:pPr>
              <w:rPr>
                <w:rFonts w:ascii="IberPangea Text Light" w:hAnsi="IberPangea Text Light"/>
                <w:bCs w:val="0"/>
                <w:sz w:val="21"/>
                <w:szCs w:val="24"/>
              </w:rPr>
            </w:pPr>
            <w:r w:rsidRPr="00184B54">
              <w:rPr>
                <w:rFonts w:ascii="IberPangea Text Light" w:hAnsi="IberPangea Text Light"/>
                <w:b w:val="0"/>
                <w:sz w:val="21"/>
                <w:szCs w:val="24"/>
              </w:rPr>
              <w:t>Latest set of approved accounts, unless the organisation is less than 18 months old.</w:t>
            </w:r>
          </w:p>
        </w:tc>
        <w:tc>
          <w:tcPr>
            <w:tcW w:w="4394" w:type="dxa"/>
          </w:tcPr>
          <w:p w14:paraId="11622ACB" w14:textId="70DC7A97" w:rsidR="00FD4007" w:rsidRPr="00184B54" w:rsidRDefault="00000000"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477116035"/>
                <w14:checkbox>
                  <w14:checked w14:val="0"/>
                  <w14:checkedState w14:val="2612" w14:font="MS Gothic"/>
                  <w14:uncheckedState w14:val="2610" w14:font="MS Gothic"/>
                </w14:checkbox>
              </w:sdtPr>
              <w:sdtContent>
                <w:r w:rsidR="00281216" w:rsidRPr="00184B54">
                  <w:rPr>
                    <w:rFonts w:ascii="MS Gothic" w:eastAsia="MS Gothic" w:hAnsi="MS Gothic" w:hint="eastAsia"/>
                    <w:sz w:val="21"/>
                    <w:szCs w:val="24"/>
                  </w:rPr>
                  <w:t>☐</w:t>
                </w:r>
              </w:sdtContent>
            </w:sdt>
            <w:r w:rsidR="00281216" w:rsidRPr="00184B54">
              <w:rPr>
                <w:rFonts w:ascii="IberPangea Text Light" w:hAnsi="IberPangea Text Light"/>
                <w:sz w:val="21"/>
                <w:szCs w:val="24"/>
              </w:rPr>
              <w:t xml:space="preserve"> </w:t>
            </w:r>
            <w:r w:rsidR="00145FA5" w:rsidRPr="00184B54">
              <w:rPr>
                <w:rFonts w:ascii="IberPangea Text Light" w:hAnsi="IberPangea Text Light"/>
                <w:sz w:val="21"/>
                <w:szCs w:val="24"/>
              </w:rPr>
              <w:t>Attached</w:t>
            </w:r>
          </w:p>
          <w:p w14:paraId="547D243E" w14:textId="77777777" w:rsidR="00145FA5" w:rsidRPr="00184B54" w:rsidRDefault="00145FA5"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p w14:paraId="5CD6C60B" w14:textId="61761556" w:rsidR="00145FA5" w:rsidRPr="00184B54" w:rsidRDefault="00000000"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710651392"/>
                <w14:checkbox>
                  <w14:checked w14:val="0"/>
                  <w14:checkedState w14:val="2612" w14:font="MS Gothic"/>
                  <w14:uncheckedState w14:val="2610" w14:font="MS Gothic"/>
                </w14:checkbox>
              </w:sdtPr>
              <w:sdtContent>
                <w:r w:rsidR="00281216" w:rsidRPr="00184B54">
                  <w:rPr>
                    <w:rFonts w:ascii="MS Gothic" w:eastAsia="MS Gothic" w:hAnsi="MS Gothic" w:hint="eastAsia"/>
                    <w:sz w:val="21"/>
                    <w:szCs w:val="24"/>
                  </w:rPr>
                  <w:t>☐</w:t>
                </w:r>
              </w:sdtContent>
            </w:sdt>
            <w:r w:rsidR="00497F54" w:rsidRPr="00184B54">
              <w:rPr>
                <w:rFonts w:ascii="IberPangea Text Light" w:hAnsi="IberPangea Text Light"/>
                <w:sz w:val="21"/>
                <w:szCs w:val="24"/>
              </w:rPr>
              <w:t xml:space="preserve"> N/A – We’re less than 18 months old</w:t>
            </w:r>
          </w:p>
        </w:tc>
      </w:tr>
      <w:tr w:rsidR="00FD4007" w:rsidRPr="00184B54" w14:paraId="6A66FD6C" w14:textId="77777777" w:rsidTr="00D829D8">
        <w:tc>
          <w:tcPr>
            <w:cnfStyle w:val="001000000000" w:firstRow="0" w:lastRow="0" w:firstColumn="1" w:lastColumn="0" w:oddVBand="0" w:evenVBand="0" w:oddHBand="0" w:evenHBand="0" w:firstRowFirstColumn="0" w:firstRowLastColumn="0" w:lastRowFirstColumn="0" w:lastRowLastColumn="0"/>
            <w:tcW w:w="5382" w:type="dxa"/>
          </w:tcPr>
          <w:p w14:paraId="28D877AA" w14:textId="77777777" w:rsidR="00D829D8" w:rsidRPr="00184B54" w:rsidRDefault="00D829D8" w:rsidP="00D829D8">
            <w:pPr>
              <w:rPr>
                <w:rFonts w:ascii="IberPangea Text Light" w:hAnsi="IberPangea Text Light"/>
                <w:b w:val="0"/>
                <w:bCs w:val="0"/>
              </w:rPr>
            </w:pPr>
            <w:r w:rsidRPr="00184B54">
              <w:rPr>
                <w:rFonts w:ascii="IberPangea Text Light" w:hAnsi="IberPangea Text Light"/>
                <w:b w:val="0"/>
                <w:bCs w:val="0"/>
              </w:rPr>
              <w:t xml:space="preserve">Upload a copy of your safeguarding policy and procedures if your organisation's core work </w:t>
            </w:r>
          </w:p>
          <w:p w14:paraId="13738EAD" w14:textId="77777777" w:rsidR="00D829D8" w:rsidRPr="00184B54" w:rsidRDefault="00D829D8" w:rsidP="00D829D8">
            <w:pPr>
              <w:rPr>
                <w:rFonts w:ascii="IberPangea Text Light" w:hAnsi="IberPangea Text Light"/>
                <w:b w:val="0"/>
                <w:bCs w:val="0"/>
              </w:rPr>
            </w:pPr>
            <w:r w:rsidRPr="00184B54">
              <w:rPr>
                <w:rFonts w:ascii="IberPangea Text Light" w:hAnsi="IberPangea Text Light"/>
                <w:b w:val="0"/>
                <w:bCs w:val="0"/>
              </w:rPr>
              <w:t xml:space="preserve">(the work it was set up to do) or the project you are applying for involves children or </w:t>
            </w:r>
          </w:p>
          <w:p w14:paraId="49590B87" w14:textId="53353520" w:rsidR="00FD4007" w:rsidRPr="00184B54" w:rsidRDefault="00D829D8" w:rsidP="00D829D8">
            <w:pPr>
              <w:rPr>
                <w:rFonts w:ascii="IberPangea Text Light" w:hAnsi="IberPangea Text Light"/>
                <w:b w:val="0"/>
                <w:bCs w:val="0"/>
              </w:rPr>
            </w:pPr>
            <w:r w:rsidRPr="00184B54">
              <w:rPr>
                <w:rFonts w:ascii="IberPangea Text Light" w:hAnsi="IberPangea Text Light"/>
                <w:b w:val="0"/>
                <w:bCs w:val="0"/>
              </w:rPr>
              <w:t>vulnerable adults.</w:t>
            </w:r>
          </w:p>
        </w:tc>
        <w:tc>
          <w:tcPr>
            <w:tcW w:w="4394" w:type="dxa"/>
          </w:tcPr>
          <w:p w14:paraId="7531DEBE" w14:textId="26932088" w:rsidR="00D829D8" w:rsidRPr="00184B54" w:rsidRDefault="00000000" w:rsidP="00D829D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224295409"/>
                <w14:checkbox>
                  <w14:checked w14:val="0"/>
                  <w14:checkedState w14:val="2612" w14:font="MS Gothic"/>
                  <w14:uncheckedState w14:val="2610" w14:font="MS Gothic"/>
                </w14:checkbox>
              </w:sdtPr>
              <w:sdtContent>
                <w:r w:rsidR="00281216" w:rsidRPr="00184B54">
                  <w:rPr>
                    <w:rFonts w:ascii="MS Gothic" w:eastAsia="MS Gothic" w:hAnsi="MS Gothic" w:hint="eastAsia"/>
                    <w:sz w:val="21"/>
                    <w:szCs w:val="24"/>
                  </w:rPr>
                  <w:t>☐</w:t>
                </w:r>
              </w:sdtContent>
            </w:sdt>
            <w:r w:rsidR="00281216" w:rsidRPr="00184B54">
              <w:rPr>
                <w:rFonts w:ascii="IberPangea Text Light" w:hAnsi="IberPangea Text Light"/>
                <w:sz w:val="21"/>
                <w:szCs w:val="24"/>
              </w:rPr>
              <w:t xml:space="preserve"> </w:t>
            </w:r>
            <w:r w:rsidR="00D829D8" w:rsidRPr="00184B54">
              <w:rPr>
                <w:rFonts w:ascii="IberPangea Text Light" w:hAnsi="IberPangea Text Light"/>
                <w:sz w:val="21"/>
                <w:szCs w:val="24"/>
              </w:rPr>
              <w:t>Attached</w:t>
            </w:r>
          </w:p>
          <w:p w14:paraId="153B0F6B" w14:textId="77777777" w:rsidR="00D829D8" w:rsidRPr="00184B54" w:rsidRDefault="00D829D8" w:rsidP="00D829D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p w14:paraId="781C2291" w14:textId="2849C9DF" w:rsidR="00FD4007" w:rsidRPr="00184B54" w:rsidRDefault="00000000" w:rsidP="00D829D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558740919"/>
                <w14:checkbox>
                  <w14:checked w14:val="0"/>
                  <w14:checkedState w14:val="2612" w14:font="MS Gothic"/>
                  <w14:uncheckedState w14:val="2610" w14:font="MS Gothic"/>
                </w14:checkbox>
              </w:sdtPr>
              <w:sdtContent>
                <w:r w:rsidR="00D829D8" w:rsidRPr="00184B54">
                  <w:rPr>
                    <w:rFonts w:ascii="MS Gothic" w:eastAsia="MS Gothic" w:hAnsi="MS Gothic" w:hint="eastAsia"/>
                    <w:sz w:val="21"/>
                    <w:szCs w:val="24"/>
                  </w:rPr>
                  <w:t>☐</w:t>
                </w:r>
              </w:sdtContent>
            </w:sdt>
            <w:r w:rsidR="00D829D8" w:rsidRPr="00184B54">
              <w:rPr>
                <w:rFonts w:ascii="IberPangea Text Light" w:hAnsi="IberPangea Text Light"/>
                <w:sz w:val="21"/>
                <w:szCs w:val="24"/>
              </w:rPr>
              <w:t xml:space="preserve"> N/A </w:t>
            </w:r>
            <w:r w:rsidR="00774A1B" w:rsidRPr="00184B54">
              <w:rPr>
                <w:rFonts w:ascii="IberPangea Text Light" w:hAnsi="IberPangea Text Light"/>
                <w:sz w:val="21"/>
                <w:szCs w:val="24"/>
              </w:rPr>
              <w:t>for organisation and this project</w:t>
            </w:r>
          </w:p>
        </w:tc>
      </w:tr>
    </w:tbl>
    <w:p w14:paraId="32080611" w14:textId="77777777" w:rsidR="00D63A62" w:rsidRPr="00184B54" w:rsidRDefault="00D63A62" w:rsidP="008D688D">
      <w:pPr>
        <w:pStyle w:val="BodyText1"/>
        <w:rPr>
          <w:sz w:val="21"/>
          <w:szCs w:val="24"/>
        </w:rPr>
      </w:pPr>
    </w:p>
    <w:p w14:paraId="63C6FA30" w14:textId="77777777" w:rsidR="00D63A62" w:rsidRPr="00184B54" w:rsidRDefault="00D63A62" w:rsidP="008D688D">
      <w:pPr>
        <w:pStyle w:val="BodyText1"/>
        <w:rPr>
          <w:sz w:val="21"/>
          <w:szCs w:val="24"/>
        </w:rPr>
      </w:pPr>
    </w:p>
    <w:p w14:paraId="332ECC07" w14:textId="77777777" w:rsidR="00D63A62" w:rsidRPr="00184B54" w:rsidRDefault="00D63A62" w:rsidP="008D688D">
      <w:pPr>
        <w:pStyle w:val="BodyText1"/>
        <w:rPr>
          <w:sz w:val="21"/>
          <w:szCs w:val="24"/>
        </w:rPr>
      </w:pPr>
    </w:p>
    <w:p w14:paraId="70303510" w14:textId="77777777" w:rsidR="00D63A62" w:rsidRPr="00184B54" w:rsidRDefault="00D63A62" w:rsidP="008D688D">
      <w:pPr>
        <w:pStyle w:val="BodyText1"/>
        <w:rPr>
          <w:sz w:val="21"/>
          <w:szCs w:val="24"/>
        </w:rPr>
      </w:pPr>
    </w:p>
    <w:p w14:paraId="6FCCE152" w14:textId="77777777" w:rsidR="00D63A62" w:rsidRPr="00184B54" w:rsidRDefault="00D63A62" w:rsidP="008D688D">
      <w:pPr>
        <w:pStyle w:val="BodyText1"/>
        <w:rPr>
          <w:sz w:val="21"/>
          <w:szCs w:val="24"/>
        </w:rPr>
      </w:pPr>
    </w:p>
    <w:p w14:paraId="160D6654" w14:textId="4E3FFAFC" w:rsidR="009A1013" w:rsidRPr="00184B54" w:rsidRDefault="008501C3" w:rsidP="00FB6193">
      <w:pPr>
        <w:pStyle w:val="Heading1"/>
        <w:spacing w:after="0"/>
        <w:rPr>
          <w:sz w:val="52"/>
          <w:szCs w:val="24"/>
        </w:rPr>
      </w:pPr>
      <w:r w:rsidRPr="00184B54">
        <w:rPr>
          <w:sz w:val="52"/>
          <w:szCs w:val="24"/>
        </w:rPr>
        <w:t>P</w:t>
      </w:r>
      <w:r w:rsidR="00D84CA0" w:rsidRPr="00184B54">
        <w:rPr>
          <w:sz w:val="52"/>
          <w:szCs w:val="24"/>
        </w:rPr>
        <w:t xml:space="preserve">roject Information </w:t>
      </w:r>
    </w:p>
    <w:p w14:paraId="27BB8FD7" w14:textId="000760B0" w:rsidR="004C0EBC" w:rsidRPr="00184B54" w:rsidRDefault="004C0EBC" w:rsidP="00FB6193">
      <w:pPr>
        <w:pStyle w:val="BodyText1"/>
        <w:spacing w:before="240"/>
        <w:rPr>
          <w:sz w:val="21"/>
          <w:szCs w:val="24"/>
        </w:rPr>
      </w:pPr>
    </w:p>
    <w:tbl>
      <w:tblPr>
        <w:tblStyle w:val="GridTable1Light"/>
        <w:tblW w:w="9776" w:type="dxa"/>
        <w:tblLook w:val="04A0" w:firstRow="1" w:lastRow="0" w:firstColumn="1" w:lastColumn="0" w:noHBand="0" w:noVBand="1"/>
      </w:tblPr>
      <w:tblGrid>
        <w:gridCol w:w="3964"/>
        <w:gridCol w:w="3828"/>
        <w:gridCol w:w="1984"/>
      </w:tblGrid>
      <w:tr w:rsidR="008501C3" w:rsidRPr="00184B54" w14:paraId="0106B6CB" w14:textId="77777777" w:rsidTr="001153DA">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964" w:type="dxa"/>
          </w:tcPr>
          <w:p w14:paraId="12F4BA57" w14:textId="77777777" w:rsidR="008501C3" w:rsidRPr="00184B54" w:rsidRDefault="008501C3">
            <w:pPr>
              <w:spacing w:after="160" w:line="259" w:lineRule="auto"/>
              <w:rPr>
                <w:rFonts w:ascii="IberPangea Text Light" w:hAnsi="IberPangea Text Light"/>
                <w:color w:val="008C38" w:themeColor="accent1"/>
                <w:sz w:val="21"/>
                <w:szCs w:val="21"/>
              </w:rPr>
            </w:pPr>
            <w:r w:rsidRPr="00184B54">
              <w:rPr>
                <w:rFonts w:ascii="IberPangea Text Light" w:hAnsi="IberPangea Text Light"/>
                <w:color w:val="008C38" w:themeColor="accent1"/>
                <w:sz w:val="21"/>
                <w:szCs w:val="21"/>
              </w:rPr>
              <w:t>Key information</w:t>
            </w:r>
          </w:p>
        </w:tc>
        <w:tc>
          <w:tcPr>
            <w:tcW w:w="5812" w:type="dxa"/>
            <w:gridSpan w:val="2"/>
          </w:tcPr>
          <w:p w14:paraId="519D57B2" w14:textId="77777777" w:rsidR="008501C3" w:rsidRPr="00184B54" w:rsidRDefault="008501C3">
            <w:pPr>
              <w:spacing w:after="160" w:line="259" w:lineRule="auto"/>
              <w:cnfStyle w:val="100000000000" w:firstRow="1" w:lastRow="0" w:firstColumn="0" w:lastColumn="0" w:oddVBand="0" w:evenVBand="0" w:oddHBand="0" w:evenHBand="0" w:firstRowFirstColumn="0" w:firstRowLastColumn="0" w:lastRowFirstColumn="0" w:lastRowLastColumn="0"/>
              <w:rPr>
                <w:rFonts w:ascii="IberPangea Text Light" w:hAnsi="IberPangea Text Light"/>
                <w:color w:val="008C38" w:themeColor="accent1"/>
                <w:sz w:val="21"/>
                <w:szCs w:val="21"/>
              </w:rPr>
            </w:pPr>
            <w:r w:rsidRPr="00184B54">
              <w:rPr>
                <w:rFonts w:ascii="IberPangea Text Light" w:hAnsi="IberPangea Text Light"/>
                <w:color w:val="008C38" w:themeColor="accent1"/>
                <w:sz w:val="21"/>
                <w:szCs w:val="21"/>
              </w:rPr>
              <w:t>Answer</w:t>
            </w:r>
          </w:p>
        </w:tc>
      </w:tr>
      <w:tr w:rsidR="008501C3" w:rsidRPr="00184B54" w14:paraId="1266CF39" w14:textId="77777777" w:rsidTr="001153DA">
        <w:trPr>
          <w:trHeight w:val="300"/>
        </w:trPr>
        <w:tc>
          <w:tcPr>
            <w:cnfStyle w:val="001000000000" w:firstRow="0" w:lastRow="0" w:firstColumn="1" w:lastColumn="0" w:oddVBand="0" w:evenVBand="0" w:oddHBand="0" w:evenHBand="0" w:firstRowFirstColumn="0" w:firstRowLastColumn="0" w:lastRowFirstColumn="0" w:lastRowLastColumn="0"/>
            <w:tcW w:w="3964" w:type="dxa"/>
          </w:tcPr>
          <w:p w14:paraId="799F3653" w14:textId="2865B18B" w:rsidR="008501C3" w:rsidRPr="00184B54" w:rsidRDefault="008501C3">
            <w:pPr>
              <w:spacing w:after="160" w:line="259" w:lineRule="auto"/>
              <w:rPr>
                <w:rFonts w:ascii="IberPangea Text Light" w:hAnsi="IberPangea Text Light"/>
                <w:b w:val="0"/>
                <w:bCs w:val="0"/>
                <w:sz w:val="21"/>
                <w:szCs w:val="21"/>
              </w:rPr>
            </w:pPr>
            <w:r w:rsidRPr="00184B54">
              <w:rPr>
                <w:rFonts w:ascii="IberPangea Text Light" w:hAnsi="IberPangea Text Light"/>
                <w:b w:val="0"/>
                <w:bCs w:val="0"/>
                <w:sz w:val="21"/>
                <w:szCs w:val="21"/>
              </w:rPr>
              <w:t>P</w:t>
            </w:r>
            <w:r w:rsidR="00CC2584" w:rsidRPr="00184B54">
              <w:rPr>
                <w:rFonts w:ascii="IberPangea Text Light" w:hAnsi="IberPangea Text Light"/>
                <w:b w:val="0"/>
                <w:bCs w:val="0"/>
                <w:sz w:val="21"/>
                <w:szCs w:val="21"/>
              </w:rPr>
              <w:t>roject</w:t>
            </w:r>
            <w:r w:rsidRPr="00184B54">
              <w:rPr>
                <w:rFonts w:ascii="IberPangea Text Light" w:hAnsi="IberPangea Text Light"/>
                <w:b w:val="0"/>
                <w:bCs w:val="0"/>
                <w:sz w:val="21"/>
                <w:szCs w:val="21"/>
              </w:rPr>
              <w:t xml:space="preserve"> name </w:t>
            </w:r>
          </w:p>
        </w:tc>
        <w:tc>
          <w:tcPr>
            <w:tcW w:w="5812" w:type="dxa"/>
            <w:gridSpan w:val="2"/>
          </w:tcPr>
          <w:p w14:paraId="6BF41147" w14:textId="74834067" w:rsidR="008501C3" w:rsidRPr="00184B54" w:rsidRDefault="008501C3" w:rsidP="31C3E70F">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highlight w:val="yellow"/>
              </w:rPr>
            </w:pPr>
          </w:p>
        </w:tc>
      </w:tr>
      <w:tr w:rsidR="00B93B56" w:rsidRPr="00184B54" w14:paraId="4FE7BC1E" w14:textId="77777777" w:rsidTr="007A5703">
        <w:trPr>
          <w:trHeight w:val="300"/>
        </w:trPr>
        <w:tc>
          <w:tcPr>
            <w:cnfStyle w:val="001000000000" w:firstRow="0" w:lastRow="0" w:firstColumn="1" w:lastColumn="0" w:oddVBand="0" w:evenVBand="0" w:oddHBand="0" w:evenHBand="0" w:firstRowFirstColumn="0" w:firstRowLastColumn="0" w:lastRowFirstColumn="0" w:lastRowLastColumn="0"/>
            <w:tcW w:w="9776" w:type="dxa"/>
            <w:gridSpan w:val="3"/>
          </w:tcPr>
          <w:p w14:paraId="487BC36C" w14:textId="77777777" w:rsidR="00B93B56" w:rsidRPr="00184B54" w:rsidRDefault="00B93B56" w:rsidP="00B93B56">
            <w:pPr>
              <w:rPr>
                <w:rFonts w:ascii="IberPangea Text Light" w:hAnsi="IberPangea Text Light"/>
                <w:b w:val="0"/>
                <w:bCs w:val="0"/>
                <w:sz w:val="21"/>
                <w:szCs w:val="21"/>
              </w:rPr>
            </w:pPr>
            <w:r w:rsidRPr="00184B54">
              <w:rPr>
                <w:rFonts w:ascii="IberPangea Text Light" w:hAnsi="IberPangea Text Light"/>
                <w:b w:val="0"/>
                <w:bCs w:val="0"/>
                <w:sz w:val="21"/>
                <w:szCs w:val="21"/>
              </w:rPr>
              <w:t xml:space="preserve">Tell us what you’re applying for. Make sure you include details on What, When, Where, </w:t>
            </w:r>
          </w:p>
          <w:p w14:paraId="61EA1C7F" w14:textId="3E57292F" w:rsidR="00B93B56" w:rsidRPr="00184B54" w:rsidRDefault="00B93B56" w:rsidP="31C3E70F">
            <w:pPr>
              <w:spacing w:after="160" w:line="259" w:lineRule="auto"/>
              <w:rPr>
                <w:rFonts w:ascii="IberPangea Text Light" w:hAnsi="IberPangea Text Light"/>
                <w:b w:val="0"/>
                <w:bCs w:val="0"/>
                <w:sz w:val="21"/>
                <w:szCs w:val="21"/>
                <w:highlight w:val="yellow"/>
              </w:rPr>
            </w:pPr>
            <w:r w:rsidRPr="00184B54">
              <w:rPr>
                <w:rFonts w:ascii="IberPangea Text Light" w:hAnsi="IberPangea Text Light"/>
                <w:b w:val="0"/>
                <w:bCs w:val="0"/>
                <w:sz w:val="21"/>
                <w:szCs w:val="21"/>
              </w:rPr>
              <w:t>Why, How and Who will benefit (including numbers where possible). (Max 250 words)</w:t>
            </w:r>
          </w:p>
        </w:tc>
      </w:tr>
      <w:tr w:rsidR="009508B0" w:rsidRPr="00184B54" w14:paraId="071A559E" w14:textId="77777777" w:rsidTr="009508B0">
        <w:trPr>
          <w:trHeight w:val="1633"/>
        </w:trPr>
        <w:tc>
          <w:tcPr>
            <w:cnfStyle w:val="001000000000" w:firstRow="0" w:lastRow="0" w:firstColumn="1" w:lastColumn="0" w:oddVBand="0" w:evenVBand="0" w:oddHBand="0" w:evenHBand="0" w:firstRowFirstColumn="0" w:firstRowLastColumn="0" w:lastRowFirstColumn="0" w:lastRowLastColumn="0"/>
            <w:tcW w:w="9776" w:type="dxa"/>
            <w:gridSpan w:val="3"/>
          </w:tcPr>
          <w:p w14:paraId="19F43BF5" w14:textId="14047055" w:rsidR="009508B0" w:rsidRPr="00184B54" w:rsidRDefault="009508B0" w:rsidP="31C3E70F">
            <w:pPr>
              <w:spacing w:after="160" w:line="259" w:lineRule="auto"/>
              <w:rPr>
                <w:rFonts w:ascii="IberPangea Text Light" w:hAnsi="IberPangea Text Light"/>
                <w:b w:val="0"/>
                <w:bCs w:val="0"/>
                <w:sz w:val="21"/>
                <w:szCs w:val="21"/>
                <w:highlight w:val="yellow"/>
              </w:rPr>
            </w:pPr>
          </w:p>
        </w:tc>
      </w:tr>
      <w:tr w:rsidR="001153DA" w:rsidRPr="00184B54" w14:paraId="550779E5" w14:textId="77777777" w:rsidTr="001153DA">
        <w:trPr>
          <w:trHeight w:val="422"/>
        </w:trPr>
        <w:tc>
          <w:tcPr>
            <w:cnfStyle w:val="001000000000" w:firstRow="0" w:lastRow="0" w:firstColumn="1" w:lastColumn="0" w:oddVBand="0" w:evenVBand="0" w:oddHBand="0" w:evenHBand="0" w:firstRowFirstColumn="0" w:firstRowLastColumn="0" w:lastRowFirstColumn="0" w:lastRowLastColumn="0"/>
            <w:tcW w:w="9776" w:type="dxa"/>
            <w:gridSpan w:val="3"/>
          </w:tcPr>
          <w:p w14:paraId="334C1BD1" w14:textId="0F7F9260" w:rsidR="001153DA" w:rsidRPr="00184B54" w:rsidRDefault="001153DA" w:rsidP="31C3E70F">
            <w:pPr>
              <w:rPr>
                <w:rFonts w:ascii="IberPangea Text Light" w:hAnsi="IberPangea Text Light"/>
                <w:sz w:val="21"/>
                <w:szCs w:val="21"/>
              </w:rPr>
            </w:pPr>
            <w:r w:rsidRPr="00184B54">
              <w:rPr>
                <w:rFonts w:ascii="IberPangea Text Light" w:hAnsi="IberPangea Text Light"/>
                <w:b w:val="0"/>
                <w:bCs w:val="0"/>
                <w:sz w:val="21"/>
                <w:szCs w:val="21"/>
              </w:rPr>
              <w:t>What fund priority</w:t>
            </w:r>
            <w:r w:rsidR="00F67D43" w:rsidRPr="00184B54">
              <w:rPr>
                <w:rFonts w:ascii="IberPangea Text Light" w:hAnsi="IberPangea Text Light"/>
                <w:b w:val="0"/>
                <w:bCs w:val="0"/>
                <w:sz w:val="21"/>
                <w:szCs w:val="21"/>
              </w:rPr>
              <w:t xml:space="preserve"> theme</w:t>
            </w:r>
            <w:r w:rsidRPr="00184B54">
              <w:rPr>
                <w:rFonts w:ascii="IberPangea Text Light" w:hAnsi="IberPangea Text Light"/>
                <w:b w:val="0"/>
                <w:bCs w:val="0"/>
                <w:sz w:val="21"/>
                <w:szCs w:val="21"/>
              </w:rPr>
              <w:t xml:space="preserve"> does your project address?</w:t>
            </w:r>
            <w:r w:rsidR="009C7E78" w:rsidRPr="00184B54">
              <w:rPr>
                <w:rFonts w:ascii="IberPangea Text Light" w:hAnsi="IberPangea Text Light"/>
                <w:b w:val="0"/>
                <w:bCs w:val="0"/>
                <w:sz w:val="21"/>
                <w:szCs w:val="21"/>
              </w:rPr>
              <w:t xml:space="preserve"> </w:t>
            </w:r>
          </w:p>
          <w:p w14:paraId="1B883FE2" w14:textId="219A455D" w:rsidR="009C7E78" w:rsidRPr="00184B54" w:rsidRDefault="009C7E78" w:rsidP="31C3E70F">
            <w:pPr>
              <w:rPr>
                <w:rFonts w:ascii="IberPangea Text Light" w:hAnsi="IberPangea Text Light"/>
                <w:b w:val="0"/>
                <w:bCs w:val="0"/>
                <w:i/>
                <w:iCs/>
                <w:sz w:val="16"/>
                <w:szCs w:val="16"/>
                <w:highlight w:val="yellow"/>
              </w:rPr>
            </w:pPr>
            <w:r w:rsidRPr="00184B54">
              <w:rPr>
                <w:rFonts w:ascii="IberPangea Text Light" w:hAnsi="IberPangea Text Light"/>
                <w:b w:val="0"/>
                <w:bCs w:val="0"/>
                <w:i/>
                <w:iCs/>
                <w:sz w:val="16"/>
                <w:szCs w:val="16"/>
              </w:rPr>
              <w:t>You can tick more than one option if applicable.</w:t>
            </w:r>
          </w:p>
        </w:tc>
      </w:tr>
      <w:tr w:rsidR="008501C3" w:rsidRPr="00184B54" w14:paraId="7DE51A0F" w14:textId="77777777" w:rsidTr="00E15079">
        <w:trPr>
          <w:trHeight w:val="300"/>
        </w:trPr>
        <w:tc>
          <w:tcPr>
            <w:cnfStyle w:val="001000000000" w:firstRow="0" w:lastRow="0" w:firstColumn="1" w:lastColumn="0" w:oddVBand="0" w:evenVBand="0" w:oddHBand="0" w:evenHBand="0" w:firstRowFirstColumn="0" w:firstRowLastColumn="0" w:lastRowFirstColumn="0" w:lastRowLastColumn="0"/>
            <w:tcW w:w="7792" w:type="dxa"/>
            <w:gridSpan w:val="2"/>
          </w:tcPr>
          <w:p w14:paraId="185349AB" w14:textId="37AF6683" w:rsidR="008501C3" w:rsidRPr="00184B54" w:rsidRDefault="001153DA">
            <w:pPr>
              <w:spacing w:after="160" w:line="259" w:lineRule="auto"/>
              <w:rPr>
                <w:rFonts w:ascii="IberPangea Text Light" w:hAnsi="IberPangea Text Light"/>
                <w:b w:val="0"/>
                <w:bCs w:val="0"/>
                <w:sz w:val="21"/>
                <w:szCs w:val="21"/>
              </w:rPr>
            </w:pPr>
            <w:r w:rsidRPr="00184B54">
              <w:rPr>
                <w:rFonts w:ascii="IberPangea Text Light" w:hAnsi="IberPangea Text Light"/>
                <w:b w:val="0"/>
                <w:bCs w:val="0"/>
                <w:sz w:val="21"/>
                <w:szCs w:val="21"/>
              </w:rPr>
              <w:t>Strengthening financial resilience and educational inclusion</w:t>
            </w:r>
          </w:p>
        </w:tc>
        <w:sdt>
          <w:sdtPr>
            <w:rPr>
              <w:rFonts w:ascii="IberPangea Text Light" w:hAnsi="IberPangea Text Light"/>
              <w:sz w:val="21"/>
              <w:szCs w:val="21"/>
            </w:rPr>
            <w:id w:val="-91712084"/>
            <w14:checkbox>
              <w14:checked w14:val="0"/>
              <w14:checkedState w14:val="2612" w14:font="MS Gothic"/>
              <w14:uncheckedState w14:val="2610" w14:font="MS Gothic"/>
            </w14:checkbox>
          </w:sdtPr>
          <w:sdtContent>
            <w:tc>
              <w:tcPr>
                <w:tcW w:w="1984" w:type="dxa"/>
              </w:tcPr>
              <w:p w14:paraId="4E3DF299" w14:textId="2B4187F7" w:rsidR="008501C3" w:rsidRPr="00184B54" w:rsidRDefault="00E15079" w:rsidP="31C3E70F">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rPr>
                </w:pPr>
                <w:r w:rsidRPr="00184B54">
                  <w:rPr>
                    <w:rFonts w:ascii="MS Gothic" w:eastAsia="MS Gothic" w:hAnsi="MS Gothic" w:hint="eastAsia"/>
                    <w:sz w:val="21"/>
                    <w:szCs w:val="21"/>
                  </w:rPr>
                  <w:t>☐</w:t>
                </w:r>
              </w:p>
            </w:tc>
          </w:sdtContent>
        </w:sdt>
      </w:tr>
      <w:tr w:rsidR="008501C3" w:rsidRPr="00184B54" w14:paraId="46BD5EAD" w14:textId="77777777" w:rsidTr="00E15079">
        <w:trPr>
          <w:trHeight w:val="300"/>
        </w:trPr>
        <w:tc>
          <w:tcPr>
            <w:cnfStyle w:val="001000000000" w:firstRow="0" w:lastRow="0" w:firstColumn="1" w:lastColumn="0" w:oddVBand="0" w:evenVBand="0" w:oddHBand="0" w:evenHBand="0" w:firstRowFirstColumn="0" w:firstRowLastColumn="0" w:lastRowFirstColumn="0" w:lastRowLastColumn="0"/>
            <w:tcW w:w="7792" w:type="dxa"/>
            <w:gridSpan w:val="2"/>
          </w:tcPr>
          <w:p w14:paraId="5925B4F2" w14:textId="637E6AAC" w:rsidR="008501C3" w:rsidRPr="00184B54" w:rsidRDefault="001153DA">
            <w:pPr>
              <w:spacing w:after="160" w:line="259" w:lineRule="auto"/>
              <w:rPr>
                <w:rFonts w:ascii="IberPangea Text Light" w:hAnsi="IberPangea Text Light"/>
                <w:b w:val="0"/>
                <w:bCs w:val="0"/>
                <w:sz w:val="21"/>
                <w:szCs w:val="21"/>
              </w:rPr>
            </w:pPr>
            <w:r w:rsidRPr="00184B54">
              <w:rPr>
                <w:rFonts w:ascii="IberPangea Text Light" w:hAnsi="IberPangea Text Light"/>
                <w:b w:val="0"/>
                <w:bCs w:val="0"/>
                <w:sz w:val="21"/>
                <w:szCs w:val="21"/>
              </w:rPr>
              <w:t>Employability and skills development</w:t>
            </w:r>
          </w:p>
        </w:tc>
        <w:sdt>
          <w:sdtPr>
            <w:rPr>
              <w:rFonts w:ascii="IberPangea Text Light" w:hAnsi="IberPangea Text Light"/>
              <w:sz w:val="21"/>
              <w:szCs w:val="21"/>
            </w:rPr>
            <w:id w:val="1174539324"/>
            <w14:checkbox>
              <w14:checked w14:val="0"/>
              <w14:checkedState w14:val="2612" w14:font="MS Gothic"/>
              <w14:uncheckedState w14:val="2610" w14:font="MS Gothic"/>
            </w14:checkbox>
          </w:sdtPr>
          <w:sdtContent>
            <w:tc>
              <w:tcPr>
                <w:tcW w:w="1984" w:type="dxa"/>
              </w:tcPr>
              <w:p w14:paraId="169B9FBA" w14:textId="50AB6DD3" w:rsidR="008501C3" w:rsidRPr="00184B54" w:rsidRDefault="00E15079" w:rsidP="31C3E70F">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rPr>
                </w:pPr>
                <w:r w:rsidRPr="00184B54">
                  <w:rPr>
                    <w:rFonts w:ascii="MS Gothic" w:eastAsia="MS Gothic" w:hAnsi="MS Gothic" w:hint="eastAsia"/>
                    <w:sz w:val="21"/>
                    <w:szCs w:val="21"/>
                  </w:rPr>
                  <w:t>☐</w:t>
                </w:r>
              </w:p>
            </w:tc>
          </w:sdtContent>
        </w:sdt>
      </w:tr>
      <w:tr w:rsidR="008501C3" w:rsidRPr="00184B54" w14:paraId="436D1214" w14:textId="77777777" w:rsidTr="00E15079">
        <w:trPr>
          <w:trHeight w:val="300"/>
        </w:trPr>
        <w:tc>
          <w:tcPr>
            <w:cnfStyle w:val="001000000000" w:firstRow="0" w:lastRow="0" w:firstColumn="1" w:lastColumn="0" w:oddVBand="0" w:evenVBand="0" w:oddHBand="0" w:evenHBand="0" w:firstRowFirstColumn="0" w:firstRowLastColumn="0" w:lastRowFirstColumn="0" w:lastRowLastColumn="0"/>
            <w:tcW w:w="7792" w:type="dxa"/>
            <w:gridSpan w:val="2"/>
          </w:tcPr>
          <w:p w14:paraId="69E5DD8D" w14:textId="76CFA283" w:rsidR="008501C3" w:rsidRPr="00184B54" w:rsidRDefault="001153DA">
            <w:pPr>
              <w:spacing w:after="160" w:line="259" w:lineRule="auto"/>
              <w:rPr>
                <w:rFonts w:ascii="IberPangea Text Light" w:hAnsi="IberPangea Text Light"/>
                <w:sz w:val="21"/>
                <w:szCs w:val="21"/>
              </w:rPr>
            </w:pPr>
            <w:r w:rsidRPr="00184B54">
              <w:rPr>
                <w:rFonts w:ascii="IberPangea Text Light" w:hAnsi="IberPangea Text Light"/>
                <w:b w:val="0"/>
                <w:bCs w:val="0"/>
                <w:sz w:val="21"/>
                <w:szCs w:val="21"/>
              </w:rPr>
              <w:t>Social and digital inclusion wellbeing and active lifestyles</w:t>
            </w:r>
          </w:p>
        </w:tc>
        <w:sdt>
          <w:sdtPr>
            <w:rPr>
              <w:rFonts w:ascii="IberPangea Text Light" w:hAnsi="IberPangea Text Light"/>
              <w:sz w:val="21"/>
              <w:szCs w:val="21"/>
            </w:rPr>
            <w:id w:val="-499354806"/>
            <w14:checkbox>
              <w14:checked w14:val="0"/>
              <w14:checkedState w14:val="2612" w14:font="MS Gothic"/>
              <w14:uncheckedState w14:val="2610" w14:font="MS Gothic"/>
            </w14:checkbox>
          </w:sdtPr>
          <w:sdtContent>
            <w:tc>
              <w:tcPr>
                <w:tcW w:w="1984" w:type="dxa"/>
              </w:tcPr>
              <w:p w14:paraId="327147BC" w14:textId="1EA831F8" w:rsidR="008501C3" w:rsidRPr="00184B54" w:rsidRDefault="00E15079" w:rsidP="31C3E70F">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rPr>
                </w:pPr>
                <w:r w:rsidRPr="00184B54">
                  <w:rPr>
                    <w:rFonts w:ascii="MS Gothic" w:eastAsia="MS Gothic" w:hAnsi="MS Gothic" w:hint="eastAsia"/>
                    <w:sz w:val="21"/>
                    <w:szCs w:val="21"/>
                  </w:rPr>
                  <w:t>☐</w:t>
                </w:r>
              </w:p>
            </w:tc>
          </w:sdtContent>
        </w:sdt>
      </w:tr>
      <w:tr w:rsidR="008501C3" w:rsidRPr="00184B54" w14:paraId="4B787560" w14:textId="77777777" w:rsidTr="00E15079">
        <w:trPr>
          <w:trHeight w:val="300"/>
        </w:trPr>
        <w:tc>
          <w:tcPr>
            <w:cnfStyle w:val="001000000000" w:firstRow="0" w:lastRow="0" w:firstColumn="1" w:lastColumn="0" w:oddVBand="0" w:evenVBand="0" w:oddHBand="0" w:evenHBand="0" w:firstRowFirstColumn="0" w:firstRowLastColumn="0" w:lastRowFirstColumn="0" w:lastRowLastColumn="0"/>
            <w:tcW w:w="7792" w:type="dxa"/>
            <w:gridSpan w:val="2"/>
          </w:tcPr>
          <w:p w14:paraId="4A5B69D9" w14:textId="6292683C" w:rsidR="008501C3" w:rsidRPr="00184B54" w:rsidRDefault="001153DA">
            <w:pPr>
              <w:spacing w:after="160" w:line="259" w:lineRule="auto"/>
              <w:rPr>
                <w:rFonts w:ascii="IberPangea Text Light" w:hAnsi="IberPangea Text Light"/>
                <w:b w:val="0"/>
                <w:bCs w:val="0"/>
                <w:sz w:val="21"/>
                <w:szCs w:val="21"/>
              </w:rPr>
            </w:pPr>
            <w:r w:rsidRPr="00184B54">
              <w:rPr>
                <w:rFonts w:ascii="IberPangea Text Light" w:hAnsi="IberPangea Text Light"/>
                <w:b w:val="0"/>
                <w:bCs w:val="0"/>
                <w:sz w:val="21"/>
                <w:szCs w:val="21"/>
              </w:rPr>
              <w:t>Improving community spaces and buildings</w:t>
            </w:r>
          </w:p>
        </w:tc>
        <w:sdt>
          <w:sdtPr>
            <w:rPr>
              <w:rFonts w:ascii="IberPangea Text Light" w:hAnsi="IberPangea Text Light"/>
              <w:sz w:val="21"/>
              <w:szCs w:val="21"/>
            </w:rPr>
            <w:id w:val="1607306701"/>
            <w14:checkbox>
              <w14:checked w14:val="0"/>
              <w14:checkedState w14:val="2612" w14:font="MS Gothic"/>
              <w14:uncheckedState w14:val="2610" w14:font="MS Gothic"/>
            </w14:checkbox>
          </w:sdtPr>
          <w:sdtContent>
            <w:tc>
              <w:tcPr>
                <w:tcW w:w="1984" w:type="dxa"/>
              </w:tcPr>
              <w:p w14:paraId="2FF888D8" w14:textId="20110A15" w:rsidR="008501C3" w:rsidRPr="00184B54" w:rsidRDefault="00E15079" w:rsidP="31C3E70F">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rPr>
                </w:pPr>
                <w:r w:rsidRPr="00184B54">
                  <w:rPr>
                    <w:rFonts w:ascii="MS Gothic" w:eastAsia="MS Gothic" w:hAnsi="MS Gothic" w:hint="eastAsia"/>
                    <w:sz w:val="21"/>
                    <w:szCs w:val="21"/>
                  </w:rPr>
                  <w:t>☐</w:t>
                </w:r>
              </w:p>
            </w:tc>
          </w:sdtContent>
        </w:sdt>
      </w:tr>
      <w:tr w:rsidR="00D72858" w:rsidRPr="00184B54" w14:paraId="71A00F2D" w14:textId="77777777" w:rsidTr="004C1E38">
        <w:trPr>
          <w:trHeight w:val="540"/>
        </w:trPr>
        <w:tc>
          <w:tcPr>
            <w:cnfStyle w:val="001000000000" w:firstRow="0" w:lastRow="0" w:firstColumn="1" w:lastColumn="0" w:oddVBand="0" w:evenVBand="0" w:oddHBand="0" w:evenHBand="0" w:firstRowFirstColumn="0" w:firstRowLastColumn="0" w:lastRowFirstColumn="0" w:lastRowLastColumn="0"/>
            <w:tcW w:w="7792" w:type="dxa"/>
            <w:gridSpan w:val="2"/>
          </w:tcPr>
          <w:p w14:paraId="673BCC19" w14:textId="224BEFED" w:rsidR="00D72858" w:rsidRPr="00184B54" w:rsidRDefault="001153DA" w:rsidP="0013506B">
            <w:pPr>
              <w:rPr>
                <w:rFonts w:ascii="IberPangea Text Light" w:hAnsi="IberPangea Text Light"/>
                <w:b w:val="0"/>
                <w:bCs w:val="0"/>
                <w:sz w:val="21"/>
                <w:szCs w:val="21"/>
              </w:rPr>
            </w:pPr>
            <w:r w:rsidRPr="00184B54">
              <w:rPr>
                <w:rFonts w:ascii="IberPangea Text Light" w:hAnsi="IberPangea Text Light"/>
                <w:b w:val="0"/>
                <w:bCs w:val="0"/>
                <w:sz w:val="21"/>
                <w:szCs w:val="21"/>
              </w:rPr>
              <w:t>Enhancing green spaces and access to nature</w:t>
            </w:r>
          </w:p>
        </w:tc>
        <w:sdt>
          <w:sdtPr>
            <w:rPr>
              <w:rFonts w:ascii="IberPangea Text Light" w:hAnsi="IberPangea Text Light"/>
              <w:sz w:val="21"/>
              <w:szCs w:val="21"/>
            </w:rPr>
            <w:id w:val="614104339"/>
            <w14:checkbox>
              <w14:checked w14:val="0"/>
              <w14:checkedState w14:val="2612" w14:font="MS Gothic"/>
              <w14:uncheckedState w14:val="2610" w14:font="MS Gothic"/>
            </w14:checkbox>
          </w:sdtPr>
          <w:sdtContent>
            <w:tc>
              <w:tcPr>
                <w:tcW w:w="1984" w:type="dxa"/>
              </w:tcPr>
              <w:p w14:paraId="7C11CE52" w14:textId="559E6286" w:rsidR="00D72858" w:rsidRPr="00184B54" w:rsidRDefault="00E15079" w:rsidP="31C3E70F">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rPr>
                </w:pPr>
                <w:r w:rsidRPr="00184B54">
                  <w:rPr>
                    <w:rFonts w:ascii="MS Gothic" w:eastAsia="MS Gothic" w:hAnsi="MS Gothic" w:hint="eastAsia"/>
                    <w:sz w:val="21"/>
                    <w:szCs w:val="21"/>
                  </w:rPr>
                  <w:t>☐</w:t>
                </w:r>
              </w:p>
            </w:tc>
          </w:sdtContent>
        </w:sdt>
      </w:tr>
      <w:tr w:rsidR="001153DA" w:rsidRPr="00184B54" w14:paraId="3F9768C9" w14:textId="77777777" w:rsidTr="004C1E38">
        <w:trPr>
          <w:trHeight w:val="562"/>
        </w:trPr>
        <w:tc>
          <w:tcPr>
            <w:cnfStyle w:val="001000000000" w:firstRow="0" w:lastRow="0" w:firstColumn="1" w:lastColumn="0" w:oddVBand="0" w:evenVBand="0" w:oddHBand="0" w:evenHBand="0" w:firstRowFirstColumn="0" w:firstRowLastColumn="0" w:lastRowFirstColumn="0" w:lastRowLastColumn="0"/>
            <w:tcW w:w="7792" w:type="dxa"/>
            <w:gridSpan w:val="2"/>
          </w:tcPr>
          <w:p w14:paraId="098C7EA5" w14:textId="2B081BB3" w:rsidR="001153DA" w:rsidRPr="00184B54" w:rsidRDefault="001153DA" w:rsidP="0013506B">
            <w:pPr>
              <w:rPr>
                <w:rFonts w:ascii="IberPangea Text Light" w:hAnsi="IberPangea Text Light"/>
                <w:b w:val="0"/>
                <w:bCs w:val="0"/>
                <w:sz w:val="21"/>
                <w:szCs w:val="21"/>
              </w:rPr>
            </w:pPr>
            <w:r w:rsidRPr="00184B54">
              <w:rPr>
                <w:rFonts w:ascii="IberPangea Text Light" w:hAnsi="IberPangea Text Light"/>
                <w:b w:val="0"/>
                <w:bCs w:val="0"/>
                <w:sz w:val="21"/>
                <w:szCs w:val="21"/>
              </w:rPr>
              <w:t>Sustainable and inclusive transport</w:t>
            </w:r>
          </w:p>
        </w:tc>
        <w:sdt>
          <w:sdtPr>
            <w:rPr>
              <w:rFonts w:ascii="IberPangea Text Light" w:hAnsi="IberPangea Text Light"/>
              <w:sz w:val="21"/>
              <w:szCs w:val="21"/>
            </w:rPr>
            <w:id w:val="1583106572"/>
            <w14:checkbox>
              <w14:checked w14:val="0"/>
              <w14:checkedState w14:val="2612" w14:font="MS Gothic"/>
              <w14:uncheckedState w14:val="2610" w14:font="MS Gothic"/>
            </w14:checkbox>
          </w:sdtPr>
          <w:sdtContent>
            <w:tc>
              <w:tcPr>
                <w:tcW w:w="1984" w:type="dxa"/>
              </w:tcPr>
              <w:p w14:paraId="6DE32F38" w14:textId="7C420237" w:rsidR="001153DA" w:rsidRPr="00184B54" w:rsidRDefault="00E15079" w:rsidP="31C3E70F">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rPr>
                </w:pPr>
                <w:r w:rsidRPr="00184B54">
                  <w:rPr>
                    <w:rFonts w:ascii="MS Gothic" w:eastAsia="MS Gothic" w:hAnsi="MS Gothic" w:hint="eastAsia"/>
                    <w:sz w:val="21"/>
                    <w:szCs w:val="21"/>
                  </w:rPr>
                  <w:t>☐</w:t>
                </w:r>
              </w:p>
            </w:tc>
          </w:sdtContent>
        </w:sdt>
      </w:tr>
    </w:tbl>
    <w:p w14:paraId="4A269797" w14:textId="77777777" w:rsidR="00B666E7" w:rsidRPr="00184B54" w:rsidRDefault="00B666E7"/>
    <w:tbl>
      <w:tblPr>
        <w:tblStyle w:val="GridTable1Light"/>
        <w:tblW w:w="9776" w:type="dxa"/>
        <w:tblLook w:val="04A0" w:firstRow="1" w:lastRow="0" w:firstColumn="1" w:lastColumn="0" w:noHBand="0" w:noVBand="1"/>
      </w:tblPr>
      <w:tblGrid>
        <w:gridCol w:w="3681"/>
        <w:gridCol w:w="6095"/>
      </w:tblGrid>
      <w:tr w:rsidR="00B666E7" w:rsidRPr="00184B54" w14:paraId="1D0702EF" w14:textId="77777777" w:rsidTr="00D77A7A">
        <w:trPr>
          <w:cnfStyle w:val="100000000000" w:firstRow="1" w:lastRow="0" w:firstColumn="0" w:lastColumn="0" w:oddVBand="0" w:evenVBand="0" w:oddHBand="0"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3681" w:type="dxa"/>
          </w:tcPr>
          <w:p w14:paraId="6EFD6040" w14:textId="67766DF7" w:rsidR="00B666E7" w:rsidRPr="00184B54" w:rsidRDefault="00B666E7" w:rsidP="00B666E7">
            <w:pPr>
              <w:rPr>
                <w:rFonts w:ascii="IberPangea Text Light" w:hAnsi="IberPangea Text Light"/>
                <w:sz w:val="21"/>
                <w:szCs w:val="21"/>
              </w:rPr>
            </w:pPr>
            <w:r w:rsidRPr="00184B54">
              <w:rPr>
                <w:rFonts w:ascii="IberPangea Text Light" w:hAnsi="IberPangea Text Light"/>
                <w:color w:val="008C38" w:themeColor="accent1"/>
                <w:sz w:val="21"/>
                <w:szCs w:val="21"/>
              </w:rPr>
              <w:t>Key information</w:t>
            </w:r>
          </w:p>
        </w:tc>
        <w:tc>
          <w:tcPr>
            <w:tcW w:w="6095" w:type="dxa"/>
          </w:tcPr>
          <w:p w14:paraId="09625943" w14:textId="4565796B" w:rsidR="00B666E7" w:rsidRPr="00184B54" w:rsidRDefault="00B666E7" w:rsidP="00B666E7">
            <w:pPr>
              <w:cnfStyle w:val="100000000000" w:firstRow="1" w:lastRow="0" w:firstColumn="0" w:lastColumn="0" w:oddVBand="0" w:evenVBand="0" w:oddHBand="0" w:evenHBand="0" w:firstRowFirstColumn="0" w:firstRowLastColumn="0" w:lastRowFirstColumn="0" w:lastRowLastColumn="0"/>
              <w:rPr>
                <w:rFonts w:ascii="IberPangea Text Light" w:hAnsi="IberPangea Text Light"/>
                <w:sz w:val="21"/>
                <w:szCs w:val="21"/>
              </w:rPr>
            </w:pPr>
            <w:r w:rsidRPr="00184B54">
              <w:rPr>
                <w:rFonts w:ascii="IberPangea Text Light" w:hAnsi="IberPangea Text Light"/>
                <w:color w:val="008C38" w:themeColor="accent1"/>
                <w:sz w:val="21"/>
                <w:szCs w:val="21"/>
              </w:rPr>
              <w:t>Answer</w:t>
            </w:r>
          </w:p>
        </w:tc>
      </w:tr>
      <w:tr w:rsidR="00B666E7" w:rsidRPr="00184B54" w14:paraId="1046C87B" w14:textId="77777777" w:rsidTr="00D77A7A">
        <w:trPr>
          <w:trHeight w:val="523"/>
        </w:trPr>
        <w:tc>
          <w:tcPr>
            <w:cnfStyle w:val="001000000000" w:firstRow="0" w:lastRow="0" w:firstColumn="1" w:lastColumn="0" w:oddVBand="0" w:evenVBand="0" w:oddHBand="0" w:evenHBand="0" w:firstRowFirstColumn="0" w:firstRowLastColumn="0" w:lastRowFirstColumn="0" w:lastRowLastColumn="0"/>
            <w:tcW w:w="3681" w:type="dxa"/>
          </w:tcPr>
          <w:p w14:paraId="363D6F2B" w14:textId="69B8BE10" w:rsidR="00B666E7" w:rsidRPr="00184B54" w:rsidRDefault="00B666E7" w:rsidP="00B666E7">
            <w:pPr>
              <w:rPr>
                <w:rFonts w:ascii="IberPangea Text Light" w:hAnsi="IberPangea Text Light"/>
                <w:b w:val="0"/>
                <w:bCs w:val="0"/>
                <w:sz w:val="21"/>
                <w:szCs w:val="21"/>
              </w:rPr>
            </w:pPr>
            <w:r w:rsidRPr="00184B54">
              <w:rPr>
                <w:rFonts w:ascii="IberPangea Text Light" w:hAnsi="IberPangea Text Light"/>
                <w:b w:val="0"/>
                <w:bCs w:val="0"/>
                <w:sz w:val="21"/>
                <w:szCs w:val="21"/>
              </w:rPr>
              <w:t>Project / Funding Start Date</w:t>
            </w:r>
          </w:p>
        </w:tc>
        <w:tc>
          <w:tcPr>
            <w:tcW w:w="6095" w:type="dxa"/>
          </w:tcPr>
          <w:p w14:paraId="6DDE9D55" w14:textId="77777777" w:rsidR="00B666E7" w:rsidRPr="00184B54" w:rsidRDefault="00B666E7" w:rsidP="00B666E7">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rPr>
            </w:pPr>
          </w:p>
        </w:tc>
      </w:tr>
      <w:tr w:rsidR="00B666E7" w:rsidRPr="00184B54" w14:paraId="7307F6D1" w14:textId="77777777" w:rsidTr="00D77A7A">
        <w:trPr>
          <w:trHeight w:val="523"/>
        </w:trPr>
        <w:tc>
          <w:tcPr>
            <w:cnfStyle w:val="001000000000" w:firstRow="0" w:lastRow="0" w:firstColumn="1" w:lastColumn="0" w:oddVBand="0" w:evenVBand="0" w:oddHBand="0" w:evenHBand="0" w:firstRowFirstColumn="0" w:firstRowLastColumn="0" w:lastRowFirstColumn="0" w:lastRowLastColumn="0"/>
            <w:tcW w:w="3681" w:type="dxa"/>
          </w:tcPr>
          <w:p w14:paraId="096EF265" w14:textId="313EC07F" w:rsidR="00B666E7" w:rsidRPr="00184B54" w:rsidRDefault="00B666E7" w:rsidP="00B666E7">
            <w:pPr>
              <w:rPr>
                <w:rFonts w:ascii="IberPangea Text Light" w:hAnsi="IberPangea Text Light"/>
                <w:b w:val="0"/>
                <w:bCs w:val="0"/>
                <w:sz w:val="21"/>
                <w:szCs w:val="21"/>
              </w:rPr>
            </w:pPr>
            <w:r w:rsidRPr="00184B54">
              <w:rPr>
                <w:rFonts w:ascii="IberPangea Text Light" w:hAnsi="IberPangea Text Light"/>
                <w:b w:val="0"/>
                <w:bCs w:val="0"/>
                <w:sz w:val="21"/>
                <w:szCs w:val="21"/>
              </w:rPr>
              <w:t>Project / Funding End Date</w:t>
            </w:r>
          </w:p>
        </w:tc>
        <w:tc>
          <w:tcPr>
            <w:tcW w:w="6095" w:type="dxa"/>
          </w:tcPr>
          <w:p w14:paraId="0055B4DB" w14:textId="77777777" w:rsidR="00B666E7" w:rsidRPr="00184B54" w:rsidRDefault="00B666E7" w:rsidP="00B666E7">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rPr>
            </w:pPr>
          </w:p>
        </w:tc>
      </w:tr>
      <w:tr w:rsidR="00B666E7" w:rsidRPr="00184B54" w14:paraId="5AAB8C0D" w14:textId="77777777" w:rsidTr="00D77A7A">
        <w:trPr>
          <w:trHeight w:val="523"/>
        </w:trPr>
        <w:tc>
          <w:tcPr>
            <w:cnfStyle w:val="001000000000" w:firstRow="0" w:lastRow="0" w:firstColumn="1" w:lastColumn="0" w:oddVBand="0" w:evenVBand="0" w:oddHBand="0" w:evenHBand="0" w:firstRowFirstColumn="0" w:firstRowLastColumn="0" w:lastRowFirstColumn="0" w:lastRowLastColumn="0"/>
            <w:tcW w:w="3681" w:type="dxa"/>
          </w:tcPr>
          <w:p w14:paraId="22D05D42" w14:textId="312EBD5C" w:rsidR="00B666E7" w:rsidRPr="00184B54" w:rsidRDefault="00B666E7" w:rsidP="00B666E7">
            <w:pPr>
              <w:rPr>
                <w:rFonts w:ascii="IberPangea Text Light" w:hAnsi="IberPangea Text Light"/>
                <w:b w:val="0"/>
                <w:bCs w:val="0"/>
                <w:sz w:val="21"/>
                <w:szCs w:val="21"/>
              </w:rPr>
            </w:pPr>
            <w:r w:rsidRPr="00184B54">
              <w:rPr>
                <w:rFonts w:ascii="IberPangea Text Light" w:hAnsi="IberPangea Text Light"/>
                <w:b w:val="0"/>
                <w:bCs w:val="0"/>
                <w:sz w:val="21"/>
                <w:szCs w:val="21"/>
              </w:rPr>
              <w:t>Community council area(s) the project will take place in</w:t>
            </w:r>
          </w:p>
        </w:tc>
        <w:tc>
          <w:tcPr>
            <w:tcW w:w="6095" w:type="dxa"/>
          </w:tcPr>
          <w:p w14:paraId="2E9664F3" w14:textId="77777777" w:rsidR="00B666E7" w:rsidRPr="00184B54" w:rsidRDefault="00B666E7" w:rsidP="00B666E7">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rPr>
            </w:pPr>
          </w:p>
        </w:tc>
      </w:tr>
    </w:tbl>
    <w:p w14:paraId="24BCA0F0" w14:textId="77777777" w:rsidR="008501C3" w:rsidRPr="00184B54" w:rsidRDefault="008501C3" w:rsidP="008501C3">
      <w:pPr>
        <w:pStyle w:val="BodyText1"/>
        <w:rPr>
          <w:sz w:val="21"/>
          <w:szCs w:val="24"/>
        </w:rPr>
      </w:pPr>
    </w:p>
    <w:p w14:paraId="605F6D96" w14:textId="77777777" w:rsidR="00016BD7" w:rsidRPr="00184B54" w:rsidRDefault="00016BD7" w:rsidP="00016BD7">
      <w:pPr>
        <w:rPr>
          <w:rFonts w:ascii="IberPangea Text Medium" w:eastAsia="Times New Roman" w:hAnsi="IberPangea Text Medium" w:cs="Times New Roman"/>
          <w:color w:val="008C38" w:themeColor="accent1"/>
          <w:sz w:val="52"/>
          <w:szCs w:val="24"/>
        </w:rPr>
      </w:pPr>
    </w:p>
    <w:tbl>
      <w:tblPr>
        <w:tblStyle w:val="GridTable1Light"/>
        <w:tblW w:w="9776" w:type="dxa"/>
        <w:tblLook w:val="04A0" w:firstRow="1" w:lastRow="0" w:firstColumn="1" w:lastColumn="0" w:noHBand="0" w:noVBand="1"/>
      </w:tblPr>
      <w:tblGrid>
        <w:gridCol w:w="9776"/>
      </w:tblGrid>
      <w:tr w:rsidR="0051189E" w:rsidRPr="00184B54" w14:paraId="16161D13" w14:textId="77777777" w:rsidTr="0037685D">
        <w:trPr>
          <w:cnfStyle w:val="100000000000" w:firstRow="1" w:lastRow="0" w:firstColumn="0" w:lastColumn="0" w:oddVBand="0" w:evenVBand="0" w:oddHBand="0" w:evenHBand="0" w:firstRowFirstColumn="0" w:firstRowLastColumn="0" w:lastRowFirstColumn="0" w:lastRowLastColumn="0"/>
          <w:trHeight w:val="2110"/>
        </w:trPr>
        <w:tc>
          <w:tcPr>
            <w:cnfStyle w:val="001000000000" w:firstRow="0" w:lastRow="0" w:firstColumn="1" w:lastColumn="0" w:oddVBand="0" w:evenVBand="0" w:oddHBand="0" w:evenHBand="0" w:firstRowFirstColumn="0" w:firstRowLastColumn="0" w:lastRowFirstColumn="0" w:lastRowLastColumn="0"/>
            <w:tcW w:w="9776" w:type="dxa"/>
          </w:tcPr>
          <w:p w14:paraId="2B24BDEF" w14:textId="5D0FDC95" w:rsidR="0051189E" w:rsidRPr="00184B54" w:rsidRDefault="00D558ED" w:rsidP="00F15DBE">
            <w:pPr>
              <w:spacing w:line="259" w:lineRule="auto"/>
              <w:rPr>
                <w:rFonts w:ascii="IberPangea Text Light" w:hAnsi="IberPangea Text Light"/>
                <w:b w:val="0"/>
                <w:bCs w:val="0"/>
                <w:sz w:val="21"/>
                <w:szCs w:val="24"/>
              </w:rPr>
            </w:pPr>
            <w:bookmarkStart w:id="1" w:name="_Hlk208820370"/>
            <w:r w:rsidRPr="00184B54">
              <w:rPr>
                <w:rFonts w:ascii="IberPangea Text Light" w:hAnsi="IberPangea Text Light"/>
                <w:b w:val="0"/>
                <w:bCs w:val="0"/>
                <w:sz w:val="21"/>
                <w:szCs w:val="24"/>
              </w:rPr>
              <w:lastRenderedPageBreak/>
              <w:t>Tell us how you know this activity is needed.</w:t>
            </w:r>
            <w:r w:rsidR="00F15DBE" w:rsidRPr="00184B54">
              <w:rPr>
                <w:rFonts w:ascii="IberPangea Text Light" w:hAnsi="IberPangea Text Light"/>
                <w:b w:val="0"/>
                <w:bCs w:val="0"/>
                <w:sz w:val="21"/>
                <w:szCs w:val="24"/>
              </w:rPr>
              <w:t xml:space="preserve"> </w:t>
            </w:r>
            <w:r w:rsidRPr="00184B54">
              <w:rPr>
                <w:rFonts w:ascii="IberPangea Text Light" w:hAnsi="IberPangea Text Light"/>
                <w:b w:val="0"/>
                <w:bCs w:val="0"/>
                <w:sz w:val="21"/>
                <w:szCs w:val="24"/>
              </w:rPr>
              <w:t>We are particularly interested in:</w:t>
            </w:r>
          </w:p>
          <w:p w14:paraId="15016DDD" w14:textId="7BD22AFE" w:rsidR="00D558ED" w:rsidRPr="00184B54" w:rsidRDefault="00024C86" w:rsidP="00D558ED">
            <w:pPr>
              <w:pStyle w:val="ListParagraph"/>
              <w:numPr>
                <w:ilvl w:val="0"/>
                <w:numId w:val="26"/>
              </w:numPr>
              <w:rPr>
                <w:rFonts w:ascii="IberPangea Text Light" w:hAnsi="IberPangea Text Light"/>
                <w:b w:val="0"/>
                <w:bCs w:val="0"/>
                <w:sz w:val="21"/>
                <w:szCs w:val="24"/>
              </w:rPr>
            </w:pPr>
            <w:r w:rsidRPr="00184B54">
              <w:rPr>
                <w:rFonts w:ascii="IberPangea Text Light" w:hAnsi="IberPangea Text Light"/>
                <w:b w:val="0"/>
                <w:bCs w:val="0"/>
                <w:sz w:val="21"/>
                <w:szCs w:val="24"/>
              </w:rPr>
              <w:t>Who you have already spoken to and what they have said</w:t>
            </w:r>
          </w:p>
          <w:p w14:paraId="48EE3A09" w14:textId="420D6C80" w:rsidR="00024C86" w:rsidRPr="00184B54" w:rsidRDefault="00024C86" w:rsidP="00D558ED">
            <w:pPr>
              <w:pStyle w:val="ListParagraph"/>
              <w:numPr>
                <w:ilvl w:val="0"/>
                <w:numId w:val="26"/>
              </w:numPr>
              <w:rPr>
                <w:rFonts w:ascii="IberPangea Text Light" w:hAnsi="IberPangea Text Light"/>
                <w:b w:val="0"/>
                <w:bCs w:val="0"/>
                <w:sz w:val="21"/>
                <w:szCs w:val="24"/>
              </w:rPr>
            </w:pPr>
            <w:r w:rsidRPr="00184B54">
              <w:rPr>
                <w:rFonts w:ascii="IberPangea Text Light" w:hAnsi="IberPangea Text Light"/>
                <w:b w:val="0"/>
                <w:bCs w:val="0"/>
                <w:sz w:val="21"/>
                <w:szCs w:val="24"/>
              </w:rPr>
              <w:t xml:space="preserve">If there is anything </w:t>
            </w:r>
            <w:proofErr w:type="gramStart"/>
            <w:r w:rsidRPr="00184B54">
              <w:rPr>
                <w:rFonts w:ascii="IberPangea Text Light" w:hAnsi="IberPangea Text Light"/>
                <w:b w:val="0"/>
                <w:bCs w:val="0"/>
                <w:sz w:val="21"/>
                <w:szCs w:val="24"/>
              </w:rPr>
              <w:t>similar to</w:t>
            </w:r>
            <w:proofErr w:type="gramEnd"/>
            <w:r w:rsidRPr="00184B54">
              <w:rPr>
                <w:rFonts w:ascii="IberPangea Text Light" w:hAnsi="IberPangea Text Light"/>
                <w:b w:val="0"/>
                <w:bCs w:val="0"/>
                <w:sz w:val="21"/>
                <w:szCs w:val="24"/>
              </w:rPr>
              <w:t xml:space="preserve"> this in your local area</w:t>
            </w:r>
          </w:p>
          <w:p w14:paraId="5D4F5A3D" w14:textId="77777777" w:rsidR="004976D6" w:rsidRPr="00184B54" w:rsidRDefault="004976D6" w:rsidP="004976D6">
            <w:pPr>
              <w:pStyle w:val="ListParagraph"/>
              <w:numPr>
                <w:ilvl w:val="0"/>
                <w:numId w:val="26"/>
              </w:numPr>
              <w:rPr>
                <w:rFonts w:ascii="IberPangea Text Light" w:hAnsi="IberPangea Text Light"/>
                <w:b w:val="0"/>
                <w:bCs w:val="0"/>
                <w:sz w:val="21"/>
                <w:szCs w:val="24"/>
              </w:rPr>
            </w:pPr>
            <w:r w:rsidRPr="00184B54">
              <w:rPr>
                <w:rFonts w:ascii="IberPangea Text Light" w:hAnsi="IberPangea Text Light"/>
                <w:b w:val="0"/>
                <w:bCs w:val="0"/>
                <w:sz w:val="21"/>
                <w:szCs w:val="24"/>
              </w:rPr>
              <w:t xml:space="preserve">If your planned activity is based on evidence, such as a local action plan, surveys, </w:t>
            </w:r>
          </w:p>
          <w:p w14:paraId="11A55E99" w14:textId="4845B76B" w:rsidR="00024C86" w:rsidRPr="00184B54" w:rsidRDefault="004976D6" w:rsidP="004976D6">
            <w:pPr>
              <w:pStyle w:val="ListParagraph"/>
              <w:numPr>
                <w:ilvl w:val="0"/>
                <w:numId w:val="26"/>
              </w:numPr>
              <w:rPr>
                <w:rFonts w:ascii="IberPangea Text Light" w:hAnsi="IberPangea Text Light"/>
                <w:b w:val="0"/>
                <w:bCs w:val="0"/>
                <w:sz w:val="21"/>
                <w:szCs w:val="24"/>
              </w:rPr>
            </w:pPr>
            <w:r w:rsidRPr="00184B54">
              <w:rPr>
                <w:rFonts w:ascii="IberPangea Text Light" w:hAnsi="IberPangea Text Light"/>
                <w:b w:val="0"/>
                <w:bCs w:val="0"/>
                <w:sz w:val="21"/>
                <w:szCs w:val="24"/>
              </w:rPr>
              <w:t>published research or policy</w:t>
            </w:r>
          </w:p>
          <w:p w14:paraId="38C8BCB7" w14:textId="77777777" w:rsidR="00757BEE" w:rsidRPr="00184B54" w:rsidRDefault="00757BEE" w:rsidP="00757BEE">
            <w:pPr>
              <w:pStyle w:val="ListParagraph"/>
              <w:numPr>
                <w:ilvl w:val="0"/>
                <w:numId w:val="26"/>
              </w:numPr>
              <w:rPr>
                <w:rFonts w:ascii="IberPangea Text Light" w:hAnsi="IberPangea Text Light"/>
                <w:b w:val="0"/>
                <w:bCs w:val="0"/>
                <w:sz w:val="21"/>
                <w:szCs w:val="24"/>
              </w:rPr>
            </w:pPr>
            <w:r w:rsidRPr="00184B54">
              <w:rPr>
                <w:rFonts w:ascii="IberPangea Text Light" w:hAnsi="IberPangea Text Light"/>
                <w:b w:val="0"/>
                <w:bCs w:val="0"/>
                <w:sz w:val="21"/>
                <w:szCs w:val="24"/>
              </w:rPr>
              <w:t xml:space="preserve">What difference will your project make to the people involved and the wider </w:t>
            </w:r>
          </w:p>
          <w:p w14:paraId="6C1E3BAF" w14:textId="77777777" w:rsidR="00987198" w:rsidRPr="00184B54" w:rsidRDefault="00757BEE" w:rsidP="00757BEE">
            <w:pPr>
              <w:pStyle w:val="ListParagraph"/>
              <w:rPr>
                <w:rFonts w:ascii="IberPangea Text Light" w:hAnsi="IberPangea Text Light"/>
                <w:sz w:val="21"/>
                <w:szCs w:val="24"/>
              </w:rPr>
            </w:pPr>
            <w:r w:rsidRPr="00184B54">
              <w:rPr>
                <w:rFonts w:ascii="IberPangea Text Light" w:hAnsi="IberPangea Text Light"/>
                <w:b w:val="0"/>
                <w:bCs w:val="0"/>
                <w:sz w:val="21"/>
                <w:szCs w:val="24"/>
              </w:rPr>
              <w:t>community? (Max 200 words)</w:t>
            </w:r>
          </w:p>
          <w:p w14:paraId="31B20928" w14:textId="272A894E" w:rsidR="00757BEE" w:rsidRPr="00184B54" w:rsidRDefault="00757BEE" w:rsidP="00757BEE">
            <w:pPr>
              <w:pStyle w:val="ListParagraph"/>
              <w:rPr>
                <w:rFonts w:ascii="IberPangea Text Light" w:hAnsi="IberPangea Text Light"/>
                <w:b w:val="0"/>
                <w:bCs w:val="0"/>
                <w:i/>
                <w:iCs/>
                <w:sz w:val="18"/>
                <w:szCs w:val="18"/>
              </w:rPr>
            </w:pPr>
          </w:p>
        </w:tc>
      </w:tr>
      <w:tr w:rsidR="00176C52" w:rsidRPr="00184B54" w14:paraId="49D821B7" w14:textId="77777777" w:rsidTr="00757BEE">
        <w:trPr>
          <w:trHeight w:val="2367"/>
        </w:trPr>
        <w:tc>
          <w:tcPr>
            <w:cnfStyle w:val="001000000000" w:firstRow="0" w:lastRow="0" w:firstColumn="1" w:lastColumn="0" w:oddVBand="0" w:evenVBand="0" w:oddHBand="0" w:evenHBand="0" w:firstRowFirstColumn="0" w:firstRowLastColumn="0" w:lastRowFirstColumn="0" w:lastRowLastColumn="0"/>
            <w:tcW w:w="9776" w:type="dxa"/>
          </w:tcPr>
          <w:p w14:paraId="47CFB2F9" w14:textId="77777777" w:rsidR="00705318" w:rsidRPr="00184B54" w:rsidRDefault="00705318" w:rsidP="0051189E">
            <w:pPr>
              <w:rPr>
                <w:rFonts w:ascii="IberPangea Text Light" w:hAnsi="IberPangea Text Light"/>
                <w:sz w:val="18"/>
                <w:szCs w:val="18"/>
              </w:rPr>
            </w:pPr>
          </w:p>
          <w:p w14:paraId="75D92FF7" w14:textId="77777777" w:rsidR="00705318" w:rsidRPr="00184B54" w:rsidRDefault="00705318" w:rsidP="0051189E">
            <w:pPr>
              <w:rPr>
                <w:rFonts w:ascii="IberPangea Text Light" w:hAnsi="IberPangea Text Light"/>
                <w:sz w:val="18"/>
                <w:szCs w:val="18"/>
              </w:rPr>
            </w:pPr>
          </w:p>
          <w:p w14:paraId="189C93A0" w14:textId="131FEADF" w:rsidR="00705318" w:rsidRPr="00184B54" w:rsidRDefault="00705318" w:rsidP="0051189E">
            <w:pPr>
              <w:rPr>
                <w:rFonts w:ascii="IberPangea Text Light" w:hAnsi="IberPangea Text Light"/>
                <w:sz w:val="18"/>
                <w:szCs w:val="18"/>
              </w:rPr>
            </w:pPr>
          </w:p>
        </w:tc>
      </w:tr>
      <w:tr w:rsidR="0037685D" w:rsidRPr="00184B54" w14:paraId="6C1CE7C5" w14:textId="77777777" w:rsidTr="00F15DBE">
        <w:trPr>
          <w:trHeight w:val="2393"/>
        </w:trPr>
        <w:tc>
          <w:tcPr>
            <w:cnfStyle w:val="001000000000" w:firstRow="0" w:lastRow="0" w:firstColumn="1" w:lastColumn="0" w:oddVBand="0" w:evenVBand="0" w:oddHBand="0" w:evenHBand="0" w:firstRowFirstColumn="0" w:firstRowLastColumn="0" w:lastRowFirstColumn="0" w:lastRowLastColumn="0"/>
            <w:tcW w:w="9776" w:type="dxa"/>
          </w:tcPr>
          <w:p w14:paraId="1AE02CC2" w14:textId="77777777" w:rsidR="0037685D" w:rsidRPr="00184B54" w:rsidRDefault="00226EDC" w:rsidP="00613261">
            <w:pPr>
              <w:spacing w:line="259" w:lineRule="auto"/>
              <w:rPr>
                <w:rFonts w:ascii="IberPangea Text Light" w:hAnsi="IberPangea Text Light"/>
                <w:sz w:val="21"/>
                <w:szCs w:val="24"/>
              </w:rPr>
            </w:pPr>
            <w:r w:rsidRPr="00184B54">
              <w:rPr>
                <w:rFonts w:ascii="IberPangea Text Light" w:hAnsi="IberPangea Text Light"/>
                <w:b w:val="0"/>
                <w:bCs w:val="0"/>
                <w:sz w:val="21"/>
                <w:szCs w:val="24"/>
              </w:rPr>
              <w:t>Tell us how you plan to deliver the funded activity. We are particularly interested in:</w:t>
            </w:r>
          </w:p>
          <w:p w14:paraId="4C0CBFB6" w14:textId="78A5528F" w:rsidR="00F15DBE" w:rsidRPr="00184B54" w:rsidRDefault="00F15DBE" w:rsidP="00F15DBE">
            <w:pPr>
              <w:pStyle w:val="ListParagraph"/>
              <w:numPr>
                <w:ilvl w:val="0"/>
                <w:numId w:val="27"/>
              </w:numPr>
              <w:rPr>
                <w:rFonts w:ascii="IberPangea Text Light" w:hAnsi="IberPangea Text Light"/>
                <w:b w:val="0"/>
                <w:sz w:val="21"/>
                <w:szCs w:val="24"/>
              </w:rPr>
            </w:pPr>
            <w:r w:rsidRPr="00184B54">
              <w:rPr>
                <w:rFonts w:ascii="IberPangea Text Light" w:hAnsi="IberPangea Text Light"/>
                <w:b w:val="0"/>
                <w:sz w:val="21"/>
                <w:szCs w:val="24"/>
              </w:rPr>
              <w:t>Who will be managing this project and their relevant skills and experience if the post currently exists. If a new post please attach the role profile.</w:t>
            </w:r>
          </w:p>
          <w:p w14:paraId="429F7B0A" w14:textId="77777777" w:rsidR="00F15DBE" w:rsidRPr="00184B54" w:rsidRDefault="00F15DBE" w:rsidP="00F15DBE">
            <w:pPr>
              <w:pStyle w:val="ListParagraph"/>
              <w:numPr>
                <w:ilvl w:val="0"/>
                <w:numId w:val="27"/>
              </w:numPr>
              <w:rPr>
                <w:rFonts w:ascii="IberPangea Text Light" w:hAnsi="IberPangea Text Light"/>
                <w:b w:val="0"/>
                <w:sz w:val="21"/>
                <w:szCs w:val="24"/>
              </w:rPr>
            </w:pPr>
            <w:r w:rsidRPr="00184B54">
              <w:rPr>
                <w:rFonts w:ascii="IberPangea Text Light" w:hAnsi="IberPangea Text Light"/>
                <w:b w:val="0"/>
                <w:sz w:val="21"/>
                <w:szCs w:val="24"/>
              </w:rPr>
              <w:t>Your group’s experience of running similar activities.</w:t>
            </w:r>
          </w:p>
          <w:p w14:paraId="1A76D1B6" w14:textId="5C529EC7" w:rsidR="00F15DBE" w:rsidRPr="00184B54" w:rsidRDefault="00F15DBE" w:rsidP="00F15DBE">
            <w:pPr>
              <w:pStyle w:val="ListParagraph"/>
              <w:numPr>
                <w:ilvl w:val="0"/>
                <w:numId w:val="27"/>
              </w:numPr>
              <w:rPr>
                <w:rFonts w:ascii="IberPangea Text Light" w:hAnsi="IberPangea Text Light"/>
                <w:b w:val="0"/>
                <w:sz w:val="21"/>
                <w:szCs w:val="24"/>
              </w:rPr>
            </w:pPr>
            <w:r w:rsidRPr="00184B54">
              <w:rPr>
                <w:rFonts w:ascii="IberPangea Text Light" w:hAnsi="IberPangea Text Light"/>
                <w:b w:val="0"/>
                <w:sz w:val="21"/>
                <w:szCs w:val="24"/>
              </w:rPr>
              <w:t xml:space="preserve">How </w:t>
            </w:r>
            <w:r w:rsidR="008676BE" w:rsidRPr="00184B54">
              <w:rPr>
                <w:rFonts w:ascii="IberPangea Text Light" w:hAnsi="IberPangea Text Light"/>
                <w:b w:val="0"/>
                <w:sz w:val="21"/>
                <w:szCs w:val="24"/>
              </w:rPr>
              <w:t>have you</w:t>
            </w:r>
            <w:r w:rsidRPr="00184B54">
              <w:rPr>
                <w:rFonts w:ascii="IberPangea Text Light" w:hAnsi="IberPangea Text Light"/>
                <w:b w:val="0"/>
                <w:sz w:val="21"/>
                <w:szCs w:val="24"/>
              </w:rPr>
              <w:t xml:space="preserve"> thought through the practical aspects of delivering this activity</w:t>
            </w:r>
            <w:r w:rsidR="008676BE" w:rsidRPr="00184B54">
              <w:rPr>
                <w:rFonts w:ascii="IberPangea Text Light" w:hAnsi="IberPangea Text Light"/>
                <w:b w:val="0"/>
                <w:sz w:val="21"/>
                <w:szCs w:val="24"/>
              </w:rPr>
              <w:t>.</w:t>
            </w:r>
          </w:p>
          <w:p w14:paraId="64BF3810" w14:textId="77777777" w:rsidR="00196C98" w:rsidRPr="00184B54" w:rsidRDefault="00196C98" w:rsidP="00196C98">
            <w:pPr>
              <w:pStyle w:val="ListParagraph"/>
              <w:numPr>
                <w:ilvl w:val="0"/>
                <w:numId w:val="27"/>
              </w:numPr>
              <w:rPr>
                <w:rFonts w:ascii="IberPangea Text Light" w:hAnsi="IberPangea Text Light"/>
                <w:b w:val="0"/>
                <w:sz w:val="21"/>
                <w:szCs w:val="24"/>
              </w:rPr>
            </w:pPr>
            <w:r w:rsidRPr="00184B54">
              <w:rPr>
                <w:rFonts w:ascii="IberPangea Text Light" w:hAnsi="IberPangea Text Light"/>
                <w:b w:val="0"/>
                <w:sz w:val="21"/>
                <w:szCs w:val="24"/>
              </w:rPr>
              <w:t xml:space="preserve">What your fallback plan is if you don’t get all the funding you need to deliver your </w:t>
            </w:r>
          </w:p>
          <w:p w14:paraId="5601C2CD" w14:textId="68A22589" w:rsidR="00F15DBE" w:rsidRPr="00184B54" w:rsidRDefault="00196C98" w:rsidP="00196C98">
            <w:pPr>
              <w:pStyle w:val="ListParagraph"/>
              <w:rPr>
                <w:rFonts w:ascii="IberPangea Text Light" w:hAnsi="IberPangea Text Light"/>
                <w:b w:val="0"/>
                <w:sz w:val="21"/>
                <w:szCs w:val="24"/>
              </w:rPr>
            </w:pPr>
            <w:r w:rsidRPr="00184B54">
              <w:rPr>
                <w:rFonts w:ascii="IberPangea Text Light" w:hAnsi="IberPangea Text Light"/>
                <w:b w:val="0"/>
                <w:sz w:val="21"/>
                <w:szCs w:val="24"/>
              </w:rPr>
              <w:t>project</w:t>
            </w:r>
            <w:r w:rsidR="008676BE" w:rsidRPr="00184B54">
              <w:rPr>
                <w:rFonts w:ascii="IberPangea Text Light" w:hAnsi="IberPangea Text Light"/>
                <w:b w:val="0"/>
                <w:sz w:val="21"/>
                <w:szCs w:val="24"/>
              </w:rPr>
              <w:t>.</w:t>
            </w:r>
          </w:p>
          <w:p w14:paraId="12D82C88" w14:textId="2F86F288" w:rsidR="00196C98" w:rsidRPr="00184B54" w:rsidRDefault="00196C98" w:rsidP="00196C98">
            <w:pPr>
              <w:pStyle w:val="ListParagraph"/>
              <w:numPr>
                <w:ilvl w:val="0"/>
                <w:numId w:val="27"/>
              </w:numPr>
              <w:rPr>
                <w:rFonts w:ascii="IberPangea Text Light" w:hAnsi="IberPangea Text Light"/>
                <w:b w:val="0"/>
                <w:sz w:val="21"/>
                <w:szCs w:val="24"/>
              </w:rPr>
            </w:pPr>
            <w:r w:rsidRPr="00184B54">
              <w:rPr>
                <w:rFonts w:ascii="IberPangea Text Light" w:hAnsi="IberPangea Text Light"/>
                <w:b w:val="0"/>
                <w:sz w:val="21"/>
                <w:szCs w:val="24"/>
              </w:rPr>
              <w:t>How you will promote the activity to the community</w:t>
            </w:r>
            <w:r w:rsidR="008676BE" w:rsidRPr="00184B54">
              <w:rPr>
                <w:rFonts w:ascii="IberPangea Text Light" w:hAnsi="IberPangea Text Light"/>
                <w:b w:val="0"/>
                <w:sz w:val="21"/>
                <w:szCs w:val="24"/>
              </w:rPr>
              <w:t>.</w:t>
            </w:r>
          </w:p>
          <w:p w14:paraId="487C7DD4" w14:textId="77777777" w:rsidR="008676BE" w:rsidRPr="00184B54" w:rsidRDefault="008676BE" w:rsidP="008676BE">
            <w:pPr>
              <w:pStyle w:val="ListParagraph"/>
              <w:numPr>
                <w:ilvl w:val="0"/>
                <w:numId w:val="27"/>
              </w:numPr>
              <w:rPr>
                <w:rFonts w:ascii="IberPangea Text Light" w:hAnsi="IberPangea Text Light"/>
                <w:b w:val="0"/>
                <w:sz w:val="21"/>
                <w:szCs w:val="24"/>
              </w:rPr>
            </w:pPr>
            <w:r w:rsidRPr="00184B54">
              <w:rPr>
                <w:rFonts w:ascii="IberPangea Text Light" w:hAnsi="IberPangea Text Light"/>
                <w:b w:val="0"/>
                <w:sz w:val="21"/>
                <w:szCs w:val="24"/>
              </w:rPr>
              <w:t xml:space="preserve">Have you identified any risks to this project being successfully delivered? (Max 500 </w:t>
            </w:r>
          </w:p>
          <w:p w14:paraId="7C524DD8" w14:textId="6AF3F844" w:rsidR="008676BE" w:rsidRPr="00184B54" w:rsidRDefault="008676BE" w:rsidP="008676BE">
            <w:pPr>
              <w:pStyle w:val="ListParagraph"/>
              <w:numPr>
                <w:ilvl w:val="0"/>
                <w:numId w:val="27"/>
              </w:numPr>
              <w:rPr>
                <w:rFonts w:ascii="IberPangea Text Light" w:hAnsi="IberPangea Text Light"/>
                <w:sz w:val="21"/>
                <w:szCs w:val="24"/>
              </w:rPr>
            </w:pPr>
            <w:r w:rsidRPr="00184B54">
              <w:rPr>
                <w:rFonts w:ascii="IberPangea Text Light" w:hAnsi="IberPangea Text Light"/>
                <w:b w:val="0"/>
                <w:sz w:val="21"/>
                <w:szCs w:val="24"/>
              </w:rPr>
              <w:t>words)</w:t>
            </w:r>
          </w:p>
        </w:tc>
      </w:tr>
      <w:tr w:rsidR="003F0624" w:rsidRPr="00184B54" w14:paraId="0DE05AB9" w14:textId="77777777" w:rsidTr="00B244A3">
        <w:trPr>
          <w:trHeight w:val="3266"/>
        </w:trPr>
        <w:tc>
          <w:tcPr>
            <w:cnfStyle w:val="001000000000" w:firstRow="0" w:lastRow="0" w:firstColumn="1" w:lastColumn="0" w:oddVBand="0" w:evenVBand="0" w:oddHBand="0" w:evenHBand="0" w:firstRowFirstColumn="0" w:firstRowLastColumn="0" w:lastRowFirstColumn="0" w:lastRowLastColumn="0"/>
            <w:tcW w:w="9776" w:type="dxa"/>
          </w:tcPr>
          <w:p w14:paraId="2524BFD7" w14:textId="77777777" w:rsidR="003F0624" w:rsidRPr="00184B54" w:rsidRDefault="003F0624" w:rsidP="00613261">
            <w:pPr>
              <w:rPr>
                <w:rFonts w:ascii="IberPangea Text Light" w:hAnsi="IberPangea Text Light"/>
                <w:b w:val="0"/>
                <w:bCs w:val="0"/>
                <w:sz w:val="21"/>
                <w:szCs w:val="24"/>
              </w:rPr>
            </w:pPr>
          </w:p>
        </w:tc>
      </w:tr>
    </w:tbl>
    <w:p w14:paraId="5480695F" w14:textId="77777777" w:rsidR="00B46D0C" w:rsidRPr="00184B54" w:rsidRDefault="00B46D0C"/>
    <w:p w14:paraId="753C6C7F" w14:textId="77777777" w:rsidR="00B46D0C" w:rsidRPr="00184B54" w:rsidRDefault="00B46D0C"/>
    <w:p w14:paraId="708D0CA2" w14:textId="77777777" w:rsidR="00B46D0C" w:rsidRPr="00184B54" w:rsidRDefault="00B46D0C"/>
    <w:p w14:paraId="71236B6B" w14:textId="77777777" w:rsidR="00B46D0C" w:rsidRPr="00184B54" w:rsidRDefault="00B46D0C"/>
    <w:p w14:paraId="083AC5D0" w14:textId="77777777" w:rsidR="00B83CFE" w:rsidRPr="00184B54" w:rsidRDefault="00B83CFE"/>
    <w:p w14:paraId="5396AB52" w14:textId="77777777" w:rsidR="00B83CFE" w:rsidRPr="00184B54" w:rsidRDefault="00B83CFE"/>
    <w:p w14:paraId="12CE7D84" w14:textId="77777777" w:rsidR="00B46D0C" w:rsidRPr="00184B54" w:rsidRDefault="00B46D0C"/>
    <w:tbl>
      <w:tblPr>
        <w:tblStyle w:val="GridTable1Light"/>
        <w:tblW w:w="9776" w:type="dxa"/>
        <w:tblLook w:val="04A0" w:firstRow="1" w:lastRow="0" w:firstColumn="1" w:lastColumn="0" w:noHBand="0" w:noVBand="1"/>
      </w:tblPr>
      <w:tblGrid>
        <w:gridCol w:w="3964"/>
        <w:gridCol w:w="1937"/>
        <w:gridCol w:w="969"/>
        <w:gridCol w:w="968"/>
        <w:gridCol w:w="1938"/>
      </w:tblGrid>
      <w:tr w:rsidR="00B46D0C" w:rsidRPr="00184B54" w14:paraId="660C2F66" w14:textId="77777777" w:rsidTr="00FE7E46">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964" w:type="dxa"/>
          </w:tcPr>
          <w:p w14:paraId="24B97A4F" w14:textId="4E3E67F2" w:rsidR="00B46D0C" w:rsidRPr="00184B54" w:rsidRDefault="00B46D0C" w:rsidP="00B46D0C">
            <w:pPr>
              <w:rPr>
                <w:rFonts w:ascii="IberPangea Text Light" w:hAnsi="IberPangea Text Light"/>
                <w:iCs/>
                <w:szCs w:val="20"/>
              </w:rPr>
            </w:pPr>
            <w:r w:rsidRPr="00184B54">
              <w:rPr>
                <w:rFonts w:ascii="IberPangea Text Light" w:hAnsi="IberPangea Text Light"/>
                <w:color w:val="008C38" w:themeColor="accent1"/>
                <w:sz w:val="21"/>
                <w:szCs w:val="21"/>
              </w:rPr>
              <w:t>Key information</w:t>
            </w:r>
          </w:p>
        </w:tc>
        <w:tc>
          <w:tcPr>
            <w:tcW w:w="5812" w:type="dxa"/>
            <w:gridSpan w:val="4"/>
          </w:tcPr>
          <w:p w14:paraId="7A95F606" w14:textId="4B267C04" w:rsidR="00B46D0C" w:rsidRPr="00184B54" w:rsidRDefault="00B46D0C" w:rsidP="00B46D0C">
            <w:pPr>
              <w:cnfStyle w:val="100000000000" w:firstRow="1"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184B54">
              <w:rPr>
                <w:rFonts w:ascii="IberPangea Text Light" w:hAnsi="IberPangea Text Light"/>
                <w:color w:val="008C38" w:themeColor="accent1"/>
                <w:sz w:val="21"/>
                <w:szCs w:val="21"/>
              </w:rPr>
              <w:t>Answer</w:t>
            </w:r>
          </w:p>
        </w:tc>
      </w:tr>
      <w:tr w:rsidR="00B46D0C" w:rsidRPr="00184B54" w14:paraId="371024C8" w14:textId="77777777" w:rsidTr="00C64A8C">
        <w:trPr>
          <w:trHeight w:val="769"/>
        </w:trPr>
        <w:tc>
          <w:tcPr>
            <w:cnfStyle w:val="001000000000" w:firstRow="0" w:lastRow="0" w:firstColumn="1" w:lastColumn="0" w:oddVBand="0" w:evenVBand="0" w:oddHBand="0" w:evenHBand="0" w:firstRowFirstColumn="0" w:firstRowLastColumn="0" w:lastRowFirstColumn="0" w:lastRowLastColumn="0"/>
            <w:tcW w:w="3964" w:type="dxa"/>
          </w:tcPr>
          <w:p w14:paraId="696617B3" w14:textId="11D9FDCF" w:rsidR="00B46D0C" w:rsidRPr="00184B54" w:rsidRDefault="00B46D0C" w:rsidP="00B46D0C">
            <w:pPr>
              <w:rPr>
                <w:rFonts w:ascii="IberPangea Text Light" w:hAnsi="IberPangea Text Light"/>
                <w:b w:val="0"/>
                <w:bCs w:val="0"/>
                <w:iCs/>
                <w:szCs w:val="20"/>
              </w:rPr>
            </w:pPr>
            <w:r w:rsidRPr="00184B54">
              <w:rPr>
                <w:rFonts w:ascii="IberPangea Text Light" w:hAnsi="IberPangea Text Light"/>
                <w:b w:val="0"/>
                <w:bCs w:val="0"/>
                <w:iCs/>
                <w:szCs w:val="20"/>
              </w:rPr>
              <w:t>Does your project involve land or buildings?</w:t>
            </w:r>
          </w:p>
        </w:tc>
        <w:tc>
          <w:tcPr>
            <w:tcW w:w="5812" w:type="dxa"/>
            <w:gridSpan w:val="4"/>
          </w:tcPr>
          <w:p w14:paraId="78133FFA" w14:textId="77777777" w:rsidR="00B46D0C" w:rsidRPr="00184B54" w:rsidRDefault="00000000" w:rsidP="00B46D0C">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630466860"/>
                <w14:checkbox>
                  <w14:checked w14:val="0"/>
                  <w14:checkedState w14:val="2612" w14:font="MS Gothic"/>
                  <w14:uncheckedState w14:val="2610" w14:font="MS Gothic"/>
                </w14:checkbox>
              </w:sdtPr>
              <w:sdtContent>
                <w:r w:rsidR="00B46D0C" w:rsidRPr="00184B54">
                  <w:rPr>
                    <w:rFonts w:ascii="MS Gothic" w:eastAsia="MS Gothic" w:hAnsi="MS Gothic" w:hint="eastAsia"/>
                    <w:sz w:val="21"/>
                    <w:szCs w:val="24"/>
                  </w:rPr>
                  <w:t>☐</w:t>
                </w:r>
              </w:sdtContent>
            </w:sdt>
            <w:r w:rsidR="00B46D0C" w:rsidRPr="00184B54">
              <w:rPr>
                <w:rFonts w:ascii="IberPangea Text Light" w:hAnsi="IberPangea Text Light"/>
                <w:sz w:val="21"/>
                <w:szCs w:val="24"/>
              </w:rPr>
              <w:t xml:space="preserve"> Yes</w:t>
            </w:r>
          </w:p>
          <w:p w14:paraId="27A9C5A5" w14:textId="781DDAC7" w:rsidR="00B46D0C" w:rsidRPr="00184B54" w:rsidRDefault="00000000" w:rsidP="00B46D0C">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441984153"/>
                <w14:checkbox>
                  <w14:checked w14:val="0"/>
                  <w14:checkedState w14:val="2612" w14:font="MS Gothic"/>
                  <w14:uncheckedState w14:val="2610" w14:font="MS Gothic"/>
                </w14:checkbox>
              </w:sdtPr>
              <w:sdtContent>
                <w:r w:rsidR="00B46D0C" w:rsidRPr="00184B54">
                  <w:rPr>
                    <w:rFonts w:ascii="MS Gothic" w:eastAsia="MS Gothic" w:hAnsi="MS Gothic" w:hint="eastAsia"/>
                    <w:sz w:val="21"/>
                    <w:szCs w:val="24"/>
                  </w:rPr>
                  <w:t>☐</w:t>
                </w:r>
              </w:sdtContent>
            </w:sdt>
            <w:r w:rsidR="00B46D0C" w:rsidRPr="00184B54">
              <w:rPr>
                <w:rFonts w:ascii="IberPangea Text Light" w:hAnsi="IberPangea Text Light"/>
                <w:sz w:val="21"/>
                <w:szCs w:val="24"/>
              </w:rPr>
              <w:t xml:space="preserve"> No</w:t>
            </w:r>
          </w:p>
        </w:tc>
      </w:tr>
      <w:tr w:rsidR="00B46D0C" w:rsidRPr="00184B54" w14:paraId="25E91D68" w14:textId="77777777" w:rsidTr="00BE6327">
        <w:trPr>
          <w:trHeight w:val="471"/>
        </w:trPr>
        <w:tc>
          <w:tcPr>
            <w:cnfStyle w:val="001000000000" w:firstRow="0" w:lastRow="0" w:firstColumn="1" w:lastColumn="0" w:oddVBand="0" w:evenVBand="0" w:oddHBand="0" w:evenHBand="0" w:firstRowFirstColumn="0" w:firstRowLastColumn="0" w:lastRowFirstColumn="0" w:lastRowLastColumn="0"/>
            <w:tcW w:w="9776" w:type="dxa"/>
            <w:gridSpan w:val="5"/>
          </w:tcPr>
          <w:p w14:paraId="3E38D8FC" w14:textId="067D9B49" w:rsidR="00B46D0C" w:rsidRPr="00184B54" w:rsidRDefault="001D2CC0" w:rsidP="00B46D0C">
            <w:pPr>
              <w:spacing w:after="160" w:line="259" w:lineRule="auto"/>
              <w:rPr>
                <w:rFonts w:ascii="IberPangea Text Light" w:hAnsi="IberPangea Text Light"/>
                <w:sz w:val="21"/>
                <w:szCs w:val="24"/>
              </w:rPr>
            </w:pPr>
            <w:r w:rsidRPr="00184B54">
              <w:rPr>
                <w:rFonts w:ascii="IberPangea Text Light" w:hAnsi="IberPangea Text Light"/>
                <w:b w:val="0"/>
                <w:sz w:val="21"/>
                <w:szCs w:val="24"/>
              </w:rPr>
              <w:t xml:space="preserve">If </w:t>
            </w:r>
            <w:r w:rsidR="004F654E" w:rsidRPr="00184B54">
              <w:rPr>
                <w:rFonts w:ascii="IberPangea Text Light" w:hAnsi="IberPangea Text Light"/>
                <w:b w:val="0"/>
                <w:sz w:val="21"/>
                <w:szCs w:val="24"/>
              </w:rPr>
              <w:t>‘</w:t>
            </w:r>
            <w:r w:rsidRPr="00184B54">
              <w:rPr>
                <w:rFonts w:ascii="IberPangea Text Light" w:hAnsi="IberPangea Text Light"/>
                <w:b w:val="0"/>
                <w:sz w:val="21"/>
                <w:szCs w:val="24"/>
              </w:rPr>
              <w:t>yes</w:t>
            </w:r>
            <w:r w:rsidR="004F654E" w:rsidRPr="00184B54">
              <w:rPr>
                <w:rFonts w:ascii="IberPangea Text Light" w:hAnsi="IberPangea Text Light"/>
                <w:b w:val="0"/>
                <w:sz w:val="21"/>
                <w:szCs w:val="24"/>
              </w:rPr>
              <w:t>’</w:t>
            </w:r>
            <w:r w:rsidRPr="00184B54">
              <w:rPr>
                <w:rFonts w:ascii="IberPangea Text Light" w:hAnsi="IberPangea Text Light"/>
                <w:b w:val="0"/>
                <w:sz w:val="21"/>
                <w:szCs w:val="24"/>
              </w:rPr>
              <w:t>, c</w:t>
            </w:r>
            <w:r w:rsidR="00B46D0C" w:rsidRPr="00184B54">
              <w:rPr>
                <w:rFonts w:ascii="IberPangea Text Light" w:hAnsi="IberPangea Text Light"/>
                <w:b w:val="0"/>
                <w:sz w:val="21"/>
                <w:szCs w:val="24"/>
              </w:rPr>
              <w:t>an you confirm the following (tick boxes, yes, no</w:t>
            </w:r>
            <w:r w:rsidR="00D21412" w:rsidRPr="00184B54">
              <w:rPr>
                <w:rFonts w:ascii="IberPangea Text Light" w:hAnsi="IberPangea Text Light"/>
                <w:b w:val="0"/>
                <w:sz w:val="21"/>
                <w:szCs w:val="24"/>
              </w:rPr>
              <w:t>,</w:t>
            </w:r>
            <w:r w:rsidR="00B46D0C" w:rsidRPr="00184B54">
              <w:rPr>
                <w:rFonts w:ascii="IberPangea Text Light" w:hAnsi="IberPangea Text Light"/>
                <w:b w:val="0"/>
                <w:sz w:val="21"/>
                <w:szCs w:val="24"/>
              </w:rPr>
              <w:t xml:space="preserve"> N/A)</w:t>
            </w:r>
          </w:p>
        </w:tc>
      </w:tr>
      <w:tr w:rsidR="00B46D0C" w:rsidRPr="00184B54" w14:paraId="6300216F" w14:textId="77777777" w:rsidTr="001D6875">
        <w:trPr>
          <w:trHeight w:val="298"/>
        </w:trPr>
        <w:tc>
          <w:tcPr>
            <w:cnfStyle w:val="001000000000" w:firstRow="0" w:lastRow="0" w:firstColumn="1" w:lastColumn="0" w:oddVBand="0" w:evenVBand="0" w:oddHBand="0" w:evenHBand="0" w:firstRowFirstColumn="0" w:firstRowLastColumn="0" w:lastRowFirstColumn="0" w:lastRowLastColumn="0"/>
            <w:tcW w:w="3964" w:type="dxa"/>
          </w:tcPr>
          <w:p w14:paraId="3BDB556D" w14:textId="2F99E4D7" w:rsidR="00B46D0C" w:rsidRPr="00184B54" w:rsidRDefault="00B46D0C" w:rsidP="00B46D0C">
            <w:pPr>
              <w:rPr>
                <w:rFonts w:ascii="IberPangea Text Light" w:hAnsi="IberPangea Text Light"/>
                <w:b w:val="0"/>
                <w:szCs w:val="20"/>
              </w:rPr>
            </w:pPr>
            <w:r w:rsidRPr="00184B54">
              <w:rPr>
                <w:rFonts w:ascii="IberPangea Text Light" w:hAnsi="IberPangea Text Light"/>
                <w:b w:val="0"/>
                <w:szCs w:val="20"/>
              </w:rPr>
              <w:t>We own the asset</w:t>
            </w:r>
          </w:p>
        </w:tc>
        <w:tc>
          <w:tcPr>
            <w:tcW w:w="1937" w:type="dxa"/>
          </w:tcPr>
          <w:p w14:paraId="3D0669AD" w14:textId="5FE41903" w:rsidR="00B46D0C" w:rsidRPr="00184B54"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952819282"/>
                <w14:checkbox>
                  <w14:checked w14:val="0"/>
                  <w14:checkedState w14:val="2612" w14:font="MS Gothic"/>
                  <w14:uncheckedState w14:val="2610" w14:font="MS Gothic"/>
                </w14:checkbox>
              </w:sdtPr>
              <w:sdtContent>
                <w:r w:rsidR="00B46D0C" w:rsidRPr="00184B54">
                  <w:rPr>
                    <w:rFonts w:ascii="MS Gothic" w:eastAsia="MS Gothic" w:hAnsi="MS Gothic" w:hint="eastAsia"/>
                    <w:sz w:val="21"/>
                    <w:szCs w:val="24"/>
                  </w:rPr>
                  <w:t>☐</w:t>
                </w:r>
              </w:sdtContent>
            </w:sdt>
            <w:r w:rsidR="00B46D0C" w:rsidRPr="00184B54">
              <w:rPr>
                <w:rFonts w:ascii="IberPangea Text Light" w:hAnsi="IberPangea Text Light"/>
                <w:sz w:val="21"/>
                <w:szCs w:val="24"/>
              </w:rPr>
              <w:t xml:space="preserve"> Yes</w:t>
            </w:r>
          </w:p>
        </w:tc>
        <w:tc>
          <w:tcPr>
            <w:tcW w:w="1937" w:type="dxa"/>
            <w:gridSpan w:val="2"/>
          </w:tcPr>
          <w:p w14:paraId="3A10E76B" w14:textId="0DF2E63D" w:rsidR="00B46D0C" w:rsidRPr="00184B54"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407923645"/>
                <w14:checkbox>
                  <w14:checked w14:val="0"/>
                  <w14:checkedState w14:val="2612" w14:font="MS Gothic"/>
                  <w14:uncheckedState w14:val="2610" w14:font="MS Gothic"/>
                </w14:checkbox>
              </w:sdtPr>
              <w:sdtContent>
                <w:r w:rsidR="00B46D0C" w:rsidRPr="00184B54">
                  <w:rPr>
                    <w:rFonts w:ascii="MS Gothic" w:eastAsia="MS Gothic" w:hAnsi="MS Gothic" w:hint="eastAsia"/>
                    <w:sz w:val="21"/>
                    <w:szCs w:val="24"/>
                  </w:rPr>
                  <w:t>☐</w:t>
                </w:r>
              </w:sdtContent>
            </w:sdt>
            <w:r w:rsidR="00B46D0C" w:rsidRPr="00184B54">
              <w:rPr>
                <w:rFonts w:ascii="IberPangea Text Light" w:hAnsi="IberPangea Text Light"/>
                <w:sz w:val="21"/>
                <w:szCs w:val="24"/>
              </w:rPr>
              <w:t xml:space="preserve"> No</w:t>
            </w:r>
          </w:p>
        </w:tc>
        <w:tc>
          <w:tcPr>
            <w:tcW w:w="1938" w:type="dxa"/>
          </w:tcPr>
          <w:p w14:paraId="63051DE6" w14:textId="60230C0C" w:rsidR="00B46D0C" w:rsidRPr="00184B54"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663732453"/>
                <w14:checkbox>
                  <w14:checked w14:val="0"/>
                  <w14:checkedState w14:val="2612" w14:font="MS Gothic"/>
                  <w14:uncheckedState w14:val="2610" w14:font="MS Gothic"/>
                </w14:checkbox>
              </w:sdtPr>
              <w:sdtContent>
                <w:r w:rsidR="00B46D0C" w:rsidRPr="00184B54">
                  <w:rPr>
                    <w:rFonts w:ascii="MS Gothic" w:eastAsia="MS Gothic" w:hAnsi="MS Gothic" w:hint="eastAsia"/>
                    <w:sz w:val="21"/>
                    <w:szCs w:val="24"/>
                  </w:rPr>
                  <w:t>☐</w:t>
                </w:r>
              </w:sdtContent>
            </w:sdt>
            <w:r w:rsidR="00B46D0C" w:rsidRPr="00184B54">
              <w:rPr>
                <w:rFonts w:ascii="IberPangea Text Light" w:hAnsi="IberPangea Text Light"/>
                <w:sz w:val="21"/>
                <w:szCs w:val="24"/>
              </w:rPr>
              <w:t xml:space="preserve"> N/A</w:t>
            </w:r>
          </w:p>
        </w:tc>
      </w:tr>
      <w:tr w:rsidR="00B46D0C" w:rsidRPr="00184B54" w14:paraId="247635BC" w14:textId="77777777" w:rsidTr="001D6875">
        <w:trPr>
          <w:trHeight w:val="298"/>
        </w:trPr>
        <w:tc>
          <w:tcPr>
            <w:cnfStyle w:val="001000000000" w:firstRow="0" w:lastRow="0" w:firstColumn="1" w:lastColumn="0" w:oddVBand="0" w:evenVBand="0" w:oddHBand="0" w:evenHBand="0" w:firstRowFirstColumn="0" w:firstRowLastColumn="0" w:lastRowFirstColumn="0" w:lastRowLastColumn="0"/>
            <w:tcW w:w="3964" w:type="dxa"/>
          </w:tcPr>
          <w:p w14:paraId="659D9E19" w14:textId="5A8FFF6C" w:rsidR="00B46D0C" w:rsidRPr="00184B54" w:rsidRDefault="00B46D0C" w:rsidP="00B46D0C">
            <w:pPr>
              <w:rPr>
                <w:rFonts w:ascii="IberPangea Text Light" w:hAnsi="IberPangea Text Light"/>
                <w:b w:val="0"/>
                <w:szCs w:val="20"/>
              </w:rPr>
            </w:pPr>
            <w:r w:rsidRPr="00184B54">
              <w:rPr>
                <w:rFonts w:ascii="IberPangea Text Light" w:hAnsi="IberPangea Text Light"/>
                <w:b w:val="0"/>
                <w:szCs w:val="20"/>
              </w:rPr>
              <w:t>We lease the asset</w:t>
            </w:r>
          </w:p>
        </w:tc>
        <w:tc>
          <w:tcPr>
            <w:tcW w:w="1937" w:type="dxa"/>
          </w:tcPr>
          <w:p w14:paraId="6AC72249" w14:textId="5F636414" w:rsidR="00B46D0C" w:rsidRPr="00184B54"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6412909"/>
                <w14:checkbox>
                  <w14:checked w14:val="0"/>
                  <w14:checkedState w14:val="2612" w14:font="MS Gothic"/>
                  <w14:uncheckedState w14:val="2610" w14:font="MS Gothic"/>
                </w14:checkbox>
              </w:sdtPr>
              <w:sdtContent>
                <w:r w:rsidR="00B46D0C" w:rsidRPr="00184B54">
                  <w:rPr>
                    <w:rFonts w:ascii="MS Gothic" w:eastAsia="MS Gothic" w:hAnsi="MS Gothic" w:hint="eastAsia"/>
                    <w:sz w:val="21"/>
                    <w:szCs w:val="24"/>
                  </w:rPr>
                  <w:t>☐</w:t>
                </w:r>
              </w:sdtContent>
            </w:sdt>
            <w:r w:rsidR="00B46D0C" w:rsidRPr="00184B54">
              <w:rPr>
                <w:rFonts w:ascii="IberPangea Text Light" w:hAnsi="IberPangea Text Light"/>
                <w:sz w:val="21"/>
                <w:szCs w:val="24"/>
              </w:rPr>
              <w:t xml:space="preserve"> Yes</w:t>
            </w:r>
          </w:p>
        </w:tc>
        <w:tc>
          <w:tcPr>
            <w:tcW w:w="1937" w:type="dxa"/>
            <w:gridSpan w:val="2"/>
          </w:tcPr>
          <w:p w14:paraId="747B385D" w14:textId="1ED6E139" w:rsidR="00B46D0C" w:rsidRPr="00184B54"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75827687"/>
                <w14:checkbox>
                  <w14:checked w14:val="0"/>
                  <w14:checkedState w14:val="2612" w14:font="MS Gothic"/>
                  <w14:uncheckedState w14:val="2610" w14:font="MS Gothic"/>
                </w14:checkbox>
              </w:sdtPr>
              <w:sdtContent>
                <w:r w:rsidR="00B46D0C" w:rsidRPr="00184B54">
                  <w:rPr>
                    <w:rFonts w:ascii="MS Gothic" w:eastAsia="MS Gothic" w:hAnsi="MS Gothic" w:hint="eastAsia"/>
                    <w:sz w:val="21"/>
                    <w:szCs w:val="24"/>
                  </w:rPr>
                  <w:t>☐</w:t>
                </w:r>
              </w:sdtContent>
            </w:sdt>
            <w:r w:rsidR="00B46D0C" w:rsidRPr="00184B54">
              <w:rPr>
                <w:rFonts w:ascii="IberPangea Text Light" w:hAnsi="IberPangea Text Light"/>
                <w:sz w:val="21"/>
                <w:szCs w:val="24"/>
              </w:rPr>
              <w:t xml:space="preserve"> No</w:t>
            </w:r>
          </w:p>
        </w:tc>
        <w:tc>
          <w:tcPr>
            <w:tcW w:w="1938" w:type="dxa"/>
          </w:tcPr>
          <w:p w14:paraId="362E2CB7" w14:textId="348B12B6" w:rsidR="00B46D0C" w:rsidRPr="00184B54"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2125534691"/>
                <w14:checkbox>
                  <w14:checked w14:val="0"/>
                  <w14:checkedState w14:val="2612" w14:font="MS Gothic"/>
                  <w14:uncheckedState w14:val="2610" w14:font="MS Gothic"/>
                </w14:checkbox>
              </w:sdtPr>
              <w:sdtContent>
                <w:r w:rsidR="00B46D0C" w:rsidRPr="00184B54">
                  <w:rPr>
                    <w:rFonts w:ascii="MS Gothic" w:eastAsia="MS Gothic" w:hAnsi="MS Gothic" w:hint="eastAsia"/>
                    <w:sz w:val="21"/>
                    <w:szCs w:val="24"/>
                  </w:rPr>
                  <w:t>☐</w:t>
                </w:r>
              </w:sdtContent>
            </w:sdt>
            <w:r w:rsidR="00B46D0C" w:rsidRPr="00184B54">
              <w:rPr>
                <w:rFonts w:ascii="IberPangea Text Light" w:hAnsi="IberPangea Text Light"/>
                <w:sz w:val="21"/>
                <w:szCs w:val="24"/>
              </w:rPr>
              <w:t xml:space="preserve"> N/A</w:t>
            </w:r>
          </w:p>
        </w:tc>
      </w:tr>
      <w:tr w:rsidR="00B46D0C" w:rsidRPr="00184B54" w14:paraId="040536DA" w14:textId="77777777" w:rsidTr="001D6875">
        <w:trPr>
          <w:trHeight w:val="298"/>
        </w:trPr>
        <w:tc>
          <w:tcPr>
            <w:cnfStyle w:val="001000000000" w:firstRow="0" w:lastRow="0" w:firstColumn="1" w:lastColumn="0" w:oddVBand="0" w:evenVBand="0" w:oddHBand="0" w:evenHBand="0" w:firstRowFirstColumn="0" w:firstRowLastColumn="0" w:lastRowFirstColumn="0" w:lastRowLastColumn="0"/>
            <w:tcW w:w="3964" w:type="dxa"/>
          </w:tcPr>
          <w:p w14:paraId="5A2BAAA3" w14:textId="47302E69" w:rsidR="00B46D0C" w:rsidRPr="00184B54" w:rsidRDefault="00B46D0C" w:rsidP="00B46D0C">
            <w:pPr>
              <w:rPr>
                <w:rFonts w:ascii="IberPangea Text Light" w:hAnsi="IberPangea Text Light"/>
                <w:b w:val="0"/>
                <w:szCs w:val="20"/>
              </w:rPr>
            </w:pPr>
            <w:r w:rsidRPr="00184B54">
              <w:rPr>
                <w:rFonts w:ascii="IberPangea Text Light" w:hAnsi="IberPangea Text Light"/>
                <w:b w:val="0"/>
                <w:szCs w:val="20"/>
              </w:rPr>
              <w:t>We have landowner permission</w:t>
            </w:r>
          </w:p>
        </w:tc>
        <w:tc>
          <w:tcPr>
            <w:tcW w:w="1937" w:type="dxa"/>
          </w:tcPr>
          <w:p w14:paraId="583E084E" w14:textId="5E8DE653" w:rsidR="00B46D0C" w:rsidRPr="00184B54"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496834685"/>
                <w14:checkbox>
                  <w14:checked w14:val="0"/>
                  <w14:checkedState w14:val="2612" w14:font="MS Gothic"/>
                  <w14:uncheckedState w14:val="2610" w14:font="MS Gothic"/>
                </w14:checkbox>
              </w:sdtPr>
              <w:sdtContent>
                <w:r w:rsidR="00B46D0C" w:rsidRPr="00184B54">
                  <w:rPr>
                    <w:rFonts w:ascii="MS Gothic" w:eastAsia="MS Gothic" w:hAnsi="MS Gothic" w:hint="eastAsia"/>
                    <w:sz w:val="21"/>
                    <w:szCs w:val="24"/>
                  </w:rPr>
                  <w:t>☐</w:t>
                </w:r>
              </w:sdtContent>
            </w:sdt>
            <w:r w:rsidR="00B46D0C" w:rsidRPr="00184B54">
              <w:rPr>
                <w:rFonts w:ascii="IberPangea Text Light" w:hAnsi="IberPangea Text Light"/>
                <w:sz w:val="21"/>
                <w:szCs w:val="24"/>
              </w:rPr>
              <w:t xml:space="preserve"> Yes</w:t>
            </w:r>
          </w:p>
        </w:tc>
        <w:tc>
          <w:tcPr>
            <w:tcW w:w="1937" w:type="dxa"/>
            <w:gridSpan w:val="2"/>
          </w:tcPr>
          <w:p w14:paraId="5ED1710D" w14:textId="2A0B6226" w:rsidR="00B46D0C" w:rsidRPr="00184B54"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772361764"/>
                <w14:checkbox>
                  <w14:checked w14:val="0"/>
                  <w14:checkedState w14:val="2612" w14:font="MS Gothic"/>
                  <w14:uncheckedState w14:val="2610" w14:font="MS Gothic"/>
                </w14:checkbox>
              </w:sdtPr>
              <w:sdtContent>
                <w:r w:rsidR="00B46D0C" w:rsidRPr="00184B54">
                  <w:rPr>
                    <w:rFonts w:ascii="MS Gothic" w:eastAsia="MS Gothic" w:hAnsi="MS Gothic" w:hint="eastAsia"/>
                    <w:sz w:val="21"/>
                    <w:szCs w:val="24"/>
                  </w:rPr>
                  <w:t>☐</w:t>
                </w:r>
              </w:sdtContent>
            </w:sdt>
            <w:r w:rsidR="00B46D0C" w:rsidRPr="00184B54">
              <w:rPr>
                <w:rFonts w:ascii="IberPangea Text Light" w:hAnsi="IberPangea Text Light"/>
                <w:sz w:val="21"/>
                <w:szCs w:val="24"/>
              </w:rPr>
              <w:t xml:space="preserve"> No</w:t>
            </w:r>
          </w:p>
        </w:tc>
        <w:tc>
          <w:tcPr>
            <w:tcW w:w="1938" w:type="dxa"/>
          </w:tcPr>
          <w:p w14:paraId="23EADBF6" w14:textId="11C12114" w:rsidR="00B46D0C" w:rsidRPr="00184B54"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545875689"/>
                <w14:checkbox>
                  <w14:checked w14:val="0"/>
                  <w14:checkedState w14:val="2612" w14:font="MS Gothic"/>
                  <w14:uncheckedState w14:val="2610" w14:font="MS Gothic"/>
                </w14:checkbox>
              </w:sdtPr>
              <w:sdtContent>
                <w:r w:rsidR="00B46D0C" w:rsidRPr="00184B54">
                  <w:rPr>
                    <w:rFonts w:ascii="MS Gothic" w:eastAsia="MS Gothic" w:hAnsi="MS Gothic" w:hint="eastAsia"/>
                    <w:sz w:val="21"/>
                    <w:szCs w:val="24"/>
                  </w:rPr>
                  <w:t>☐</w:t>
                </w:r>
              </w:sdtContent>
            </w:sdt>
            <w:r w:rsidR="00B46D0C" w:rsidRPr="00184B54">
              <w:rPr>
                <w:rFonts w:ascii="IberPangea Text Light" w:hAnsi="IberPangea Text Light"/>
                <w:sz w:val="21"/>
                <w:szCs w:val="24"/>
              </w:rPr>
              <w:t xml:space="preserve"> N/A</w:t>
            </w:r>
          </w:p>
        </w:tc>
      </w:tr>
      <w:tr w:rsidR="00B46D0C" w:rsidRPr="00184B54" w14:paraId="50CB9A00" w14:textId="77777777" w:rsidTr="001D6875">
        <w:trPr>
          <w:trHeight w:val="298"/>
        </w:trPr>
        <w:tc>
          <w:tcPr>
            <w:cnfStyle w:val="001000000000" w:firstRow="0" w:lastRow="0" w:firstColumn="1" w:lastColumn="0" w:oddVBand="0" w:evenVBand="0" w:oddHBand="0" w:evenHBand="0" w:firstRowFirstColumn="0" w:firstRowLastColumn="0" w:lastRowFirstColumn="0" w:lastRowLastColumn="0"/>
            <w:tcW w:w="3964" w:type="dxa"/>
          </w:tcPr>
          <w:p w14:paraId="28F22C20" w14:textId="280137C8" w:rsidR="00B46D0C" w:rsidRPr="00184B54" w:rsidRDefault="00B46D0C" w:rsidP="00B46D0C">
            <w:pPr>
              <w:rPr>
                <w:rFonts w:ascii="IberPangea Text Light" w:hAnsi="IberPangea Text Light"/>
                <w:b w:val="0"/>
                <w:szCs w:val="20"/>
              </w:rPr>
            </w:pPr>
            <w:r w:rsidRPr="00184B54">
              <w:rPr>
                <w:rFonts w:ascii="IberPangea Text Light" w:hAnsi="IberPangea Text Light"/>
                <w:b w:val="0"/>
                <w:szCs w:val="20"/>
              </w:rPr>
              <w:t>We have planning permission</w:t>
            </w:r>
          </w:p>
        </w:tc>
        <w:tc>
          <w:tcPr>
            <w:tcW w:w="1937" w:type="dxa"/>
          </w:tcPr>
          <w:p w14:paraId="6D937DA5" w14:textId="1BD9F884" w:rsidR="00B46D0C" w:rsidRPr="00184B54"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738204672"/>
                <w14:checkbox>
                  <w14:checked w14:val="0"/>
                  <w14:checkedState w14:val="2612" w14:font="MS Gothic"/>
                  <w14:uncheckedState w14:val="2610" w14:font="MS Gothic"/>
                </w14:checkbox>
              </w:sdtPr>
              <w:sdtContent>
                <w:r w:rsidR="008C74B0" w:rsidRPr="00184B54">
                  <w:rPr>
                    <w:rFonts w:ascii="MS Gothic" w:eastAsia="MS Gothic" w:hAnsi="MS Gothic" w:hint="eastAsia"/>
                    <w:sz w:val="21"/>
                    <w:szCs w:val="24"/>
                  </w:rPr>
                  <w:t>☐</w:t>
                </w:r>
              </w:sdtContent>
            </w:sdt>
            <w:r w:rsidR="00B46D0C" w:rsidRPr="00184B54">
              <w:rPr>
                <w:rFonts w:ascii="IberPangea Text Light" w:hAnsi="IberPangea Text Light"/>
                <w:sz w:val="21"/>
                <w:szCs w:val="24"/>
              </w:rPr>
              <w:t xml:space="preserve"> Yes</w:t>
            </w:r>
          </w:p>
        </w:tc>
        <w:tc>
          <w:tcPr>
            <w:tcW w:w="1937" w:type="dxa"/>
            <w:gridSpan w:val="2"/>
          </w:tcPr>
          <w:p w14:paraId="4E4821B8" w14:textId="3CB21CE4" w:rsidR="00B46D0C" w:rsidRPr="00184B54"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64093791"/>
                <w14:checkbox>
                  <w14:checked w14:val="0"/>
                  <w14:checkedState w14:val="2612" w14:font="MS Gothic"/>
                  <w14:uncheckedState w14:val="2610" w14:font="MS Gothic"/>
                </w14:checkbox>
              </w:sdtPr>
              <w:sdtContent>
                <w:r w:rsidR="00B46D0C" w:rsidRPr="00184B54">
                  <w:rPr>
                    <w:rFonts w:ascii="MS Gothic" w:eastAsia="MS Gothic" w:hAnsi="MS Gothic" w:hint="eastAsia"/>
                    <w:sz w:val="21"/>
                    <w:szCs w:val="24"/>
                  </w:rPr>
                  <w:t>☐</w:t>
                </w:r>
              </w:sdtContent>
            </w:sdt>
            <w:r w:rsidR="00B46D0C" w:rsidRPr="00184B54">
              <w:rPr>
                <w:rFonts w:ascii="IberPangea Text Light" w:hAnsi="IberPangea Text Light"/>
                <w:sz w:val="21"/>
                <w:szCs w:val="24"/>
              </w:rPr>
              <w:t xml:space="preserve"> No</w:t>
            </w:r>
          </w:p>
        </w:tc>
        <w:tc>
          <w:tcPr>
            <w:tcW w:w="1938" w:type="dxa"/>
          </w:tcPr>
          <w:p w14:paraId="40427692" w14:textId="180B1CE4" w:rsidR="00B46D0C" w:rsidRPr="00184B54"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98612294"/>
                <w14:checkbox>
                  <w14:checked w14:val="0"/>
                  <w14:checkedState w14:val="2612" w14:font="MS Gothic"/>
                  <w14:uncheckedState w14:val="2610" w14:font="MS Gothic"/>
                </w14:checkbox>
              </w:sdtPr>
              <w:sdtContent>
                <w:r w:rsidR="00B46D0C" w:rsidRPr="00184B54">
                  <w:rPr>
                    <w:rFonts w:ascii="MS Gothic" w:eastAsia="MS Gothic" w:hAnsi="MS Gothic" w:hint="eastAsia"/>
                    <w:sz w:val="21"/>
                    <w:szCs w:val="24"/>
                  </w:rPr>
                  <w:t>☐</w:t>
                </w:r>
              </w:sdtContent>
            </w:sdt>
            <w:r w:rsidR="00B46D0C" w:rsidRPr="00184B54">
              <w:rPr>
                <w:rFonts w:ascii="IberPangea Text Light" w:hAnsi="IberPangea Text Light"/>
                <w:sz w:val="21"/>
                <w:szCs w:val="24"/>
              </w:rPr>
              <w:t xml:space="preserve"> N/A</w:t>
            </w:r>
          </w:p>
        </w:tc>
      </w:tr>
      <w:tr w:rsidR="00B46D0C" w:rsidRPr="00184B54" w14:paraId="56038EE3" w14:textId="77777777" w:rsidTr="001D6875">
        <w:trPr>
          <w:trHeight w:val="298"/>
        </w:trPr>
        <w:tc>
          <w:tcPr>
            <w:cnfStyle w:val="001000000000" w:firstRow="0" w:lastRow="0" w:firstColumn="1" w:lastColumn="0" w:oddVBand="0" w:evenVBand="0" w:oddHBand="0" w:evenHBand="0" w:firstRowFirstColumn="0" w:firstRowLastColumn="0" w:lastRowFirstColumn="0" w:lastRowLastColumn="0"/>
            <w:tcW w:w="3964" w:type="dxa"/>
          </w:tcPr>
          <w:p w14:paraId="7609B05D" w14:textId="1B261A70" w:rsidR="00B46D0C" w:rsidRPr="00184B54" w:rsidRDefault="00B46D0C" w:rsidP="00B46D0C">
            <w:pPr>
              <w:rPr>
                <w:rFonts w:ascii="IberPangea Text Light" w:hAnsi="IberPangea Text Light"/>
                <w:b w:val="0"/>
                <w:szCs w:val="20"/>
              </w:rPr>
            </w:pPr>
            <w:r w:rsidRPr="00184B54">
              <w:rPr>
                <w:rFonts w:ascii="IberPangea Text Light" w:hAnsi="IberPangea Text Light"/>
                <w:b w:val="0"/>
                <w:szCs w:val="20"/>
              </w:rPr>
              <w:t>We have a building warrant</w:t>
            </w:r>
          </w:p>
        </w:tc>
        <w:tc>
          <w:tcPr>
            <w:tcW w:w="1937" w:type="dxa"/>
          </w:tcPr>
          <w:p w14:paraId="6CBFD4BF" w14:textId="46977FD0" w:rsidR="00B46D0C" w:rsidRPr="00184B54"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777859082"/>
                <w14:checkbox>
                  <w14:checked w14:val="0"/>
                  <w14:checkedState w14:val="2612" w14:font="MS Gothic"/>
                  <w14:uncheckedState w14:val="2610" w14:font="MS Gothic"/>
                </w14:checkbox>
              </w:sdtPr>
              <w:sdtContent>
                <w:r w:rsidR="00B46D0C" w:rsidRPr="00184B54">
                  <w:rPr>
                    <w:rFonts w:ascii="MS Gothic" w:eastAsia="MS Gothic" w:hAnsi="MS Gothic" w:hint="eastAsia"/>
                    <w:sz w:val="21"/>
                    <w:szCs w:val="24"/>
                  </w:rPr>
                  <w:t>☐</w:t>
                </w:r>
              </w:sdtContent>
            </w:sdt>
            <w:r w:rsidR="00B46D0C" w:rsidRPr="00184B54">
              <w:rPr>
                <w:rFonts w:ascii="IberPangea Text Light" w:hAnsi="IberPangea Text Light"/>
                <w:sz w:val="21"/>
                <w:szCs w:val="24"/>
              </w:rPr>
              <w:t xml:space="preserve"> Yes</w:t>
            </w:r>
          </w:p>
        </w:tc>
        <w:tc>
          <w:tcPr>
            <w:tcW w:w="1937" w:type="dxa"/>
            <w:gridSpan w:val="2"/>
          </w:tcPr>
          <w:p w14:paraId="1651920F" w14:textId="5390AF93" w:rsidR="00B46D0C" w:rsidRPr="00184B54"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24531127"/>
                <w14:checkbox>
                  <w14:checked w14:val="0"/>
                  <w14:checkedState w14:val="2612" w14:font="MS Gothic"/>
                  <w14:uncheckedState w14:val="2610" w14:font="MS Gothic"/>
                </w14:checkbox>
              </w:sdtPr>
              <w:sdtContent>
                <w:r w:rsidR="00B46D0C" w:rsidRPr="00184B54">
                  <w:rPr>
                    <w:rFonts w:ascii="MS Gothic" w:eastAsia="MS Gothic" w:hAnsi="MS Gothic" w:hint="eastAsia"/>
                    <w:sz w:val="21"/>
                    <w:szCs w:val="24"/>
                  </w:rPr>
                  <w:t>☐</w:t>
                </w:r>
              </w:sdtContent>
            </w:sdt>
            <w:r w:rsidR="00B46D0C" w:rsidRPr="00184B54">
              <w:rPr>
                <w:rFonts w:ascii="IberPangea Text Light" w:hAnsi="IberPangea Text Light"/>
                <w:sz w:val="21"/>
                <w:szCs w:val="24"/>
              </w:rPr>
              <w:t xml:space="preserve"> No</w:t>
            </w:r>
          </w:p>
        </w:tc>
        <w:tc>
          <w:tcPr>
            <w:tcW w:w="1938" w:type="dxa"/>
          </w:tcPr>
          <w:p w14:paraId="525D07DD" w14:textId="70AC6EFE" w:rsidR="00B46D0C" w:rsidRPr="00184B54"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832292552"/>
                <w14:checkbox>
                  <w14:checked w14:val="0"/>
                  <w14:checkedState w14:val="2612" w14:font="MS Gothic"/>
                  <w14:uncheckedState w14:val="2610" w14:font="MS Gothic"/>
                </w14:checkbox>
              </w:sdtPr>
              <w:sdtContent>
                <w:r w:rsidR="00B46D0C" w:rsidRPr="00184B54">
                  <w:rPr>
                    <w:rFonts w:ascii="MS Gothic" w:eastAsia="MS Gothic" w:hAnsi="MS Gothic" w:hint="eastAsia"/>
                    <w:sz w:val="21"/>
                    <w:szCs w:val="24"/>
                  </w:rPr>
                  <w:t>☐</w:t>
                </w:r>
              </w:sdtContent>
            </w:sdt>
            <w:r w:rsidR="00B46D0C" w:rsidRPr="00184B54">
              <w:rPr>
                <w:rFonts w:ascii="IberPangea Text Light" w:hAnsi="IberPangea Text Light"/>
                <w:sz w:val="21"/>
                <w:szCs w:val="24"/>
              </w:rPr>
              <w:t xml:space="preserve"> N/A</w:t>
            </w:r>
          </w:p>
        </w:tc>
      </w:tr>
      <w:tr w:rsidR="00B46D0C" w:rsidRPr="00184B54" w14:paraId="5BDCC1F0" w14:textId="77777777" w:rsidTr="001D6875">
        <w:trPr>
          <w:trHeight w:val="298"/>
        </w:trPr>
        <w:tc>
          <w:tcPr>
            <w:cnfStyle w:val="001000000000" w:firstRow="0" w:lastRow="0" w:firstColumn="1" w:lastColumn="0" w:oddVBand="0" w:evenVBand="0" w:oddHBand="0" w:evenHBand="0" w:firstRowFirstColumn="0" w:firstRowLastColumn="0" w:lastRowFirstColumn="0" w:lastRowLastColumn="0"/>
            <w:tcW w:w="3964" w:type="dxa"/>
          </w:tcPr>
          <w:p w14:paraId="395EE1F1" w14:textId="006DB31C" w:rsidR="00B46D0C" w:rsidRPr="00184B54" w:rsidRDefault="00B46D0C" w:rsidP="00B46D0C">
            <w:pPr>
              <w:rPr>
                <w:rFonts w:ascii="IberPangea Text Light" w:hAnsi="IberPangea Text Light"/>
                <w:b w:val="0"/>
                <w:szCs w:val="20"/>
              </w:rPr>
            </w:pPr>
            <w:r w:rsidRPr="00184B54">
              <w:rPr>
                <w:rFonts w:ascii="IberPangea Text Light" w:hAnsi="IberPangea Text Light"/>
                <w:b w:val="0"/>
                <w:szCs w:val="20"/>
              </w:rPr>
              <w:t>We have listed building consent</w:t>
            </w:r>
          </w:p>
        </w:tc>
        <w:tc>
          <w:tcPr>
            <w:tcW w:w="1937" w:type="dxa"/>
          </w:tcPr>
          <w:p w14:paraId="080EAEA0" w14:textId="2C707AE7" w:rsidR="00B46D0C" w:rsidRPr="00184B54"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98916866"/>
                <w14:checkbox>
                  <w14:checked w14:val="0"/>
                  <w14:checkedState w14:val="2612" w14:font="MS Gothic"/>
                  <w14:uncheckedState w14:val="2610" w14:font="MS Gothic"/>
                </w14:checkbox>
              </w:sdtPr>
              <w:sdtContent>
                <w:r w:rsidR="00B46D0C" w:rsidRPr="00184B54">
                  <w:rPr>
                    <w:rFonts w:ascii="MS Gothic" w:eastAsia="MS Gothic" w:hAnsi="MS Gothic" w:hint="eastAsia"/>
                    <w:sz w:val="21"/>
                    <w:szCs w:val="24"/>
                  </w:rPr>
                  <w:t>☐</w:t>
                </w:r>
              </w:sdtContent>
            </w:sdt>
            <w:r w:rsidR="00B46D0C" w:rsidRPr="00184B54">
              <w:rPr>
                <w:rFonts w:ascii="IberPangea Text Light" w:hAnsi="IberPangea Text Light"/>
                <w:sz w:val="21"/>
                <w:szCs w:val="24"/>
              </w:rPr>
              <w:t xml:space="preserve"> Yes</w:t>
            </w:r>
          </w:p>
        </w:tc>
        <w:tc>
          <w:tcPr>
            <w:tcW w:w="1937" w:type="dxa"/>
            <w:gridSpan w:val="2"/>
          </w:tcPr>
          <w:p w14:paraId="364DDBF5" w14:textId="0149AA29" w:rsidR="00B46D0C" w:rsidRPr="00184B54"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689103143"/>
                <w14:checkbox>
                  <w14:checked w14:val="0"/>
                  <w14:checkedState w14:val="2612" w14:font="MS Gothic"/>
                  <w14:uncheckedState w14:val="2610" w14:font="MS Gothic"/>
                </w14:checkbox>
              </w:sdtPr>
              <w:sdtContent>
                <w:r w:rsidR="00B46D0C" w:rsidRPr="00184B54">
                  <w:rPr>
                    <w:rFonts w:ascii="MS Gothic" w:eastAsia="MS Gothic" w:hAnsi="MS Gothic" w:hint="eastAsia"/>
                    <w:sz w:val="21"/>
                    <w:szCs w:val="24"/>
                  </w:rPr>
                  <w:t>☐</w:t>
                </w:r>
              </w:sdtContent>
            </w:sdt>
            <w:r w:rsidR="00B46D0C" w:rsidRPr="00184B54">
              <w:rPr>
                <w:rFonts w:ascii="IberPangea Text Light" w:hAnsi="IberPangea Text Light"/>
                <w:sz w:val="21"/>
                <w:szCs w:val="24"/>
              </w:rPr>
              <w:t xml:space="preserve"> No</w:t>
            </w:r>
          </w:p>
        </w:tc>
        <w:tc>
          <w:tcPr>
            <w:tcW w:w="1938" w:type="dxa"/>
          </w:tcPr>
          <w:p w14:paraId="63FC29CE" w14:textId="0211A098" w:rsidR="00B46D0C" w:rsidRPr="00184B54"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782835700"/>
                <w14:checkbox>
                  <w14:checked w14:val="0"/>
                  <w14:checkedState w14:val="2612" w14:font="MS Gothic"/>
                  <w14:uncheckedState w14:val="2610" w14:font="MS Gothic"/>
                </w14:checkbox>
              </w:sdtPr>
              <w:sdtContent>
                <w:r w:rsidR="00B46D0C" w:rsidRPr="00184B54">
                  <w:rPr>
                    <w:rFonts w:ascii="MS Gothic" w:eastAsia="MS Gothic" w:hAnsi="MS Gothic" w:hint="eastAsia"/>
                    <w:sz w:val="21"/>
                    <w:szCs w:val="24"/>
                  </w:rPr>
                  <w:t>☐</w:t>
                </w:r>
              </w:sdtContent>
            </w:sdt>
            <w:r w:rsidR="00B46D0C" w:rsidRPr="00184B54">
              <w:rPr>
                <w:rFonts w:ascii="IberPangea Text Light" w:hAnsi="IberPangea Text Light"/>
                <w:sz w:val="21"/>
                <w:szCs w:val="24"/>
              </w:rPr>
              <w:t xml:space="preserve"> N/A</w:t>
            </w:r>
          </w:p>
        </w:tc>
      </w:tr>
      <w:tr w:rsidR="00B46D0C" w:rsidRPr="00184B54" w14:paraId="5F33A052" w14:textId="77777777" w:rsidTr="001D6875">
        <w:trPr>
          <w:trHeight w:val="298"/>
        </w:trPr>
        <w:tc>
          <w:tcPr>
            <w:cnfStyle w:val="001000000000" w:firstRow="0" w:lastRow="0" w:firstColumn="1" w:lastColumn="0" w:oddVBand="0" w:evenVBand="0" w:oddHBand="0" w:evenHBand="0" w:firstRowFirstColumn="0" w:firstRowLastColumn="0" w:lastRowFirstColumn="0" w:lastRowLastColumn="0"/>
            <w:tcW w:w="3964" w:type="dxa"/>
          </w:tcPr>
          <w:p w14:paraId="665178E1" w14:textId="746328AE" w:rsidR="00B46D0C" w:rsidRPr="00184B54" w:rsidRDefault="00B46D0C" w:rsidP="00B46D0C">
            <w:pPr>
              <w:rPr>
                <w:rFonts w:ascii="IberPangea Text Light" w:hAnsi="IberPangea Text Light"/>
                <w:b w:val="0"/>
                <w:szCs w:val="20"/>
              </w:rPr>
            </w:pPr>
            <w:r w:rsidRPr="00184B54">
              <w:rPr>
                <w:rFonts w:ascii="IberPangea Text Light" w:hAnsi="IberPangea Text Light"/>
                <w:b w:val="0"/>
                <w:szCs w:val="20"/>
              </w:rPr>
              <w:t>We have the relevant environmental permits</w:t>
            </w:r>
          </w:p>
        </w:tc>
        <w:tc>
          <w:tcPr>
            <w:tcW w:w="1937" w:type="dxa"/>
          </w:tcPr>
          <w:p w14:paraId="5E9748E5" w14:textId="67AE0283" w:rsidR="00B46D0C" w:rsidRPr="00184B54"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83420034"/>
                <w14:checkbox>
                  <w14:checked w14:val="0"/>
                  <w14:checkedState w14:val="2612" w14:font="MS Gothic"/>
                  <w14:uncheckedState w14:val="2610" w14:font="MS Gothic"/>
                </w14:checkbox>
              </w:sdtPr>
              <w:sdtContent>
                <w:r w:rsidR="00B46D0C" w:rsidRPr="00184B54">
                  <w:rPr>
                    <w:rFonts w:ascii="MS Gothic" w:eastAsia="MS Gothic" w:hAnsi="MS Gothic" w:hint="eastAsia"/>
                    <w:sz w:val="21"/>
                    <w:szCs w:val="24"/>
                  </w:rPr>
                  <w:t>☐</w:t>
                </w:r>
              </w:sdtContent>
            </w:sdt>
            <w:r w:rsidR="00B46D0C" w:rsidRPr="00184B54">
              <w:rPr>
                <w:rFonts w:ascii="IberPangea Text Light" w:hAnsi="IberPangea Text Light"/>
                <w:sz w:val="21"/>
                <w:szCs w:val="24"/>
              </w:rPr>
              <w:t xml:space="preserve"> Yes</w:t>
            </w:r>
          </w:p>
        </w:tc>
        <w:tc>
          <w:tcPr>
            <w:tcW w:w="1937" w:type="dxa"/>
            <w:gridSpan w:val="2"/>
          </w:tcPr>
          <w:p w14:paraId="6CD46E60" w14:textId="27FE7E42" w:rsidR="00B46D0C" w:rsidRPr="00184B54"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840033945"/>
                <w14:checkbox>
                  <w14:checked w14:val="0"/>
                  <w14:checkedState w14:val="2612" w14:font="MS Gothic"/>
                  <w14:uncheckedState w14:val="2610" w14:font="MS Gothic"/>
                </w14:checkbox>
              </w:sdtPr>
              <w:sdtContent>
                <w:r w:rsidR="00B46D0C" w:rsidRPr="00184B54">
                  <w:rPr>
                    <w:rFonts w:ascii="MS Gothic" w:eastAsia="MS Gothic" w:hAnsi="MS Gothic" w:hint="eastAsia"/>
                    <w:sz w:val="21"/>
                    <w:szCs w:val="24"/>
                  </w:rPr>
                  <w:t>☐</w:t>
                </w:r>
              </w:sdtContent>
            </w:sdt>
            <w:r w:rsidR="00B46D0C" w:rsidRPr="00184B54">
              <w:rPr>
                <w:rFonts w:ascii="IberPangea Text Light" w:hAnsi="IberPangea Text Light"/>
                <w:sz w:val="21"/>
                <w:szCs w:val="24"/>
              </w:rPr>
              <w:t xml:space="preserve"> No</w:t>
            </w:r>
          </w:p>
        </w:tc>
        <w:tc>
          <w:tcPr>
            <w:tcW w:w="1938" w:type="dxa"/>
          </w:tcPr>
          <w:p w14:paraId="2C9B5C60" w14:textId="693E6FE2" w:rsidR="00B46D0C" w:rsidRPr="00184B54"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020051227"/>
                <w14:checkbox>
                  <w14:checked w14:val="0"/>
                  <w14:checkedState w14:val="2612" w14:font="MS Gothic"/>
                  <w14:uncheckedState w14:val="2610" w14:font="MS Gothic"/>
                </w14:checkbox>
              </w:sdtPr>
              <w:sdtContent>
                <w:r w:rsidR="00B46D0C" w:rsidRPr="00184B54">
                  <w:rPr>
                    <w:rFonts w:ascii="MS Gothic" w:eastAsia="MS Gothic" w:hAnsi="MS Gothic" w:hint="eastAsia"/>
                    <w:sz w:val="21"/>
                    <w:szCs w:val="24"/>
                  </w:rPr>
                  <w:t>☐</w:t>
                </w:r>
              </w:sdtContent>
            </w:sdt>
            <w:r w:rsidR="00B46D0C" w:rsidRPr="00184B54">
              <w:rPr>
                <w:rFonts w:ascii="IberPangea Text Light" w:hAnsi="IberPangea Text Light"/>
                <w:sz w:val="21"/>
                <w:szCs w:val="24"/>
              </w:rPr>
              <w:t xml:space="preserve"> N/A</w:t>
            </w:r>
          </w:p>
        </w:tc>
      </w:tr>
      <w:tr w:rsidR="00B46D0C" w:rsidRPr="00184B54" w14:paraId="2E77E8DD" w14:textId="77777777" w:rsidTr="00514A52">
        <w:trPr>
          <w:trHeight w:val="70"/>
        </w:trPr>
        <w:tc>
          <w:tcPr>
            <w:cnfStyle w:val="001000000000" w:firstRow="0" w:lastRow="0" w:firstColumn="1" w:lastColumn="0" w:oddVBand="0" w:evenVBand="0" w:oddHBand="0" w:evenHBand="0" w:firstRowFirstColumn="0" w:firstRowLastColumn="0" w:lastRowFirstColumn="0" w:lastRowLastColumn="0"/>
            <w:tcW w:w="9776" w:type="dxa"/>
            <w:gridSpan w:val="5"/>
            <w:shd w:val="clear" w:color="auto" w:fill="B3AEAA" w:themeFill="text1" w:themeFillTint="66"/>
          </w:tcPr>
          <w:p w14:paraId="0BDCBE29" w14:textId="77777777" w:rsidR="00B46D0C" w:rsidRPr="00184B54" w:rsidRDefault="00B46D0C" w:rsidP="00B46D0C">
            <w:pPr>
              <w:rPr>
                <w:rFonts w:ascii="IberPangea Text Light" w:hAnsi="IberPangea Text Light"/>
                <w:sz w:val="21"/>
                <w:szCs w:val="24"/>
              </w:rPr>
            </w:pPr>
          </w:p>
        </w:tc>
      </w:tr>
      <w:tr w:rsidR="00B46D0C" w:rsidRPr="00184B54" w14:paraId="7DC7F16A" w14:textId="77777777" w:rsidTr="00AD609F">
        <w:trPr>
          <w:trHeight w:val="633"/>
        </w:trPr>
        <w:tc>
          <w:tcPr>
            <w:cnfStyle w:val="001000000000" w:firstRow="0" w:lastRow="0" w:firstColumn="1" w:lastColumn="0" w:oddVBand="0" w:evenVBand="0" w:oddHBand="0" w:evenHBand="0" w:firstRowFirstColumn="0" w:firstRowLastColumn="0" w:lastRowFirstColumn="0" w:lastRowLastColumn="0"/>
            <w:tcW w:w="3964" w:type="dxa"/>
          </w:tcPr>
          <w:p w14:paraId="68C1B919" w14:textId="74C04B37" w:rsidR="00B46D0C" w:rsidRPr="00184B54" w:rsidRDefault="00B46D0C" w:rsidP="00B46D0C">
            <w:pPr>
              <w:rPr>
                <w:rFonts w:ascii="IberPangea Text Light" w:hAnsi="IberPangea Text Light"/>
                <w:b w:val="0"/>
                <w:bCs w:val="0"/>
                <w:iCs/>
                <w:sz w:val="21"/>
                <w:szCs w:val="21"/>
              </w:rPr>
            </w:pPr>
            <w:r w:rsidRPr="00184B54">
              <w:rPr>
                <w:rFonts w:ascii="IberPangea Text Light" w:hAnsi="IberPangea Text Light"/>
                <w:b w:val="0"/>
                <w:bCs w:val="0"/>
                <w:iCs/>
                <w:sz w:val="21"/>
                <w:szCs w:val="21"/>
              </w:rPr>
              <w:t xml:space="preserve">Are there any organisations partnering with you to deliver this project? </w:t>
            </w:r>
          </w:p>
        </w:tc>
        <w:tc>
          <w:tcPr>
            <w:tcW w:w="2906" w:type="dxa"/>
            <w:gridSpan w:val="2"/>
          </w:tcPr>
          <w:p w14:paraId="04423D6A" w14:textId="0133E484" w:rsidR="00B46D0C" w:rsidRPr="00184B54"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610628900"/>
                <w14:checkbox>
                  <w14:checked w14:val="0"/>
                  <w14:checkedState w14:val="2612" w14:font="MS Gothic"/>
                  <w14:uncheckedState w14:val="2610" w14:font="MS Gothic"/>
                </w14:checkbox>
              </w:sdtPr>
              <w:sdtContent>
                <w:r w:rsidR="00B46D0C" w:rsidRPr="00184B54">
                  <w:rPr>
                    <w:rFonts w:ascii="MS Gothic" w:eastAsia="MS Gothic" w:hAnsi="MS Gothic" w:hint="eastAsia"/>
                    <w:sz w:val="21"/>
                    <w:szCs w:val="24"/>
                  </w:rPr>
                  <w:t>☐</w:t>
                </w:r>
              </w:sdtContent>
            </w:sdt>
            <w:r w:rsidR="00B46D0C" w:rsidRPr="00184B54">
              <w:rPr>
                <w:rFonts w:ascii="IberPangea Text Light" w:hAnsi="IberPangea Text Light"/>
                <w:sz w:val="21"/>
                <w:szCs w:val="24"/>
              </w:rPr>
              <w:t xml:space="preserve"> Yes</w:t>
            </w:r>
          </w:p>
        </w:tc>
        <w:tc>
          <w:tcPr>
            <w:tcW w:w="2906" w:type="dxa"/>
            <w:gridSpan w:val="2"/>
          </w:tcPr>
          <w:p w14:paraId="33DB43E2" w14:textId="2866FA2A" w:rsidR="00B46D0C" w:rsidRPr="00184B54"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314460421"/>
                <w14:checkbox>
                  <w14:checked w14:val="0"/>
                  <w14:checkedState w14:val="2612" w14:font="MS Gothic"/>
                  <w14:uncheckedState w14:val="2610" w14:font="MS Gothic"/>
                </w14:checkbox>
              </w:sdtPr>
              <w:sdtContent>
                <w:r w:rsidR="00B46D0C" w:rsidRPr="00184B54">
                  <w:rPr>
                    <w:rFonts w:ascii="MS Gothic" w:eastAsia="MS Gothic" w:hAnsi="MS Gothic" w:hint="eastAsia"/>
                    <w:sz w:val="21"/>
                    <w:szCs w:val="24"/>
                  </w:rPr>
                  <w:t>☐</w:t>
                </w:r>
              </w:sdtContent>
            </w:sdt>
            <w:r w:rsidR="00B46D0C" w:rsidRPr="00184B54">
              <w:rPr>
                <w:rFonts w:ascii="IberPangea Text Light" w:hAnsi="IberPangea Text Light"/>
                <w:sz w:val="21"/>
                <w:szCs w:val="24"/>
              </w:rPr>
              <w:t xml:space="preserve"> No</w:t>
            </w:r>
          </w:p>
        </w:tc>
      </w:tr>
      <w:tr w:rsidR="00B46D0C" w:rsidRPr="00184B54" w14:paraId="266F79AB" w14:textId="77777777" w:rsidTr="00FD61A3">
        <w:trPr>
          <w:trHeight w:val="415"/>
        </w:trPr>
        <w:tc>
          <w:tcPr>
            <w:cnfStyle w:val="001000000000" w:firstRow="0" w:lastRow="0" w:firstColumn="1" w:lastColumn="0" w:oddVBand="0" w:evenVBand="0" w:oddHBand="0" w:evenHBand="0" w:firstRowFirstColumn="0" w:firstRowLastColumn="0" w:lastRowFirstColumn="0" w:lastRowLastColumn="0"/>
            <w:tcW w:w="9776" w:type="dxa"/>
            <w:gridSpan w:val="5"/>
          </w:tcPr>
          <w:p w14:paraId="1479F9C3" w14:textId="1060D1DE" w:rsidR="00B46D0C" w:rsidRPr="00184B54" w:rsidRDefault="00B46D0C" w:rsidP="00B46D0C">
            <w:pPr>
              <w:rPr>
                <w:rFonts w:ascii="IberPangea Text Light" w:hAnsi="IberPangea Text Light"/>
                <w:sz w:val="21"/>
                <w:szCs w:val="24"/>
              </w:rPr>
            </w:pPr>
            <w:r w:rsidRPr="00184B54">
              <w:rPr>
                <w:rFonts w:ascii="IberPangea Text Light" w:hAnsi="IberPangea Text Light"/>
                <w:b w:val="0"/>
                <w:bCs w:val="0"/>
                <w:iCs/>
                <w:sz w:val="21"/>
                <w:szCs w:val="21"/>
              </w:rPr>
              <w:t xml:space="preserve">If </w:t>
            </w:r>
            <w:r w:rsidR="009C676C" w:rsidRPr="00184B54">
              <w:rPr>
                <w:rFonts w:ascii="IberPangea Text Light" w:hAnsi="IberPangea Text Light"/>
                <w:b w:val="0"/>
                <w:bCs w:val="0"/>
                <w:iCs/>
                <w:sz w:val="21"/>
                <w:szCs w:val="21"/>
              </w:rPr>
              <w:t>‘</w:t>
            </w:r>
            <w:r w:rsidRPr="00184B54">
              <w:rPr>
                <w:rFonts w:ascii="IberPangea Text Light" w:hAnsi="IberPangea Text Light"/>
                <w:b w:val="0"/>
                <w:bCs w:val="0"/>
                <w:iCs/>
                <w:sz w:val="21"/>
                <w:szCs w:val="21"/>
              </w:rPr>
              <w:t>yes</w:t>
            </w:r>
            <w:r w:rsidR="009C676C" w:rsidRPr="00184B54">
              <w:rPr>
                <w:rFonts w:ascii="IberPangea Text Light" w:hAnsi="IberPangea Text Light"/>
                <w:b w:val="0"/>
                <w:bCs w:val="0"/>
                <w:iCs/>
                <w:sz w:val="21"/>
                <w:szCs w:val="21"/>
              </w:rPr>
              <w:t>’</w:t>
            </w:r>
            <w:r w:rsidRPr="00184B54">
              <w:rPr>
                <w:rFonts w:ascii="IberPangea Text Light" w:hAnsi="IberPangea Text Light"/>
                <w:b w:val="0"/>
                <w:bCs w:val="0"/>
                <w:iCs/>
                <w:sz w:val="21"/>
                <w:szCs w:val="21"/>
              </w:rPr>
              <w:t>, please tell us</w:t>
            </w:r>
            <w:r w:rsidRPr="00184B54">
              <w:rPr>
                <w:rFonts w:ascii="IberPangea Text Light" w:hAnsi="IberPangea Text Light"/>
                <w:iCs/>
                <w:sz w:val="21"/>
                <w:szCs w:val="21"/>
              </w:rPr>
              <w:t xml:space="preserve">: </w:t>
            </w:r>
          </w:p>
        </w:tc>
      </w:tr>
      <w:tr w:rsidR="00B46D0C" w:rsidRPr="00184B54" w14:paraId="4FCE0043" w14:textId="77777777" w:rsidTr="004E075E">
        <w:trPr>
          <w:trHeight w:val="421"/>
        </w:trPr>
        <w:tc>
          <w:tcPr>
            <w:cnfStyle w:val="001000000000" w:firstRow="0" w:lastRow="0" w:firstColumn="1" w:lastColumn="0" w:oddVBand="0" w:evenVBand="0" w:oddHBand="0" w:evenHBand="0" w:firstRowFirstColumn="0" w:firstRowLastColumn="0" w:lastRowFirstColumn="0" w:lastRowLastColumn="0"/>
            <w:tcW w:w="3964" w:type="dxa"/>
          </w:tcPr>
          <w:p w14:paraId="263BC3D4" w14:textId="4F7BBBB8" w:rsidR="00B46D0C" w:rsidRPr="00184B54" w:rsidRDefault="00B46D0C" w:rsidP="00B46D0C">
            <w:pPr>
              <w:rPr>
                <w:rFonts w:ascii="IberPangea Text Light" w:hAnsi="IberPangea Text Light"/>
                <w:b w:val="0"/>
                <w:bCs w:val="0"/>
                <w:iCs/>
                <w:sz w:val="21"/>
                <w:szCs w:val="21"/>
              </w:rPr>
            </w:pPr>
            <w:r w:rsidRPr="00184B54">
              <w:rPr>
                <w:rFonts w:ascii="IberPangea Text Light" w:hAnsi="IberPangea Text Light"/>
                <w:b w:val="0"/>
                <w:bCs w:val="0"/>
                <w:iCs/>
                <w:sz w:val="21"/>
                <w:szCs w:val="21"/>
              </w:rPr>
              <w:t>who they are</w:t>
            </w:r>
          </w:p>
        </w:tc>
        <w:tc>
          <w:tcPr>
            <w:tcW w:w="5812" w:type="dxa"/>
            <w:gridSpan w:val="4"/>
          </w:tcPr>
          <w:p w14:paraId="3678B53F" w14:textId="77777777" w:rsidR="00B46D0C" w:rsidRPr="00184B54" w:rsidRDefault="00B46D0C"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r w:rsidR="00B46D0C" w:rsidRPr="00184B54" w14:paraId="461A1060" w14:textId="77777777" w:rsidTr="004E075E">
        <w:trPr>
          <w:trHeight w:val="682"/>
        </w:trPr>
        <w:tc>
          <w:tcPr>
            <w:cnfStyle w:val="001000000000" w:firstRow="0" w:lastRow="0" w:firstColumn="1" w:lastColumn="0" w:oddVBand="0" w:evenVBand="0" w:oddHBand="0" w:evenHBand="0" w:firstRowFirstColumn="0" w:firstRowLastColumn="0" w:lastRowFirstColumn="0" w:lastRowLastColumn="0"/>
            <w:tcW w:w="3964" w:type="dxa"/>
          </w:tcPr>
          <w:p w14:paraId="7C630017" w14:textId="1374637F" w:rsidR="00B46D0C" w:rsidRPr="00184B54" w:rsidRDefault="00B46D0C" w:rsidP="00B46D0C">
            <w:pPr>
              <w:rPr>
                <w:rFonts w:ascii="IberPangea Text Light" w:hAnsi="IberPangea Text Light"/>
                <w:b w:val="0"/>
                <w:bCs w:val="0"/>
                <w:iCs/>
                <w:sz w:val="21"/>
                <w:szCs w:val="21"/>
              </w:rPr>
            </w:pPr>
            <w:r w:rsidRPr="00184B54">
              <w:rPr>
                <w:rFonts w:ascii="IberPangea Text Light" w:hAnsi="IberPangea Text Light"/>
                <w:b w:val="0"/>
                <w:bCs w:val="0"/>
                <w:iCs/>
                <w:sz w:val="21"/>
                <w:szCs w:val="21"/>
              </w:rPr>
              <w:t>the name of the main contact in the partner organisation</w:t>
            </w:r>
          </w:p>
        </w:tc>
        <w:tc>
          <w:tcPr>
            <w:tcW w:w="5812" w:type="dxa"/>
            <w:gridSpan w:val="4"/>
          </w:tcPr>
          <w:p w14:paraId="20B475DB" w14:textId="77777777" w:rsidR="00B46D0C" w:rsidRPr="00184B54" w:rsidRDefault="00B46D0C"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r w:rsidR="00B46D0C" w:rsidRPr="00184B54" w14:paraId="148381E8" w14:textId="77777777" w:rsidTr="004E075E">
        <w:trPr>
          <w:trHeight w:val="707"/>
        </w:trPr>
        <w:tc>
          <w:tcPr>
            <w:cnfStyle w:val="001000000000" w:firstRow="0" w:lastRow="0" w:firstColumn="1" w:lastColumn="0" w:oddVBand="0" w:evenVBand="0" w:oddHBand="0" w:evenHBand="0" w:firstRowFirstColumn="0" w:firstRowLastColumn="0" w:lastRowFirstColumn="0" w:lastRowLastColumn="0"/>
            <w:tcW w:w="3964" w:type="dxa"/>
          </w:tcPr>
          <w:p w14:paraId="0457D3D7" w14:textId="46E74331" w:rsidR="00B46D0C" w:rsidRPr="00184B54" w:rsidRDefault="00B46D0C" w:rsidP="00B46D0C">
            <w:pPr>
              <w:rPr>
                <w:rFonts w:ascii="IberPangea Text Light" w:hAnsi="IberPangea Text Light"/>
                <w:iCs/>
                <w:sz w:val="21"/>
                <w:szCs w:val="21"/>
              </w:rPr>
            </w:pPr>
            <w:r w:rsidRPr="00184B54">
              <w:rPr>
                <w:rFonts w:ascii="IberPangea Text Light" w:hAnsi="IberPangea Text Light"/>
                <w:b w:val="0"/>
                <w:bCs w:val="0"/>
                <w:iCs/>
                <w:sz w:val="21"/>
                <w:szCs w:val="21"/>
              </w:rPr>
              <w:t>what they will do for the project</w:t>
            </w:r>
          </w:p>
        </w:tc>
        <w:tc>
          <w:tcPr>
            <w:tcW w:w="5812" w:type="dxa"/>
            <w:gridSpan w:val="4"/>
          </w:tcPr>
          <w:p w14:paraId="546DD4A4" w14:textId="77777777" w:rsidR="00B46D0C" w:rsidRPr="00184B54" w:rsidRDefault="00B46D0C"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r w:rsidR="00B46D0C" w:rsidRPr="00184B54" w14:paraId="09963FEA" w14:textId="77777777" w:rsidTr="00D80568">
        <w:trPr>
          <w:trHeight w:val="70"/>
        </w:trPr>
        <w:tc>
          <w:tcPr>
            <w:cnfStyle w:val="001000000000" w:firstRow="0" w:lastRow="0" w:firstColumn="1" w:lastColumn="0" w:oddVBand="0" w:evenVBand="0" w:oddHBand="0" w:evenHBand="0" w:firstRowFirstColumn="0" w:firstRowLastColumn="0" w:lastRowFirstColumn="0" w:lastRowLastColumn="0"/>
            <w:tcW w:w="9776" w:type="dxa"/>
            <w:gridSpan w:val="5"/>
            <w:shd w:val="clear" w:color="auto" w:fill="B3AEAA" w:themeFill="text1" w:themeFillTint="66"/>
          </w:tcPr>
          <w:p w14:paraId="4DE948AF" w14:textId="77777777" w:rsidR="00B46D0C" w:rsidRPr="00184B54" w:rsidRDefault="00B46D0C" w:rsidP="00B46D0C">
            <w:pPr>
              <w:rPr>
                <w:rFonts w:ascii="IberPangea Text Light" w:hAnsi="IberPangea Text Light"/>
                <w:sz w:val="21"/>
                <w:szCs w:val="24"/>
              </w:rPr>
            </w:pPr>
          </w:p>
        </w:tc>
      </w:tr>
      <w:tr w:rsidR="00B46D0C" w:rsidRPr="00184B54" w14:paraId="55167C86" w14:textId="77777777" w:rsidTr="004E075E">
        <w:trPr>
          <w:trHeight w:val="707"/>
        </w:trPr>
        <w:tc>
          <w:tcPr>
            <w:cnfStyle w:val="001000000000" w:firstRow="0" w:lastRow="0" w:firstColumn="1" w:lastColumn="0" w:oddVBand="0" w:evenVBand="0" w:oddHBand="0" w:evenHBand="0" w:firstRowFirstColumn="0" w:firstRowLastColumn="0" w:lastRowFirstColumn="0" w:lastRowLastColumn="0"/>
            <w:tcW w:w="3964" w:type="dxa"/>
          </w:tcPr>
          <w:p w14:paraId="291D24C2" w14:textId="77777777" w:rsidR="00B46D0C" w:rsidRPr="00184B54" w:rsidRDefault="00B46D0C" w:rsidP="00B46D0C">
            <w:pPr>
              <w:rPr>
                <w:rFonts w:ascii="IberPangea Text Light" w:hAnsi="IberPangea Text Light"/>
                <w:iCs/>
                <w:sz w:val="21"/>
                <w:szCs w:val="21"/>
              </w:rPr>
            </w:pPr>
            <w:r w:rsidRPr="00184B54">
              <w:rPr>
                <w:rFonts w:ascii="IberPangea Text Light" w:hAnsi="IberPangea Text Light"/>
                <w:b w:val="0"/>
                <w:bCs w:val="0"/>
                <w:iCs/>
                <w:sz w:val="21"/>
                <w:szCs w:val="21"/>
              </w:rPr>
              <w:t xml:space="preserve">Tell us about the difference this grant will make to the people involved and the wider community? </w:t>
            </w:r>
          </w:p>
          <w:p w14:paraId="1AC800D7" w14:textId="67A2CB31" w:rsidR="00B46D0C" w:rsidRPr="00184B54" w:rsidRDefault="00B46D0C" w:rsidP="00B46D0C">
            <w:pPr>
              <w:rPr>
                <w:rFonts w:ascii="IberPangea Text Light" w:hAnsi="IberPangea Text Light"/>
                <w:b w:val="0"/>
                <w:bCs w:val="0"/>
                <w:iCs/>
                <w:sz w:val="21"/>
                <w:szCs w:val="21"/>
              </w:rPr>
            </w:pPr>
            <w:r w:rsidRPr="00184B54">
              <w:rPr>
                <w:rFonts w:ascii="IberPangea Text Light" w:hAnsi="IberPangea Text Light"/>
                <w:b w:val="0"/>
                <w:bCs w:val="0"/>
                <w:iCs/>
                <w:sz w:val="21"/>
                <w:szCs w:val="21"/>
              </w:rPr>
              <w:t>How will you know? (Max 150 words)</w:t>
            </w:r>
          </w:p>
        </w:tc>
        <w:tc>
          <w:tcPr>
            <w:tcW w:w="5812" w:type="dxa"/>
            <w:gridSpan w:val="4"/>
          </w:tcPr>
          <w:p w14:paraId="05D4F061" w14:textId="77777777" w:rsidR="00B46D0C" w:rsidRPr="00184B54" w:rsidRDefault="00B46D0C"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r w:rsidR="00B46D0C" w:rsidRPr="00184B54" w14:paraId="1FBCA513" w14:textId="77777777" w:rsidTr="00280DE0">
        <w:trPr>
          <w:trHeight w:val="707"/>
        </w:trPr>
        <w:tc>
          <w:tcPr>
            <w:cnfStyle w:val="001000000000" w:firstRow="0" w:lastRow="0" w:firstColumn="1" w:lastColumn="0" w:oddVBand="0" w:evenVBand="0" w:oddHBand="0" w:evenHBand="0" w:firstRowFirstColumn="0" w:firstRowLastColumn="0" w:lastRowFirstColumn="0" w:lastRowLastColumn="0"/>
            <w:tcW w:w="3964" w:type="dxa"/>
          </w:tcPr>
          <w:p w14:paraId="393FC287" w14:textId="7E50E774" w:rsidR="00B46D0C" w:rsidRPr="00184B54" w:rsidRDefault="00B46D0C" w:rsidP="00B46D0C">
            <w:pPr>
              <w:rPr>
                <w:rFonts w:ascii="IberPangea Text Light" w:hAnsi="IberPangea Text Light"/>
                <w:b w:val="0"/>
                <w:bCs w:val="0"/>
                <w:iCs/>
                <w:sz w:val="21"/>
                <w:szCs w:val="21"/>
              </w:rPr>
            </w:pPr>
            <w:r w:rsidRPr="00184B54">
              <w:rPr>
                <w:rFonts w:ascii="IberPangea Text Light" w:hAnsi="IberPangea Text Light"/>
                <w:b w:val="0"/>
                <w:bCs w:val="0"/>
                <w:iCs/>
                <w:sz w:val="21"/>
                <w:szCs w:val="21"/>
              </w:rPr>
              <w:t>Do you plan to continue the activity beyond this period of grant funding?</w:t>
            </w:r>
          </w:p>
        </w:tc>
        <w:tc>
          <w:tcPr>
            <w:tcW w:w="2906" w:type="dxa"/>
            <w:gridSpan w:val="2"/>
          </w:tcPr>
          <w:p w14:paraId="118FD158" w14:textId="4277D7A9" w:rsidR="00B46D0C" w:rsidRPr="00184B54"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738091131"/>
                <w14:checkbox>
                  <w14:checked w14:val="0"/>
                  <w14:checkedState w14:val="2612" w14:font="MS Gothic"/>
                  <w14:uncheckedState w14:val="2610" w14:font="MS Gothic"/>
                </w14:checkbox>
              </w:sdtPr>
              <w:sdtContent>
                <w:r w:rsidR="00B46D0C" w:rsidRPr="00184B54">
                  <w:rPr>
                    <w:rFonts w:ascii="MS Gothic" w:eastAsia="MS Gothic" w:hAnsi="MS Gothic" w:hint="eastAsia"/>
                    <w:sz w:val="21"/>
                    <w:szCs w:val="24"/>
                  </w:rPr>
                  <w:t>☐</w:t>
                </w:r>
              </w:sdtContent>
            </w:sdt>
            <w:r w:rsidR="00B46D0C" w:rsidRPr="00184B54">
              <w:rPr>
                <w:rFonts w:ascii="IberPangea Text Light" w:hAnsi="IberPangea Text Light"/>
                <w:sz w:val="21"/>
                <w:szCs w:val="24"/>
              </w:rPr>
              <w:t xml:space="preserve"> Yes</w:t>
            </w:r>
          </w:p>
        </w:tc>
        <w:tc>
          <w:tcPr>
            <w:tcW w:w="2906" w:type="dxa"/>
            <w:gridSpan w:val="2"/>
          </w:tcPr>
          <w:p w14:paraId="5E167CBF" w14:textId="39793716" w:rsidR="00B46D0C" w:rsidRPr="00184B54"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313483381"/>
                <w14:checkbox>
                  <w14:checked w14:val="0"/>
                  <w14:checkedState w14:val="2612" w14:font="MS Gothic"/>
                  <w14:uncheckedState w14:val="2610" w14:font="MS Gothic"/>
                </w14:checkbox>
              </w:sdtPr>
              <w:sdtContent>
                <w:r w:rsidR="00B46D0C" w:rsidRPr="00184B54">
                  <w:rPr>
                    <w:rFonts w:ascii="MS Gothic" w:eastAsia="MS Gothic" w:hAnsi="MS Gothic" w:hint="eastAsia"/>
                    <w:sz w:val="21"/>
                    <w:szCs w:val="24"/>
                  </w:rPr>
                  <w:t>☐</w:t>
                </w:r>
              </w:sdtContent>
            </w:sdt>
            <w:r w:rsidR="00B46D0C" w:rsidRPr="00184B54">
              <w:rPr>
                <w:rFonts w:ascii="IberPangea Text Light" w:hAnsi="IberPangea Text Light"/>
                <w:sz w:val="21"/>
                <w:szCs w:val="24"/>
              </w:rPr>
              <w:t xml:space="preserve"> No</w:t>
            </w:r>
          </w:p>
        </w:tc>
      </w:tr>
      <w:tr w:rsidR="00B46D0C" w:rsidRPr="00184B54" w14:paraId="29EAF6F0" w14:textId="77777777" w:rsidTr="004E075E">
        <w:trPr>
          <w:trHeight w:val="707"/>
        </w:trPr>
        <w:tc>
          <w:tcPr>
            <w:cnfStyle w:val="001000000000" w:firstRow="0" w:lastRow="0" w:firstColumn="1" w:lastColumn="0" w:oddVBand="0" w:evenVBand="0" w:oddHBand="0" w:evenHBand="0" w:firstRowFirstColumn="0" w:firstRowLastColumn="0" w:lastRowFirstColumn="0" w:lastRowLastColumn="0"/>
            <w:tcW w:w="3964" w:type="dxa"/>
          </w:tcPr>
          <w:p w14:paraId="7164EB97" w14:textId="77777777" w:rsidR="00B46D0C" w:rsidRPr="00184B54" w:rsidRDefault="00B46D0C" w:rsidP="00B46D0C">
            <w:pPr>
              <w:rPr>
                <w:rFonts w:ascii="IberPangea Text Light" w:hAnsi="IberPangea Text Light"/>
                <w:b w:val="0"/>
                <w:bCs w:val="0"/>
                <w:iCs/>
                <w:sz w:val="21"/>
                <w:szCs w:val="21"/>
              </w:rPr>
            </w:pPr>
            <w:r w:rsidRPr="00184B54">
              <w:rPr>
                <w:rFonts w:ascii="IberPangea Text Light" w:hAnsi="IberPangea Text Light"/>
                <w:b w:val="0"/>
                <w:bCs w:val="0"/>
                <w:iCs/>
                <w:sz w:val="21"/>
                <w:szCs w:val="21"/>
              </w:rPr>
              <w:t xml:space="preserve">If ‘yes’ above, tell us how you plan to continue the activity beyond this period of this grant, and </w:t>
            </w:r>
          </w:p>
          <w:p w14:paraId="3D704BE9" w14:textId="47AEFCB0" w:rsidR="00B46D0C" w:rsidRPr="00184B54" w:rsidRDefault="00B46D0C" w:rsidP="00B46D0C">
            <w:pPr>
              <w:rPr>
                <w:rFonts w:ascii="IberPangea Text Light" w:hAnsi="IberPangea Text Light"/>
                <w:iCs/>
                <w:sz w:val="21"/>
                <w:szCs w:val="21"/>
              </w:rPr>
            </w:pPr>
            <w:r w:rsidRPr="00184B54">
              <w:rPr>
                <w:rFonts w:ascii="IberPangea Text Light" w:hAnsi="IberPangea Text Light"/>
                <w:b w:val="0"/>
                <w:bCs w:val="0"/>
                <w:iCs/>
                <w:sz w:val="21"/>
                <w:szCs w:val="21"/>
              </w:rPr>
              <w:t>how you will finance the project on an ongoing basis. (Max 100 words)</w:t>
            </w:r>
          </w:p>
        </w:tc>
        <w:tc>
          <w:tcPr>
            <w:tcW w:w="5812" w:type="dxa"/>
            <w:gridSpan w:val="4"/>
          </w:tcPr>
          <w:p w14:paraId="181CF4E0" w14:textId="77777777" w:rsidR="00B46D0C" w:rsidRPr="00184B54" w:rsidRDefault="00B46D0C"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bookmarkEnd w:id="1"/>
    </w:tbl>
    <w:p w14:paraId="12FEAE88" w14:textId="77777777" w:rsidR="00F45765" w:rsidRPr="00184B54" w:rsidRDefault="00F45765" w:rsidP="000F78E9">
      <w:pPr>
        <w:pStyle w:val="Heading1"/>
        <w:rPr>
          <w:sz w:val="52"/>
          <w:szCs w:val="24"/>
        </w:rPr>
      </w:pPr>
    </w:p>
    <w:p w14:paraId="1FF9A466" w14:textId="77777777" w:rsidR="00F45765" w:rsidRPr="00184B54" w:rsidRDefault="00F45765">
      <w:pPr>
        <w:rPr>
          <w:rFonts w:ascii="IberPangea Text Medium" w:eastAsia="Times New Roman" w:hAnsi="IberPangea Text Medium" w:cs="Times New Roman"/>
          <w:color w:val="008C38" w:themeColor="accent1"/>
          <w:sz w:val="52"/>
          <w:szCs w:val="24"/>
        </w:rPr>
      </w:pPr>
      <w:r w:rsidRPr="00184B54">
        <w:rPr>
          <w:sz w:val="52"/>
          <w:szCs w:val="24"/>
        </w:rPr>
        <w:br w:type="page"/>
      </w:r>
    </w:p>
    <w:p w14:paraId="460F6D2D" w14:textId="77777777" w:rsidR="00CE28BE" w:rsidRPr="00184B54" w:rsidRDefault="00CE28BE" w:rsidP="00CE28BE">
      <w:pPr>
        <w:pStyle w:val="Heading1"/>
        <w:spacing w:after="0"/>
        <w:rPr>
          <w:sz w:val="52"/>
          <w:szCs w:val="24"/>
        </w:rPr>
      </w:pPr>
      <w:r w:rsidRPr="00184B54">
        <w:rPr>
          <w:sz w:val="52"/>
          <w:szCs w:val="24"/>
        </w:rPr>
        <w:lastRenderedPageBreak/>
        <w:t>Project Deliverables</w:t>
      </w:r>
    </w:p>
    <w:p w14:paraId="58DC396D" w14:textId="77777777" w:rsidR="00CE28BE" w:rsidRPr="00184B54" w:rsidRDefault="00CE28BE" w:rsidP="00CE28BE">
      <w:pPr>
        <w:pStyle w:val="Heading1"/>
        <w:spacing w:before="240"/>
        <w:rPr>
          <w:rFonts w:ascii="IberPangea Text Light" w:eastAsiaTheme="minorHAnsi" w:hAnsi="IberPangea Text Light" w:cs="Lato Light (Cuerpo)"/>
          <w:color w:val="3A3734" w:themeColor="text1"/>
          <w:sz w:val="21"/>
          <w:szCs w:val="24"/>
        </w:rPr>
      </w:pPr>
      <w:r w:rsidRPr="00184B54">
        <w:rPr>
          <w:rFonts w:ascii="IberPangea Text Light" w:eastAsiaTheme="minorHAnsi" w:hAnsi="IberPangea Text Light" w:cs="Lato Light (Cuerpo)"/>
          <w:color w:val="3A3734" w:themeColor="text1"/>
          <w:sz w:val="21"/>
          <w:szCs w:val="24"/>
        </w:rPr>
        <w:t>Please complete the following table with your project's measurable deliverables. This should include tangible deliverables like the installation of capital equipment or provision of support by project staff. If your application is successful, you will be asked to report on these deliverables and provide evidence to claim funding.</w:t>
      </w:r>
    </w:p>
    <w:tbl>
      <w:tblPr>
        <w:tblStyle w:val="GridTable1Light"/>
        <w:tblW w:w="9776" w:type="dxa"/>
        <w:tblLook w:val="04A0" w:firstRow="1" w:lastRow="0" w:firstColumn="1" w:lastColumn="0" w:noHBand="0" w:noVBand="1"/>
      </w:tblPr>
      <w:tblGrid>
        <w:gridCol w:w="1850"/>
        <w:gridCol w:w="3390"/>
        <w:gridCol w:w="2693"/>
        <w:gridCol w:w="1843"/>
      </w:tblGrid>
      <w:tr w:rsidR="00CE28BE" w:rsidRPr="00184B54" w14:paraId="0FE57E27" w14:textId="77777777" w:rsidTr="00A22B18">
        <w:trPr>
          <w:cnfStyle w:val="100000000000" w:firstRow="1" w:lastRow="0" w:firstColumn="0" w:lastColumn="0" w:oddVBand="0" w:evenVBand="0" w:oddHBand="0"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1850" w:type="dxa"/>
          </w:tcPr>
          <w:p w14:paraId="139401E3" w14:textId="77777777" w:rsidR="00CE28BE" w:rsidRPr="00184B54" w:rsidRDefault="00CE28BE" w:rsidP="00A22B18">
            <w:pPr>
              <w:rPr>
                <w:rFonts w:ascii="IberPangea Text Light" w:hAnsi="IberPangea Text Light"/>
                <w:color w:val="008C38" w:themeColor="accent1"/>
                <w:sz w:val="21"/>
                <w:szCs w:val="24"/>
              </w:rPr>
            </w:pPr>
            <w:bookmarkStart w:id="2" w:name="_Hlk218675013"/>
            <w:r w:rsidRPr="00184B54">
              <w:rPr>
                <w:color w:val="008C38" w:themeColor="accent1"/>
                <w:sz w:val="21"/>
                <w:szCs w:val="24"/>
              </w:rPr>
              <w:t>Deliverable number</w:t>
            </w:r>
          </w:p>
        </w:tc>
        <w:tc>
          <w:tcPr>
            <w:tcW w:w="3390" w:type="dxa"/>
          </w:tcPr>
          <w:p w14:paraId="30191B89" w14:textId="77777777" w:rsidR="00CE28BE" w:rsidRPr="00184B54" w:rsidRDefault="00CE28BE" w:rsidP="00A22B18">
            <w:pPr>
              <w:cnfStyle w:val="100000000000" w:firstRow="1" w:lastRow="0" w:firstColumn="0" w:lastColumn="0" w:oddVBand="0" w:evenVBand="0" w:oddHBand="0" w:evenHBand="0" w:firstRowFirstColumn="0" w:firstRowLastColumn="0" w:lastRowFirstColumn="0" w:lastRowLastColumn="0"/>
              <w:rPr>
                <w:rFonts w:ascii="IberPangea Text Light" w:hAnsi="IberPangea Text Light"/>
                <w:color w:val="008C38" w:themeColor="accent1"/>
                <w:sz w:val="21"/>
                <w:szCs w:val="24"/>
              </w:rPr>
            </w:pPr>
            <w:r w:rsidRPr="00184B54">
              <w:rPr>
                <w:color w:val="008C38" w:themeColor="accent1"/>
                <w:sz w:val="21"/>
                <w:szCs w:val="24"/>
              </w:rPr>
              <w:t>Answer</w:t>
            </w:r>
          </w:p>
        </w:tc>
        <w:tc>
          <w:tcPr>
            <w:tcW w:w="2693" w:type="dxa"/>
          </w:tcPr>
          <w:p w14:paraId="4E4227D7" w14:textId="77777777" w:rsidR="00CE28BE" w:rsidRPr="00184B54" w:rsidRDefault="00CE28BE" w:rsidP="00A22B18">
            <w:pPr>
              <w:spacing w:after="160" w:line="259" w:lineRule="auto"/>
              <w:cnfStyle w:val="100000000000" w:firstRow="1" w:lastRow="0" w:firstColumn="0" w:lastColumn="0" w:oddVBand="0" w:evenVBand="0" w:oddHBand="0" w:evenHBand="0" w:firstRowFirstColumn="0" w:firstRowLastColumn="0" w:lastRowFirstColumn="0" w:lastRowLastColumn="0"/>
              <w:rPr>
                <w:rFonts w:ascii="IberPangea Text Light" w:hAnsi="IberPangea Text Light"/>
                <w:b w:val="0"/>
                <w:bCs w:val="0"/>
                <w:color w:val="008C38" w:themeColor="accent1"/>
                <w:sz w:val="21"/>
                <w:szCs w:val="24"/>
              </w:rPr>
            </w:pPr>
            <w:r w:rsidRPr="00184B54">
              <w:rPr>
                <w:color w:val="008C38" w:themeColor="accent1"/>
                <w:sz w:val="21"/>
                <w:szCs w:val="24"/>
              </w:rPr>
              <w:t xml:space="preserve">Please detail how you will evidence </w:t>
            </w:r>
          </w:p>
        </w:tc>
        <w:tc>
          <w:tcPr>
            <w:tcW w:w="1843" w:type="dxa"/>
          </w:tcPr>
          <w:p w14:paraId="5AFF5179" w14:textId="77777777" w:rsidR="00CE28BE" w:rsidRPr="00184B54" w:rsidRDefault="00CE28BE" w:rsidP="00A22B18">
            <w:pPr>
              <w:cnfStyle w:val="100000000000" w:firstRow="1" w:lastRow="0" w:firstColumn="0" w:lastColumn="0" w:oddVBand="0" w:evenVBand="0" w:oddHBand="0" w:evenHBand="0" w:firstRowFirstColumn="0" w:firstRowLastColumn="0" w:lastRowFirstColumn="0" w:lastRowLastColumn="0"/>
              <w:rPr>
                <w:color w:val="008C38" w:themeColor="accent1"/>
                <w:sz w:val="21"/>
                <w:szCs w:val="24"/>
              </w:rPr>
            </w:pPr>
            <w:r w:rsidRPr="00184B54">
              <w:rPr>
                <w:color w:val="008C38" w:themeColor="accent1"/>
                <w:sz w:val="21"/>
                <w:szCs w:val="24"/>
              </w:rPr>
              <w:t>Start and completion date</w:t>
            </w:r>
          </w:p>
        </w:tc>
      </w:tr>
      <w:tr w:rsidR="00CE28BE" w:rsidRPr="00184B54" w14:paraId="1C3D72D4" w14:textId="77777777" w:rsidTr="00A22B18">
        <w:trPr>
          <w:trHeight w:val="389"/>
        </w:trPr>
        <w:tc>
          <w:tcPr>
            <w:cnfStyle w:val="001000000000" w:firstRow="0" w:lastRow="0" w:firstColumn="1" w:lastColumn="0" w:oddVBand="0" w:evenVBand="0" w:oddHBand="0" w:evenHBand="0" w:firstRowFirstColumn="0" w:firstRowLastColumn="0" w:lastRowFirstColumn="0" w:lastRowLastColumn="0"/>
            <w:tcW w:w="1850" w:type="dxa"/>
          </w:tcPr>
          <w:p w14:paraId="722566EC" w14:textId="77777777" w:rsidR="00CE28BE" w:rsidRPr="00184B54" w:rsidRDefault="00CE28BE" w:rsidP="00A22B18">
            <w:pPr>
              <w:rPr>
                <w:rFonts w:ascii="IberPangea Text Light" w:hAnsi="IberPangea Text Light"/>
                <w:sz w:val="21"/>
                <w:szCs w:val="24"/>
              </w:rPr>
            </w:pPr>
            <w:r w:rsidRPr="00184B54">
              <w:rPr>
                <w:rFonts w:ascii="IberPangea Text Light" w:hAnsi="IberPangea Text Light"/>
                <w:sz w:val="21"/>
                <w:szCs w:val="24"/>
              </w:rPr>
              <w:t>Deliverable 1</w:t>
            </w:r>
          </w:p>
        </w:tc>
        <w:tc>
          <w:tcPr>
            <w:tcW w:w="3390" w:type="dxa"/>
          </w:tcPr>
          <w:p w14:paraId="1FEA53E3" w14:textId="77777777" w:rsidR="00CE28BE" w:rsidRPr="00184B54" w:rsidRDefault="00CE28BE"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184B54">
              <w:rPr>
                <w:rFonts w:ascii="IberPangea Text Light" w:hAnsi="IberPangea Text Light"/>
                <w:sz w:val="21"/>
                <w:szCs w:val="24"/>
              </w:rPr>
              <w:t>Example: Installation of air source heat pump</w:t>
            </w:r>
          </w:p>
        </w:tc>
        <w:tc>
          <w:tcPr>
            <w:tcW w:w="2693" w:type="dxa"/>
          </w:tcPr>
          <w:p w14:paraId="7BA0F185" w14:textId="77777777" w:rsidR="00CE28BE" w:rsidRPr="00184B54" w:rsidRDefault="00CE28BE"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184B54">
              <w:rPr>
                <w:rFonts w:ascii="IberPangea Text Light" w:hAnsi="IberPangea Text Light"/>
                <w:sz w:val="21"/>
                <w:szCs w:val="24"/>
              </w:rPr>
              <w:t xml:space="preserve">Example: </w:t>
            </w:r>
          </w:p>
          <w:p w14:paraId="685E7526" w14:textId="77777777" w:rsidR="00CE28BE" w:rsidRPr="00184B54" w:rsidRDefault="00CE28BE"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184B54">
              <w:rPr>
                <w:rFonts w:ascii="IberPangea Text Light" w:hAnsi="IberPangea Text Light"/>
                <w:sz w:val="21"/>
                <w:szCs w:val="24"/>
              </w:rPr>
              <w:t xml:space="preserve">Invoice from installer </w:t>
            </w:r>
          </w:p>
          <w:p w14:paraId="0AC11A22" w14:textId="77777777" w:rsidR="00CE28BE" w:rsidRPr="00184B54" w:rsidRDefault="00CE28BE"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184B54">
              <w:rPr>
                <w:rFonts w:ascii="IberPangea Text Light" w:hAnsi="IberPangea Text Light"/>
                <w:sz w:val="21"/>
                <w:szCs w:val="24"/>
              </w:rPr>
              <w:t xml:space="preserve">Photos </w:t>
            </w:r>
          </w:p>
          <w:p w14:paraId="2D145056" w14:textId="77777777" w:rsidR="00CE28BE" w:rsidRPr="00184B54" w:rsidRDefault="00CE28BE"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184B54">
              <w:rPr>
                <w:rFonts w:ascii="IberPangea Text Light" w:hAnsi="IberPangea Text Light"/>
                <w:sz w:val="21"/>
                <w:szCs w:val="24"/>
              </w:rPr>
              <w:t>Heat pump O&amp;M manuals including warranty information</w:t>
            </w:r>
          </w:p>
        </w:tc>
        <w:tc>
          <w:tcPr>
            <w:tcW w:w="1843" w:type="dxa"/>
          </w:tcPr>
          <w:p w14:paraId="7F5ABFBE" w14:textId="77777777" w:rsidR="00CE28BE" w:rsidRPr="00184B54" w:rsidRDefault="00CE28BE"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184B54">
              <w:rPr>
                <w:rFonts w:ascii="IberPangea Text Light" w:hAnsi="IberPangea Text Light"/>
                <w:sz w:val="21"/>
                <w:szCs w:val="24"/>
              </w:rPr>
              <w:t>Example:</w:t>
            </w:r>
          </w:p>
          <w:p w14:paraId="577AC752" w14:textId="77777777" w:rsidR="00CE28BE" w:rsidRPr="00184B54" w:rsidRDefault="00CE28BE"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184B54">
              <w:rPr>
                <w:rFonts w:ascii="IberPangea Text Light" w:hAnsi="IberPangea Text Light"/>
                <w:sz w:val="21"/>
                <w:szCs w:val="24"/>
              </w:rPr>
              <w:t xml:space="preserve">September 2026 </w:t>
            </w:r>
          </w:p>
        </w:tc>
      </w:tr>
      <w:tr w:rsidR="00CE28BE" w:rsidRPr="00184B54" w14:paraId="768CA8B4" w14:textId="77777777" w:rsidTr="00A22B18">
        <w:trPr>
          <w:trHeight w:val="471"/>
        </w:trPr>
        <w:tc>
          <w:tcPr>
            <w:cnfStyle w:val="001000000000" w:firstRow="0" w:lastRow="0" w:firstColumn="1" w:lastColumn="0" w:oddVBand="0" w:evenVBand="0" w:oddHBand="0" w:evenHBand="0" w:firstRowFirstColumn="0" w:firstRowLastColumn="0" w:lastRowFirstColumn="0" w:lastRowLastColumn="0"/>
            <w:tcW w:w="1850" w:type="dxa"/>
          </w:tcPr>
          <w:p w14:paraId="7C6AE0EA" w14:textId="77777777" w:rsidR="00CE28BE" w:rsidRPr="00184B54" w:rsidRDefault="00CE28BE" w:rsidP="00A22B18">
            <w:pPr>
              <w:spacing w:after="160" w:line="259" w:lineRule="auto"/>
              <w:rPr>
                <w:rFonts w:ascii="IberPangea Text Light" w:hAnsi="IberPangea Text Light"/>
                <w:sz w:val="21"/>
                <w:szCs w:val="24"/>
              </w:rPr>
            </w:pPr>
            <w:r w:rsidRPr="00184B54">
              <w:rPr>
                <w:rFonts w:ascii="IberPangea Text Light" w:hAnsi="IberPangea Text Light"/>
                <w:sz w:val="21"/>
                <w:szCs w:val="24"/>
              </w:rPr>
              <w:t>Deliverable 2</w:t>
            </w:r>
          </w:p>
        </w:tc>
        <w:tc>
          <w:tcPr>
            <w:tcW w:w="3390" w:type="dxa"/>
          </w:tcPr>
          <w:p w14:paraId="2B43702A" w14:textId="77777777" w:rsidR="00CE28BE" w:rsidRPr="00184B54" w:rsidRDefault="00CE28BE"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c>
          <w:tcPr>
            <w:tcW w:w="2693" w:type="dxa"/>
          </w:tcPr>
          <w:p w14:paraId="5532B82C" w14:textId="77777777" w:rsidR="00CE28BE" w:rsidRPr="00184B54" w:rsidRDefault="00CE28BE"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c>
          <w:tcPr>
            <w:tcW w:w="1843" w:type="dxa"/>
          </w:tcPr>
          <w:p w14:paraId="15D063AD" w14:textId="77777777" w:rsidR="00CE28BE" w:rsidRPr="00184B54" w:rsidRDefault="00CE28BE"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r w:rsidR="00CE28BE" w:rsidRPr="00184B54" w14:paraId="6D54438B" w14:textId="77777777" w:rsidTr="00A22B18">
        <w:trPr>
          <w:trHeight w:val="471"/>
        </w:trPr>
        <w:tc>
          <w:tcPr>
            <w:cnfStyle w:val="001000000000" w:firstRow="0" w:lastRow="0" w:firstColumn="1" w:lastColumn="0" w:oddVBand="0" w:evenVBand="0" w:oddHBand="0" w:evenHBand="0" w:firstRowFirstColumn="0" w:firstRowLastColumn="0" w:lastRowFirstColumn="0" w:lastRowLastColumn="0"/>
            <w:tcW w:w="1850" w:type="dxa"/>
          </w:tcPr>
          <w:p w14:paraId="0D30FED3" w14:textId="77777777" w:rsidR="00CE28BE" w:rsidRPr="00184B54" w:rsidRDefault="00CE28BE" w:rsidP="00A22B18">
            <w:pPr>
              <w:spacing w:after="160" w:line="259" w:lineRule="auto"/>
              <w:rPr>
                <w:rFonts w:ascii="IberPangea Text Light" w:hAnsi="IberPangea Text Light"/>
                <w:sz w:val="21"/>
                <w:szCs w:val="24"/>
              </w:rPr>
            </w:pPr>
            <w:r w:rsidRPr="00184B54">
              <w:rPr>
                <w:rFonts w:ascii="IberPangea Text Light" w:hAnsi="IberPangea Text Light"/>
                <w:sz w:val="21"/>
                <w:szCs w:val="24"/>
              </w:rPr>
              <w:t>Deliverable 3</w:t>
            </w:r>
          </w:p>
        </w:tc>
        <w:tc>
          <w:tcPr>
            <w:tcW w:w="3390" w:type="dxa"/>
          </w:tcPr>
          <w:p w14:paraId="2BAC9AD4" w14:textId="77777777" w:rsidR="00CE28BE" w:rsidRPr="00184B54" w:rsidRDefault="00CE28BE"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c>
          <w:tcPr>
            <w:tcW w:w="2693" w:type="dxa"/>
          </w:tcPr>
          <w:p w14:paraId="17BC7702" w14:textId="77777777" w:rsidR="00CE28BE" w:rsidRPr="00184B54" w:rsidRDefault="00CE28BE"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c>
          <w:tcPr>
            <w:tcW w:w="1843" w:type="dxa"/>
          </w:tcPr>
          <w:p w14:paraId="342E3FD9" w14:textId="77777777" w:rsidR="00CE28BE" w:rsidRPr="00184B54" w:rsidRDefault="00CE28BE"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r w:rsidR="00CE28BE" w:rsidRPr="00184B54" w14:paraId="58C8011B" w14:textId="77777777" w:rsidTr="00A22B18">
        <w:trPr>
          <w:trHeight w:val="471"/>
        </w:trPr>
        <w:tc>
          <w:tcPr>
            <w:cnfStyle w:val="001000000000" w:firstRow="0" w:lastRow="0" w:firstColumn="1" w:lastColumn="0" w:oddVBand="0" w:evenVBand="0" w:oddHBand="0" w:evenHBand="0" w:firstRowFirstColumn="0" w:firstRowLastColumn="0" w:lastRowFirstColumn="0" w:lastRowLastColumn="0"/>
            <w:tcW w:w="1850" w:type="dxa"/>
          </w:tcPr>
          <w:p w14:paraId="54B011EC" w14:textId="77777777" w:rsidR="00CE28BE" w:rsidRPr="00184B54" w:rsidRDefault="00CE28BE" w:rsidP="00A22B18">
            <w:pPr>
              <w:rPr>
                <w:rFonts w:ascii="IberPangea Text Light" w:hAnsi="IberPangea Text Light"/>
                <w:sz w:val="21"/>
                <w:szCs w:val="24"/>
              </w:rPr>
            </w:pPr>
            <w:r w:rsidRPr="00184B54">
              <w:rPr>
                <w:rFonts w:ascii="IberPangea Text Light" w:hAnsi="IberPangea Text Light"/>
                <w:sz w:val="21"/>
                <w:szCs w:val="24"/>
              </w:rPr>
              <w:t>Deliverable 4</w:t>
            </w:r>
          </w:p>
        </w:tc>
        <w:tc>
          <w:tcPr>
            <w:tcW w:w="3390" w:type="dxa"/>
          </w:tcPr>
          <w:p w14:paraId="01AC7044" w14:textId="77777777" w:rsidR="00CE28BE" w:rsidRPr="00184B54" w:rsidRDefault="00CE28BE"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c>
          <w:tcPr>
            <w:tcW w:w="2693" w:type="dxa"/>
          </w:tcPr>
          <w:p w14:paraId="4F5B98E6" w14:textId="77777777" w:rsidR="00CE28BE" w:rsidRPr="00184B54" w:rsidRDefault="00CE28BE"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c>
          <w:tcPr>
            <w:tcW w:w="1843" w:type="dxa"/>
          </w:tcPr>
          <w:p w14:paraId="0805923E" w14:textId="77777777" w:rsidR="00CE28BE" w:rsidRPr="00184B54" w:rsidRDefault="00CE28BE"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r w:rsidR="00CE28BE" w:rsidRPr="00184B54" w14:paraId="5FAB519C" w14:textId="77777777" w:rsidTr="00A22B18">
        <w:trPr>
          <w:trHeight w:val="471"/>
        </w:trPr>
        <w:tc>
          <w:tcPr>
            <w:cnfStyle w:val="001000000000" w:firstRow="0" w:lastRow="0" w:firstColumn="1" w:lastColumn="0" w:oddVBand="0" w:evenVBand="0" w:oddHBand="0" w:evenHBand="0" w:firstRowFirstColumn="0" w:firstRowLastColumn="0" w:lastRowFirstColumn="0" w:lastRowLastColumn="0"/>
            <w:tcW w:w="1850" w:type="dxa"/>
          </w:tcPr>
          <w:p w14:paraId="0BDF4593" w14:textId="77777777" w:rsidR="00CE28BE" w:rsidRPr="00184B54" w:rsidRDefault="00CE28BE" w:rsidP="00A22B18">
            <w:pPr>
              <w:rPr>
                <w:rFonts w:ascii="IberPangea Text Light" w:hAnsi="IberPangea Text Light"/>
                <w:sz w:val="21"/>
                <w:szCs w:val="24"/>
              </w:rPr>
            </w:pPr>
            <w:r w:rsidRPr="00184B54">
              <w:rPr>
                <w:rFonts w:ascii="IberPangea Text Light" w:hAnsi="IberPangea Text Light"/>
                <w:sz w:val="21"/>
                <w:szCs w:val="24"/>
              </w:rPr>
              <w:t>Deliverable 5</w:t>
            </w:r>
          </w:p>
        </w:tc>
        <w:tc>
          <w:tcPr>
            <w:tcW w:w="3390" w:type="dxa"/>
          </w:tcPr>
          <w:p w14:paraId="0F7CC6F0" w14:textId="77777777" w:rsidR="00CE28BE" w:rsidRPr="00184B54" w:rsidRDefault="00CE28BE"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c>
          <w:tcPr>
            <w:tcW w:w="2693" w:type="dxa"/>
          </w:tcPr>
          <w:p w14:paraId="40E890F2" w14:textId="77777777" w:rsidR="00CE28BE" w:rsidRPr="00184B54" w:rsidRDefault="00CE28BE"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c>
          <w:tcPr>
            <w:tcW w:w="1843" w:type="dxa"/>
          </w:tcPr>
          <w:p w14:paraId="350D70C0" w14:textId="77777777" w:rsidR="00CE28BE" w:rsidRPr="00184B54" w:rsidRDefault="00CE28BE"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bookmarkEnd w:id="2"/>
    </w:tbl>
    <w:p w14:paraId="1AE086CD" w14:textId="77777777" w:rsidR="00CE28BE" w:rsidRPr="00184B54" w:rsidRDefault="00CE28BE" w:rsidP="000F78E9">
      <w:pPr>
        <w:pStyle w:val="Heading1"/>
        <w:rPr>
          <w:sz w:val="52"/>
          <w:szCs w:val="24"/>
        </w:rPr>
      </w:pPr>
    </w:p>
    <w:p w14:paraId="70E78B12" w14:textId="44C37EB4" w:rsidR="000F78E9" w:rsidRPr="00184B54" w:rsidRDefault="00D45089" w:rsidP="000F78E9">
      <w:pPr>
        <w:pStyle w:val="Heading1"/>
        <w:rPr>
          <w:sz w:val="52"/>
          <w:szCs w:val="24"/>
        </w:rPr>
      </w:pPr>
      <w:r w:rsidRPr="00184B54">
        <w:rPr>
          <w:sz w:val="52"/>
          <w:szCs w:val="24"/>
        </w:rPr>
        <w:t>B</w:t>
      </w:r>
      <w:r w:rsidR="00950554" w:rsidRPr="00184B54">
        <w:rPr>
          <w:sz w:val="52"/>
          <w:szCs w:val="24"/>
        </w:rPr>
        <w:t>udget</w:t>
      </w:r>
    </w:p>
    <w:tbl>
      <w:tblPr>
        <w:tblStyle w:val="GridTable1Light"/>
        <w:tblW w:w="9776" w:type="dxa"/>
        <w:tblLook w:val="04A0" w:firstRow="1" w:lastRow="0" w:firstColumn="1" w:lastColumn="0" w:noHBand="0" w:noVBand="1"/>
      </w:tblPr>
      <w:tblGrid>
        <w:gridCol w:w="2122"/>
        <w:gridCol w:w="2693"/>
        <w:gridCol w:w="4961"/>
      </w:tblGrid>
      <w:tr w:rsidR="00D07D82" w:rsidRPr="00184B54" w14:paraId="615D8913" w14:textId="77777777" w:rsidTr="00A22B18">
        <w:trPr>
          <w:cnfStyle w:val="100000000000" w:firstRow="1" w:lastRow="0" w:firstColumn="0" w:lastColumn="0" w:oddVBand="0" w:evenVBand="0" w:oddHBand="0"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2122" w:type="dxa"/>
          </w:tcPr>
          <w:p w14:paraId="21C0E4CD" w14:textId="77777777" w:rsidR="00D07D82" w:rsidRPr="00184B54" w:rsidRDefault="00D07D82" w:rsidP="00A22B18">
            <w:pPr>
              <w:rPr>
                <w:rFonts w:ascii="IberPangea" w:hAnsi="IberPangea" w:cs="IberPangea"/>
                <w:color w:val="008C38" w:themeColor="accent1"/>
                <w:sz w:val="21"/>
                <w:szCs w:val="24"/>
              </w:rPr>
            </w:pPr>
            <w:r w:rsidRPr="00184B54">
              <w:rPr>
                <w:rFonts w:ascii="IberPangea" w:hAnsi="IberPangea" w:cs="IberPangea"/>
                <w:color w:val="008C38" w:themeColor="accent1"/>
                <w:sz w:val="21"/>
                <w:szCs w:val="24"/>
              </w:rPr>
              <w:t>Heading</w:t>
            </w:r>
          </w:p>
        </w:tc>
        <w:tc>
          <w:tcPr>
            <w:tcW w:w="2693" w:type="dxa"/>
          </w:tcPr>
          <w:p w14:paraId="0016431A" w14:textId="77777777" w:rsidR="00D07D82" w:rsidRPr="00184B54" w:rsidRDefault="00D07D82" w:rsidP="00A22B18">
            <w:pPr>
              <w:cnfStyle w:val="100000000000" w:firstRow="1" w:lastRow="0" w:firstColumn="0" w:lastColumn="0" w:oddVBand="0" w:evenVBand="0" w:oddHBand="0" w:evenHBand="0" w:firstRowFirstColumn="0" w:firstRowLastColumn="0" w:lastRowFirstColumn="0" w:lastRowLastColumn="0"/>
              <w:rPr>
                <w:rFonts w:ascii="IberPangea" w:hAnsi="IberPangea" w:cs="IberPangea"/>
                <w:color w:val="008C38" w:themeColor="accent1"/>
                <w:sz w:val="21"/>
                <w:szCs w:val="24"/>
              </w:rPr>
            </w:pPr>
            <w:r w:rsidRPr="00184B54">
              <w:rPr>
                <w:rFonts w:ascii="IberPangea" w:hAnsi="IberPangea" w:cs="IberPangea"/>
                <w:color w:val="008C38" w:themeColor="accent1"/>
                <w:sz w:val="21"/>
                <w:szCs w:val="24"/>
              </w:rPr>
              <w:t>Amount (£)</w:t>
            </w:r>
          </w:p>
        </w:tc>
        <w:tc>
          <w:tcPr>
            <w:tcW w:w="4961" w:type="dxa"/>
          </w:tcPr>
          <w:p w14:paraId="7118D984" w14:textId="6C0ACA34" w:rsidR="00D07D82" w:rsidRPr="00184B54" w:rsidRDefault="00D07D82" w:rsidP="00A22B18">
            <w:pPr>
              <w:spacing w:after="160" w:line="259" w:lineRule="auto"/>
              <w:cnfStyle w:val="100000000000" w:firstRow="1" w:lastRow="0" w:firstColumn="0" w:lastColumn="0" w:oddVBand="0" w:evenVBand="0" w:oddHBand="0" w:evenHBand="0" w:firstRowFirstColumn="0" w:firstRowLastColumn="0" w:lastRowFirstColumn="0" w:lastRowLastColumn="0"/>
              <w:rPr>
                <w:rFonts w:ascii="IberPangea" w:hAnsi="IberPangea" w:cs="IberPangea"/>
                <w:color w:val="008C38" w:themeColor="accent1"/>
                <w:sz w:val="21"/>
                <w:szCs w:val="24"/>
              </w:rPr>
            </w:pPr>
            <w:r w:rsidRPr="00184B54">
              <w:rPr>
                <w:rFonts w:ascii="IberPangea" w:hAnsi="IberPangea" w:cs="IberPangea"/>
                <w:color w:val="008C38" w:themeColor="accent1"/>
                <w:sz w:val="21"/>
                <w:szCs w:val="24"/>
              </w:rPr>
              <w:t>Evidence</w:t>
            </w:r>
            <w:r w:rsidR="00E00D56" w:rsidRPr="00184B54">
              <w:rPr>
                <w:rFonts w:ascii="IberPangea" w:hAnsi="IberPangea" w:cs="IberPangea"/>
                <w:color w:val="008C38" w:themeColor="accent1"/>
                <w:sz w:val="21"/>
                <w:szCs w:val="24"/>
              </w:rPr>
              <w:t xml:space="preserve"> and details</w:t>
            </w:r>
          </w:p>
        </w:tc>
      </w:tr>
      <w:tr w:rsidR="00D07D82" w:rsidRPr="00184B54" w14:paraId="2C2892A5" w14:textId="77777777" w:rsidTr="00A22B18">
        <w:trPr>
          <w:trHeight w:val="389"/>
        </w:trPr>
        <w:tc>
          <w:tcPr>
            <w:cnfStyle w:val="001000000000" w:firstRow="0" w:lastRow="0" w:firstColumn="1" w:lastColumn="0" w:oddVBand="0" w:evenVBand="0" w:oddHBand="0" w:evenHBand="0" w:firstRowFirstColumn="0" w:firstRowLastColumn="0" w:lastRowFirstColumn="0" w:lastRowLastColumn="0"/>
            <w:tcW w:w="2122" w:type="dxa"/>
          </w:tcPr>
          <w:p w14:paraId="5C608993" w14:textId="77777777" w:rsidR="00D07D82" w:rsidRPr="00184B54" w:rsidRDefault="00D07D82" w:rsidP="00A22B18">
            <w:pPr>
              <w:rPr>
                <w:rFonts w:ascii="IberPangea Text Light" w:hAnsi="IberPangea Text Light"/>
                <w:b w:val="0"/>
                <w:bCs w:val="0"/>
                <w:sz w:val="21"/>
                <w:szCs w:val="21"/>
              </w:rPr>
            </w:pPr>
            <w:r w:rsidRPr="00184B54">
              <w:rPr>
                <w:rFonts w:ascii="IberPangea Text Light" w:hAnsi="IberPangea Text Light"/>
                <w:b w:val="0"/>
                <w:bCs w:val="0"/>
                <w:sz w:val="21"/>
                <w:szCs w:val="21"/>
              </w:rPr>
              <w:t>Total Project budget</w:t>
            </w:r>
          </w:p>
        </w:tc>
        <w:tc>
          <w:tcPr>
            <w:tcW w:w="2693" w:type="dxa"/>
          </w:tcPr>
          <w:p w14:paraId="7E8AA6EA" w14:textId="77777777" w:rsidR="00D07D82" w:rsidRPr="00184B54" w:rsidRDefault="00D07D82"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184B54">
              <w:rPr>
                <w:rFonts w:ascii="IberPangea Text Light" w:hAnsi="IberPangea Text Light"/>
                <w:sz w:val="21"/>
                <w:szCs w:val="24"/>
              </w:rPr>
              <w:t>£</w:t>
            </w:r>
          </w:p>
        </w:tc>
        <w:tc>
          <w:tcPr>
            <w:tcW w:w="4961" w:type="dxa"/>
          </w:tcPr>
          <w:p w14:paraId="28324908" w14:textId="77777777" w:rsidR="00D07D82" w:rsidRPr="00184B54" w:rsidRDefault="00D07D82"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184B54">
              <w:rPr>
                <w:rFonts w:ascii="IberPangea Text Light" w:hAnsi="IberPangea Text Light"/>
                <w:sz w:val="21"/>
                <w:szCs w:val="24"/>
              </w:rPr>
              <w:t>N/A</w:t>
            </w:r>
          </w:p>
        </w:tc>
      </w:tr>
      <w:tr w:rsidR="00D07D82" w:rsidRPr="00184B54" w14:paraId="4F013D0F" w14:textId="77777777" w:rsidTr="00A22B18">
        <w:trPr>
          <w:trHeight w:val="471"/>
        </w:trPr>
        <w:tc>
          <w:tcPr>
            <w:cnfStyle w:val="001000000000" w:firstRow="0" w:lastRow="0" w:firstColumn="1" w:lastColumn="0" w:oddVBand="0" w:evenVBand="0" w:oddHBand="0" w:evenHBand="0" w:firstRowFirstColumn="0" w:firstRowLastColumn="0" w:lastRowFirstColumn="0" w:lastRowLastColumn="0"/>
            <w:tcW w:w="2122" w:type="dxa"/>
          </w:tcPr>
          <w:p w14:paraId="2B8E9C82" w14:textId="77777777" w:rsidR="00D07D82" w:rsidRPr="00184B54" w:rsidRDefault="00D07D82" w:rsidP="00A22B18">
            <w:pPr>
              <w:spacing w:after="160" w:line="259" w:lineRule="auto"/>
              <w:rPr>
                <w:rFonts w:ascii="IberPangea Text Light" w:hAnsi="IberPangea Text Light"/>
                <w:b w:val="0"/>
                <w:bCs w:val="0"/>
                <w:sz w:val="21"/>
                <w:szCs w:val="21"/>
              </w:rPr>
            </w:pPr>
            <w:r w:rsidRPr="00184B54">
              <w:rPr>
                <w:rFonts w:ascii="IberPangea Text Light" w:hAnsi="IberPangea Text Light"/>
                <w:b w:val="0"/>
                <w:bCs w:val="0"/>
                <w:sz w:val="21"/>
                <w:szCs w:val="21"/>
              </w:rPr>
              <w:t>Local Fund request</w:t>
            </w:r>
          </w:p>
        </w:tc>
        <w:tc>
          <w:tcPr>
            <w:tcW w:w="2693" w:type="dxa"/>
          </w:tcPr>
          <w:p w14:paraId="1916F588" w14:textId="77777777" w:rsidR="00D07D82" w:rsidRPr="00184B54" w:rsidRDefault="00D07D82"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184B54">
              <w:rPr>
                <w:rFonts w:ascii="IberPangea Text Light" w:hAnsi="IberPangea Text Light"/>
                <w:sz w:val="21"/>
                <w:szCs w:val="24"/>
              </w:rPr>
              <w:t>£</w:t>
            </w:r>
          </w:p>
        </w:tc>
        <w:tc>
          <w:tcPr>
            <w:tcW w:w="4961" w:type="dxa"/>
          </w:tcPr>
          <w:p w14:paraId="20D60EC4" w14:textId="77777777" w:rsidR="00D07D82" w:rsidRPr="00184B54" w:rsidRDefault="00D07D82"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184B54">
              <w:rPr>
                <w:rFonts w:ascii="IberPangea Text Light" w:hAnsi="IberPangea Text Light"/>
                <w:sz w:val="21"/>
                <w:szCs w:val="24"/>
              </w:rPr>
              <w:t>N/A</w:t>
            </w:r>
          </w:p>
        </w:tc>
      </w:tr>
      <w:tr w:rsidR="00D07D82" w:rsidRPr="00184B54" w14:paraId="0A7FE689" w14:textId="77777777" w:rsidTr="00A22B18">
        <w:trPr>
          <w:trHeight w:val="471"/>
        </w:trPr>
        <w:tc>
          <w:tcPr>
            <w:cnfStyle w:val="001000000000" w:firstRow="0" w:lastRow="0" w:firstColumn="1" w:lastColumn="0" w:oddVBand="0" w:evenVBand="0" w:oddHBand="0" w:evenHBand="0" w:firstRowFirstColumn="0" w:firstRowLastColumn="0" w:lastRowFirstColumn="0" w:lastRowLastColumn="0"/>
            <w:tcW w:w="2122" w:type="dxa"/>
          </w:tcPr>
          <w:p w14:paraId="648B5D31" w14:textId="0DD09575" w:rsidR="00736318" w:rsidRPr="00184B54" w:rsidRDefault="00D07D82" w:rsidP="00A22B18">
            <w:pPr>
              <w:rPr>
                <w:rFonts w:ascii="IberPangea Text Light" w:hAnsi="IberPangea Text Light"/>
                <w:sz w:val="21"/>
                <w:szCs w:val="21"/>
              </w:rPr>
            </w:pPr>
            <w:r w:rsidRPr="00184B54">
              <w:rPr>
                <w:rFonts w:ascii="IberPangea Text Light" w:hAnsi="IberPangea Text Light"/>
                <w:b w:val="0"/>
                <w:bCs w:val="0"/>
                <w:sz w:val="21"/>
                <w:szCs w:val="21"/>
              </w:rPr>
              <w:t>Match funding</w:t>
            </w:r>
            <w:r w:rsidR="007A6654" w:rsidRPr="00184B54">
              <w:rPr>
                <w:rFonts w:ascii="IberPangea Text Light" w:hAnsi="IberPangea Text Light"/>
                <w:b w:val="0"/>
                <w:bCs w:val="0"/>
                <w:sz w:val="21"/>
                <w:szCs w:val="21"/>
              </w:rPr>
              <w:t xml:space="preserve"> c</w:t>
            </w:r>
            <w:r w:rsidR="00736318" w:rsidRPr="00184B54">
              <w:rPr>
                <w:rFonts w:ascii="IberPangea Text Light" w:hAnsi="IberPangea Text Light"/>
                <w:b w:val="0"/>
                <w:bCs w:val="0"/>
                <w:sz w:val="21"/>
                <w:szCs w:val="21"/>
              </w:rPr>
              <w:t>onfirmation</w:t>
            </w:r>
          </w:p>
          <w:p w14:paraId="78C6708B" w14:textId="77777777" w:rsidR="005247E8" w:rsidRPr="00184B54" w:rsidRDefault="005247E8" w:rsidP="00A22B18">
            <w:pPr>
              <w:rPr>
                <w:rFonts w:ascii="IberPangea Text Light" w:hAnsi="IberPangea Text Light"/>
                <w:sz w:val="21"/>
                <w:szCs w:val="21"/>
              </w:rPr>
            </w:pPr>
          </w:p>
          <w:p w14:paraId="236875C1" w14:textId="477E08C3" w:rsidR="00D07D82" w:rsidRPr="00184B54" w:rsidRDefault="005247E8" w:rsidP="008046C2">
            <w:pPr>
              <w:rPr>
                <w:rFonts w:ascii="IberPangea Text Light" w:hAnsi="IberPangea Text Light"/>
                <w:b w:val="0"/>
                <w:bCs w:val="0"/>
                <w:sz w:val="21"/>
                <w:szCs w:val="21"/>
              </w:rPr>
            </w:pPr>
            <w:r w:rsidRPr="00184B54">
              <w:rPr>
                <w:rFonts w:ascii="IberPangea Text Light" w:hAnsi="IberPangea Text Light"/>
                <w:b w:val="0"/>
                <w:bCs w:val="0"/>
                <w:sz w:val="21"/>
                <w:szCs w:val="21"/>
              </w:rPr>
              <w:t>If your application is successful, match funding will need to be evidenced</w:t>
            </w:r>
          </w:p>
        </w:tc>
        <w:tc>
          <w:tcPr>
            <w:tcW w:w="2693" w:type="dxa"/>
          </w:tcPr>
          <w:p w14:paraId="797A2E39" w14:textId="77777777" w:rsidR="00D07D82" w:rsidRPr="00184B54" w:rsidRDefault="00D07D82"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184B54">
              <w:rPr>
                <w:rFonts w:ascii="IberPangea Text Light" w:hAnsi="IberPangea Text Light"/>
                <w:sz w:val="21"/>
                <w:szCs w:val="24"/>
              </w:rPr>
              <w:t>£</w:t>
            </w:r>
          </w:p>
        </w:tc>
        <w:tc>
          <w:tcPr>
            <w:tcW w:w="4961" w:type="dxa"/>
          </w:tcPr>
          <w:p w14:paraId="5F4C3AFD" w14:textId="5CDA8034" w:rsidR="00D07D82" w:rsidRPr="00184B54" w:rsidRDefault="00D07D82"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bl>
    <w:p w14:paraId="0C478ABA" w14:textId="77777777" w:rsidR="000F78E9" w:rsidRPr="00184B54" w:rsidRDefault="000F78E9" w:rsidP="008820A1">
      <w:pPr>
        <w:pStyle w:val="BodyText1"/>
        <w:rPr>
          <w:sz w:val="21"/>
          <w:szCs w:val="24"/>
        </w:rPr>
      </w:pPr>
    </w:p>
    <w:p w14:paraId="5FBDF55F" w14:textId="6B83B82B" w:rsidR="008123B6" w:rsidRPr="00184B54" w:rsidRDefault="008123B6" w:rsidP="00CF7911">
      <w:pPr>
        <w:pStyle w:val="Heading1"/>
        <w:rPr>
          <w:sz w:val="52"/>
          <w:szCs w:val="24"/>
        </w:rPr>
      </w:pPr>
      <w:r w:rsidRPr="00184B54">
        <w:rPr>
          <w:sz w:val="52"/>
          <w:szCs w:val="24"/>
        </w:rPr>
        <w:t>Quotes</w:t>
      </w:r>
    </w:p>
    <w:p w14:paraId="542FEFD1" w14:textId="71D27DDB" w:rsidR="00167D70" w:rsidRPr="00184B54" w:rsidRDefault="00DD4C7C" w:rsidP="00DD4C7C">
      <w:pPr>
        <w:pStyle w:val="BodyText1"/>
      </w:pPr>
      <w:r w:rsidRPr="00184B54">
        <w:t>C</w:t>
      </w:r>
      <w:r w:rsidR="001C5369" w:rsidRPr="00184B54">
        <w:t xml:space="preserve">apital or other spend </w:t>
      </w:r>
      <w:r w:rsidR="00167D70" w:rsidRPr="00184B54">
        <w:t xml:space="preserve">should be </w:t>
      </w:r>
      <w:r w:rsidRPr="00184B54">
        <w:t>evidenced with 3 quotes.</w:t>
      </w:r>
    </w:p>
    <w:p w14:paraId="18781611" w14:textId="708582E0" w:rsidR="00167D70" w:rsidRPr="00184B54" w:rsidRDefault="000818AB" w:rsidP="00167D70">
      <w:pPr>
        <w:pStyle w:val="BodyText1"/>
      </w:pPr>
      <w:r w:rsidRPr="00184B54">
        <w:t xml:space="preserve">Quotes are expected to be no older than 6 months </w:t>
      </w:r>
      <w:r w:rsidR="00764ED5" w:rsidRPr="00184B54">
        <w:t>and not an estimate. Where multiple quotes are provided</w:t>
      </w:r>
      <w:r w:rsidR="0002579C" w:rsidRPr="00184B54">
        <w:t>, please indicate which is the preferred supplier and why.</w:t>
      </w:r>
      <w:r w:rsidR="00A64967" w:rsidRPr="00184B54">
        <w:t xml:space="preserve"> Quotes can be provided as attachments to your application form. </w:t>
      </w:r>
    </w:p>
    <w:p w14:paraId="3FEEB576" w14:textId="1D342478" w:rsidR="008F5A81" w:rsidRPr="00184B54" w:rsidRDefault="008F5A81" w:rsidP="00167D70">
      <w:pPr>
        <w:pStyle w:val="BodyText1"/>
      </w:pPr>
      <w:r w:rsidRPr="00184B54">
        <w:t xml:space="preserve">For staff costs please confirm if the person is in post or to be </w:t>
      </w:r>
      <w:r w:rsidR="00075C53" w:rsidRPr="00184B54">
        <w:t>appointed</w:t>
      </w:r>
      <w:r w:rsidR="009C2894" w:rsidRPr="00184B54">
        <w:t xml:space="preserve"> (in the evidence box)</w:t>
      </w:r>
      <w:r w:rsidR="00075C53" w:rsidRPr="00184B54">
        <w:t xml:space="preserve">. </w:t>
      </w:r>
      <w:r w:rsidR="00222CF1" w:rsidRPr="00184B54">
        <w:t xml:space="preserve">Please note that staff costs can only </w:t>
      </w:r>
      <w:r w:rsidR="00E01AA3" w:rsidRPr="00184B54">
        <w:t>be claimed for your project team members (your/partner organisation)</w:t>
      </w:r>
      <w:r w:rsidR="009C71BD" w:rsidRPr="00184B54">
        <w:t>. External persons and their costs should be listed under ‘other</w:t>
      </w:r>
      <w:r w:rsidR="00ED6880" w:rsidRPr="00184B54">
        <w:t xml:space="preserve">’ </w:t>
      </w:r>
      <w:r w:rsidR="009D721C" w:rsidRPr="00184B54">
        <w:t xml:space="preserve">with the item description being the services provided. </w:t>
      </w:r>
    </w:p>
    <w:p w14:paraId="40C53D62" w14:textId="3B8D24FD" w:rsidR="00CF7911" w:rsidRPr="00184B54" w:rsidRDefault="00CF7911" w:rsidP="00CF7911">
      <w:pPr>
        <w:pStyle w:val="Heading1"/>
        <w:rPr>
          <w:sz w:val="52"/>
          <w:szCs w:val="24"/>
        </w:rPr>
      </w:pPr>
      <w:r w:rsidRPr="00184B54">
        <w:rPr>
          <w:sz w:val="52"/>
          <w:szCs w:val="24"/>
        </w:rPr>
        <w:t>Local Fund Itemised Budget</w:t>
      </w:r>
    </w:p>
    <w:tbl>
      <w:tblPr>
        <w:tblStyle w:val="GridTable1Light"/>
        <w:tblW w:w="9776" w:type="dxa"/>
        <w:tblLook w:val="04A0" w:firstRow="1" w:lastRow="0" w:firstColumn="1" w:lastColumn="0" w:noHBand="0" w:noVBand="1"/>
      </w:tblPr>
      <w:tblGrid>
        <w:gridCol w:w="988"/>
        <w:gridCol w:w="1417"/>
        <w:gridCol w:w="1418"/>
        <w:gridCol w:w="1275"/>
        <w:gridCol w:w="2356"/>
        <w:gridCol w:w="2322"/>
      </w:tblGrid>
      <w:tr w:rsidR="00CF7911" w:rsidRPr="00184B54" w14:paraId="126F3DDC" w14:textId="77777777" w:rsidTr="00CF7911">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988" w:type="dxa"/>
          </w:tcPr>
          <w:p w14:paraId="69D0A3AD" w14:textId="77777777" w:rsidR="00CF7911" w:rsidRPr="00184B54" w:rsidRDefault="00CF7911" w:rsidP="00A22B18">
            <w:pPr>
              <w:rPr>
                <w:rFonts w:ascii="IberPangea" w:hAnsi="IberPangea" w:cs="IberPangea"/>
                <w:b w:val="0"/>
                <w:bCs w:val="0"/>
                <w:color w:val="008C38" w:themeColor="accent1"/>
                <w:sz w:val="21"/>
                <w:szCs w:val="24"/>
              </w:rPr>
            </w:pPr>
            <w:r w:rsidRPr="00184B54">
              <w:rPr>
                <w:rFonts w:ascii="IberPangea" w:hAnsi="IberPangea" w:cs="IberPangea"/>
                <w:color w:val="008C38" w:themeColor="accent1"/>
                <w:sz w:val="21"/>
                <w:szCs w:val="24"/>
              </w:rPr>
              <w:t>Type</w:t>
            </w:r>
          </w:p>
          <w:p w14:paraId="04242434" w14:textId="77777777" w:rsidR="00CF7911" w:rsidRPr="00184B54" w:rsidRDefault="00CF7911" w:rsidP="00A22B18">
            <w:pPr>
              <w:rPr>
                <w:rFonts w:ascii="IberPangea" w:hAnsi="IberPangea" w:cs="IberPangea"/>
                <w:b w:val="0"/>
                <w:bCs w:val="0"/>
                <w:color w:val="008C38" w:themeColor="accent1"/>
                <w:sz w:val="21"/>
                <w:szCs w:val="24"/>
              </w:rPr>
            </w:pPr>
          </w:p>
        </w:tc>
        <w:tc>
          <w:tcPr>
            <w:tcW w:w="1417" w:type="dxa"/>
          </w:tcPr>
          <w:p w14:paraId="798D9822" w14:textId="77777777" w:rsidR="00CF7911" w:rsidRPr="00184B54" w:rsidRDefault="00CF7911" w:rsidP="00A22B18">
            <w:pPr>
              <w:spacing w:after="160" w:line="259" w:lineRule="auto"/>
              <w:cnfStyle w:val="100000000000" w:firstRow="1" w:lastRow="0" w:firstColumn="0" w:lastColumn="0" w:oddVBand="0" w:evenVBand="0" w:oddHBand="0" w:evenHBand="0" w:firstRowFirstColumn="0" w:firstRowLastColumn="0" w:lastRowFirstColumn="0" w:lastRowLastColumn="0"/>
              <w:rPr>
                <w:rFonts w:ascii="IberPangea" w:hAnsi="IberPangea" w:cs="IberPangea"/>
                <w:b w:val="0"/>
                <w:bCs w:val="0"/>
                <w:color w:val="008C38" w:themeColor="accent1"/>
                <w:sz w:val="21"/>
                <w:szCs w:val="24"/>
              </w:rPr>
            </w:pPr>
            <w:r w:rsidRPr="00184B54">
              <w:rPr>
                <w:rFonts w:ascii="IberPangea" w:hAnsi="IberPangea" w:cs="IberPangea"/>
                <w:color w:val="008C38" w:themeColor="accent1"/>
                <w:sz w:val="21"/>
                <w:szCs w:val="24"/>
              </w:rPr>
              <w:t>Total cost amount (£)</w:t>
            </w:r>
          </w:p>
        </w:tc>
        <w:tc>
          <w:tcPr>
            <w:tcW w:w="1418" w:type="dxa"/>
          </w:tcPr>
          <w:p w14:paraId="481247DD" w14:textId="77777777" w:rsidR="00CF7911" w:rsidRPr="00184B54" w:rsidRDefault="00CF7911" w:rsidP="00A22B18">
            <w:pPr>
              <w:spacing w:after="160" w:line="259" w:lineRule="auto"/>
              <w:cnfStyle w:val="100000000000" w:firstRow="1" w:lastRow="0" w:firstColumn="0" w:lastColumn="0" w:oddVBand="0" w:evenVBand="0" w:oddHBand="0" w:evenHBand="0" w:firstRowFirstColumn="0" w:firstRowLastColumn="0" w:lastRowFirstColumn="0" w:lastRowLastColumn="0"/>
              <w:rPr>
                <w:rFonts w:ascii="IberPangea" w:hAnsi="IberPangea" w:cs="IberPangea"/>
                <w:b w:val="0"/>
                <w:bCs w:val="0"/>
                <w:color w:val="008C38" w:themeColor="accent1"/>
                <w:sz w:val="21"/>
                <w:szCs w:val="24"/>
              </w:rPr>
            </w:pPr>
            <w:r w:rsidRPr="00184B54">
              <w:rPr>
                <w:rFonts w:ascii="IberPangea" w:hAnsi="IberPangea" w:cs="IberPangea"/>
                <w:color w:val="008C38" w:themeColor="accent1"/>
                <w:sz w:val="21"/>
                <w:szCs w:val="24"/>
              </w:rPr>
              <w:t>Non recoverable VAT (£)</w:t>
            </w:r>
          </w:p>
        </w:tc>
        <w:tc>
          <w:tcPr>
            <w:tcW w:w="1275" w:type="dxa"/>
          </w:tcPr>
          <w:p w14:paraId="005BB857" w14:textId="77777777" w:rsidR="00CF7911" w:rsidRPr="00184B54" w:rsidRDefault="00CF7911" w:rsidP="00A22B18">
            <w:pPr>
              <w:spacing w:after="160" w:line="259" w:lineRule="auto"/>
              <w:cnfStyle w:val="100000000000" w:firstRow="1" w:lastRow="0" w:firstColumn="0" w:lastColumn="0" w:oddVBand="0" w:evenVBand="0" w:oddHBand="0" w:evenHBand="0" w:firstRowFirstColumn="0" w:firstRowLastColumn="0" w:lastRowFirstColumn="0" w:lastRowLastColumn="0"/>
              <w:rPr>
                <w:rFonts w:ascii="IberPangea" w:hAnsi="IberPangea" w:cs="IberPangea"/>
                <w:b w:val="0"/>
                <w:bCs w:val="0"/>
                <w:color w:val="008C38" w:themeColor="accent1"/>
                <w:sz w:val="21"/>
                <w:szCs w:val="24"/>
              </w:rPr>
            </w:pPr>
            <w:r w:rsidRPr="00184B54">
              <w:rPr>
                <w:rFonts w:ascii="IberPangea" w:hAnsi="IberPangea" w:cs="IberPangea"/>
                <w:color w:val="008C38" w:themeColor="accent1"/>
                <w:sz w:val="21"/>
                <w:szCs w:val="24"/>
              </w:rPr>
              <w:t>Local fund request (£)</w:t>
            </w:r>
          </w:p>
        </w:tc>
        <w:tc>
          <w:tcPr>
            <w:tcW w:w="2356" w:type="dxa"/>
          </w:tcPr>
          <w:p w14:paraId="59BB86EB" w14:textId="77777777" w:rsidR="00CF7911" w:rsidRPr="00184B54" w:rsidRDefault="00CF7911" w:rsidP="00A22B18">
            <w:pPr>
              <w:cnfStyle w:val="100000000000" w:firstRow="1" w:lastRow="0" w:firstColumn="0" w:lastColumn="0" w:oddVBand="0" w:evenVBand="0" w:oddHBand="0" w:evenHBand="0" w:firstRowFirstColumn="0" w:firstRowLastColumn="0" w:lastRowFirstColumn="0" w:lastRowLastColumn="0"/>
              <w:rPr>
                <w:rFonts w:ascii="IberPangea" w:hAnsi="IberPangea" w:cs="IberPangea"/>
                <w:color w:val="008C38" w:themeColor="accent1"/>
                <w:sz w:val="21"/>
                <w:szCs w:val="24"/>
              </w:rPr>
            </w:pPr>
            <w:r w:rsidRPr="00184B54">
              <w:rPr>
                <w:rFonts w:ascii="IberPangea" w:hAnsi="IberPangea" w:cs="IberPangea"/>
                <w:color w:val="008C38" w:themeColor="accent1"/>
                <w:sz w:val="21"/>
                <w:szCs w:val="24"/>
              </w:rPr>
              <w:t>Item description</w:t>
            </w:r>
            <w:r w:rsidRPr="00184B54">
              <w:rPr>
                <w:rFonts w:ascii="IberPangea Text Light" w:hAnsi="IberPangea Text Light"/>
                <w:b w:val="0"/>
                <w:bCs w:val="0"/>
              </w:rPr>
              <w:t xml:space="preserve"> model and specification where applicable</w:t>
            </w:r>
          </w:p>
        </w:tc>
        <w:tc>
          <w:tcPr>
            <w:tcW w:w="2322" w:type="dxa"/>
          </w:tcPr>
          <w:p w14:paraId="0A33D0C0" w14:textId="77777777" w:rsidR="00CF7911" w:rsidRPr="00184B54" w:rsidRDefault="00CF7911" w:rsidP="00A22B18">
            <w:pPr>
              <w:cnfStyle w:val="100000000000" w:firstRow="1" w:lastRow="0" w:firstColumn="0" w:lastColumn="0" w:oddVBand="0" w:evenVBand="0" w:oddHBand="0" w:evenHBand="0" w:firstRowFirstColumn="0" w:firstRowLastColumn="0" w:lastRowFirstColumn="0" w:lastRowLastColumn="0"/>
              <w:rPr>
                <w:rFonts w:ascii="IberPangea Text Light" w:hAnsi="IberPangea Text Light"/>
              </w:rPr>
            </w:pPr>
            <w:r w:rsidRPr="00184B54">
              <w:rPr>
                <w:rFonts w:ascii="IberPangea" w:hAnsi="IberPangea" w:cs="IberPangea"/>
                <w:color w:val="008C38" w:themeColor="accent1"/>
                <w:sz w:val="21"/>
                <w:szCs w:val="24"/>
              </w:rPr>
              <w:t>Evidence</w:t>
            </w:r>
            <w:r w:rsidRPr="00184B54">
              <w:rPr>
                <w:rFonts w:ascii="IberPangea Text Light" w:hAnsi="IberPangea Text Light"/>
                <w:b w:val="0"/>
                <w:bCs w:val="0"/>
              </w:rPr>
              <w:t xml:space="preserve"> </w:t>
            </w:r>
          </w:p>
          <w:p w14:paraId="00DBFC6B" w14:textId="77777777" w:rsidR="00CF7911" w:rsidRPr="00184B54" w:rsidRDefault="00CF7911" w:rsidP="00A22B18">
            <w:pPr>
              <w:cnfStyle w:val="100000000000" w:firstRow="1" w:lastRow="0" w:firstColumn="0" w:lastColumn="0" w:oddVBand="0" w:evenVBand="0" w:oddHBand="0" w:evenHBand="0" w:firstRowFirstColumn="0" w:firstRowLastColumn="0" w:lastRowFirstColumn="0" w:lastRowLastColumn="0"/>
              <w:rPr>
                <w:rFonts w:ascii="IberPangea" w:hAnsi="IberPangea" w:cs="IberPangea"/>
                <w:color w:val="008C38" w:themeColor="accent1"/>
                <w:sz w:val="21"/>
                <w:szCs w:val="24"/>
              </w:rPr>
            </w:pPr>
            <w:r w:rsidRPr="00184B54">
              <w:rPr>
                <w:rFonts w:ascii="IberPangea Text Light" w:hAnsi="IberPangea Text Light"/>
                <w:b w:val="0"/>
                <w:bCs w:val="0"/>
              </w:rPr>
              <w:t>Provide 3 quotes, suppliers and preferred quote.</w:t>
            </w:r>
          </w:p>
        </w:tc>
      </w:tr>
      <w:tr w:rsidR="00CF7911" w:rsidRPr="00184B54" w14:paraId="01F3A34D" w14:textId="77777777" w:rsidTr="00CF7911">
        <w:trPr>
          <w:trHeight w:val="287"/>
        </w:trPr>
        <w:tc>
          <w:tcPr>
            <w:cnfStyle w:val="001000000000" w:firstRow="0" w:lastRow="0" w:firstColumn="1" w:lastColumn="0" w:oddVBand="0" w:evenVBand="0" w:oddHBand="0" w:evenHBand="0" w:firstRowFirstColumn="0" w:firstRowLastColumn="0" w:lastRowFirstColumn="0" w:lastRowLastColumn="0"/>
            <w:tcW w:w="988" w:type="dxa"/>
          </w:tcPr>
          <w:p w14:paraId="50A4E21C" w14:textId="77777777" w:rsidR="00CF7911" w:rsidRPr="00184B54" w:rsidRDefault="00CF7911" w:rsidP="00A22B18">
            <w:pPr>
              <w:rPr>
                <w:rFonts w:ascii="IberPangea Text Light" w:hAnsi="IberPangea Text Light"/>
                <w:bCs w:val="0"/>
                <w:sz w:val="21"/>
                <w:szCs w:val="24"/>
              </w:rPr>
            </w:pPr>
            <w:r w:rsidRPr="00184B54">
              <w:rPr>
                <w:rFonts w:ascii="IberPangea Text Light" w:hAnsi="IberPangea Text Light"/>
                <w:sz w:val="21"/>
                <w:szCs w:val="24"/>
              </w:rPr>
              <w:t>Capital</w:t>
            </w:r>
          </w:p>
        </w:tc>
        <w:tc>
          <w:tcPr>
            <w:tcW w:w="1417" w:type="dxa"/>
          </w:tcPr>
          <w:p w14:paraId="60739A0F" w14:textId="77777777" w:rsidR="00CF7911" w:rsidRPr="00184B54"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rPr>
            </w:pPr>
          </w:p>
          <w:p w14:paraId="28A5B1B3" w14:textId="77777777" w:rsidR="00736318" w:rsidRPr="00184B54" w:rsidRDefault="00736318"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rPr>
            </w:pPr>
          </w:p>
          <w:p w14:paraId="6083328F" w14:textId="77777777" w:rsidR="00736318" w:rsidRPr="00184B54" w:rsidRDefault="00736318"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rPr>
            </w:pPr>
          </w:p>
        </w:tc>
        <w:tc>
          <w:tcPr>
            <w:tcW w:w="1418" w:type="dxa"/>
          </w:tcPr>
          <w:p w14:paraId="24378D24" w14:textId="77777777" w:rsidR="00CF7911" w:rsidRPr="00184B54"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rPr>
            </w:pPr>
          </w:p>
        </w:tc>
        <w:tc>
          <w:tcPr>
            <w:tcW w:w="1275" w:type="dxa"/>
          </w:tcPr>
          <w:p w14:paraId="022E54DB" w14:textId="77777777" w:rsidR="00CF7911" w:rsidRPr="00184B54"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c>
          <w:tcPr>
            <w:tcW w:w="2356" w:type="dxa"/>
          </w:tcPr>
          <w:p w14:paraId="467A0091" w14:textId="77777777" w:rsidR="00CF7911" w:rsidRPr="00184B54"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18"/>
                <w:szCs w:val="18"/>
              </w:rPr>
            </w:pPr>
          </w:p>
        </w:tc>
        <w:tc>
          <w:tcPr>
            <w:tcW w:w="2322" w:type="dxa"/>
          </w:tcPr>
          <w:p w14:paraId="51749E8F" w14:textId="77777777" w:rsidR="00CF7911" w:rsidRPr="00184B54"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r w:rsidR="00CF7911" w:rsidRPr="00184B54" w14:paraId="76920F71" w14:textId="77777777" w:rsidTr="00CF7911">
        <w:trPr>
          <w:trHeight w:val="287"/>
        </w:trPr>
        <w:tc>
          <w:tcPr>
            <w:cnfStyle w:val="001000000000" w:firstRow="0" w:lastRow="0" w:firstColumn="1" w:lastColumn="0" w:oddVBand="0" w:evenVBand="0" w:oddHBand="0" w:evenHBand="0" w:firstRowFirstColumn="0" w:firstRowLastColumn="0" w:lastRowFirstColumn="0" w:lastRowLastColumn="0"/>
            <w:tcW w:w="988" w:type="dxa"/>
          </w:tcPr>
          <w:p w14:paraId="16A018BB" w14:textId="70E9AC04" w:rsidR="00CF7911" w:rsidRPr="00184B54" w:rsidRDefault="009D721C" w:rsidP="00A22B18">
            <w:pPr>
              <w:rPr>
                <w:rFonts w:ascii="IberPangea Text Light" w:hAnsi="IberPangea Text Light"/>
                <w:sz w:val="21"/>
                <w:szCs w:val="24"/>
              </w:rPr>
            </w:pPr>
            <w:r w:rsidRPr="00184B54">
              <w:rPr>
                <w:rFonts w:ascii="IberPangea Text Light" w:hAnsi="IberPangea Text Light"/>
                <w:sz w:val="21"/>
                <w:szCs w:val="24"/>
              </w:rPr>
              <w:t>Other</w:t>
            </w:r>
          </w:p>
        </w:tc>
        <w:tc>
          <w:tcPr>
            <w:tcW w:w="1417" w:type="dxa"/>
          </w:tcPr>
          <w:p w14:paraId="27F03651" w14:textId="77777777" w:rsidR="00CF7911" w:rsidRPr="00184B54"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rPr>
            </w:pPr>
          </w:p>
          <w:p w14:paraId="2123CB93" w14:textId="77777777" w:rsidR="00736318" w:rsidRPr="00184B54" w:rsidRDefault="00736318"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rPr>
            </w:pPr>
          </w:p>
          <w:p w14:paraId="16E16AD2" w14:textId="77777777" w:rsidR="00736318" w:rsidRPr="00184B54" w:rsidRDefault="00736318"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rPr>
            </w:pPr>
          </w:p>
        </w:tc>
        <w:tc>
          <w:tcPr>
            <w:tcW w:w="1418" w:type="dxa"/>
          </w:tcPr>
          <w:p w14:paraId="60CBA632" w14:textId="77777777" w:rsidR="00CF7911" w:rsidRPr="00184B54"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rPr>
            </w:pPr>
          </w:p>
        </w:tc>
        <w:tc>
          <w:tcPr>
            <w:tcW w:w="1275" w:type="dxa"/>
          </w:tcPr>
          <w:p w14:paraId="7FB3B6EF" w14:textId="77777777" w:rsidR="00CF7911" w:rsidRPr="00184B54"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c>
          <w:tcPr>
            <w:tcW w:w="2356" w:type="dxa"/>
          </w:tcPr>
          <w:p w14:paraId="2C7DE8CF" w14:textId="77777777" w:rsidR="00CF7911" w:rsidRPr="00184B54"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18"/>
                <w:szCs w:val="18"/>
              </w:rPr>
            </w:pPr>
          </w:p>
        </w:tc>
        <w:tc>
          <w:tcPr>
            <w:tcW w:w="2322" w:type="dxa"/>
          </w:tcPr>
          <w:p w14:paraId="75591BF2" w14:textId="77777777" w:rsidR="00CF7911" w:rsidRPr="00184B54"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r w:rsidR="00CF7911" w:rsidRPr="00184B54" w14:paraId="5ADE7A06" w14:textId="77777777" w:rsidTr="00CF7911">
        <w:trPr>
          <w:trHeight w:val="320"/>
        </w:trPr>
        <w:tc>
          <w:tcPr>
            <w:cnfStyle w:val="001000000000" w:firstRow="0" w:lastRow="0" w:firstColumn="1" w:lastColumn="0" w:oddVBand="0" w:evenVBand="0" w:oddHBand="0" w:evenHBand="0" w:firstRowFirstColumn="0" w:firstRowLastColumn="0" w:lastRowFirstColumn="0" w:lastRowLastColumn="0"/>
            <w:tcW w:w="988" w:type="dxa"/>
          </w:tcPr>
          <w:p w14:paraId="7ACC8228" w14:textId="4A2CA6DA" w:rsidR="00CF7911" w:rsidRPr="00184B54" w:rsidRDefault="009D721C" w:rsidP="00A22B18">
            <w:pPr>
              <w:rPr>
                <w:rFonts w:ascii="IberPangea Text Light" w:hAnsi="IberPangea Text Light"/>
                <w:bCs w:val="0"/>
                <w:sz w:val="21"/>
                <w:szCs w:val="24"/>
              </w:rPr>
            </w:pPr>
            <w:r w:rsidRPr="00184B54">
              <w:rPr>
                <w:rFonts w:ascii="IberPangea Text Light" w:hAnsi="IberPangea Text Light"/>
                <w:bCs w:val="0"/>
                <w:sz w:val="21"/>
                <w:szCs w:val="24"/>
              </w:rPr>
              <w:t>Staff</w:t>
            </w:r>
          </w:p>
        </w:tc>
        <w:tc>
          <w:tcPr>
            <w:tcW w:w="1417" w:type="dxa"/>
          </w:tcPr>
          <w:p w14:paraId="074468B0" w14:textId="77777777" w:rsidR="00CF7911" w:rsidRPr="00184B54"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rPr>
            </w:pPr>
          </w:p>
          <w:p w14:paraId="124DC6CE" w14:textId="77777777" w:rsidR="00736318" w:rsidRPr="00184B54" w:rsidRDefault="00736318"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rPr>
            </w:pPr>
          </w:p>
          <w:p w14:paraId="12AA39CA" w14:textId="77777777" w:rsidR="00736318" w:rsidRPr="00184B54" w:rsidRDefault="00736318"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rPr>
            </w:pPr>
          </w:p>
        </w:tc>
        <w:tc>
          <w:tcPr>
            <w:tcW w:w="1418" w:type="dxa"/>
          </w:tcPr>
          <w:p w14:paraId="2777AB2A" w14:textId="77777777" w:rsidR="00CF7911" w:rsidRPr="00184B54"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rPr>
            </w:pPr>
          </w:p>
        </w:tc>
        <w:tc>
          <w:tcPr>
            <w:tcW w:w="1275" w:type="dxa"/>
          </w:tcPr>
          <w:p w14:paraId="34EE2740" w14:textId="77777777" w:rsidR="00CF7911" w:rsidRPr="00184B54"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c>
          <w:tcPr>
            <w:tcW w:w="2356" w:type="dxa"/>
          </w:tcPr>
          <w:p w14:paraId="2F64968C" w14:textId="77777777" w:rsidR="00CF7911" w:rsidRPr="00184B54"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c>
          <w:tcPr>
            <w:tcW w:w="2322" w:type="dxa"/>
          </w:tcPr>
          <w:p w14:paraId="40F03999" w14:textId="77777777" w:rsidR="00CF7911" w:rsidRPr="00184B54"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bl>
    <w:p w14:paraId="5E769390" w14:textId="77777777" w:rsidR="00CF7911" w:rsidRPr="00184B54" w:rsidRDefault="00CF7911" w:rsidP="008820A1">
      <w:pPr>
        <w:pStyle w:val="BodyText1"/>
        <w:rPr>
          <w:sz w:val="21"/>
          <w:szCs w:val="24"/>
        </w:rPr>
      </w:pPr>
    </w:p>
    <w:p w14:paraId="6282FFA8" w14:textId="77777777" w:rsidR="00D07D82" w:rsidRPr="00184B54" w:rsidRDefault="00D07D82" w:rsidP="008820A1">
      <w:pPr>
        <w:pStyle w:val="BodyText1"/>
        <w:rPr>
          <w:sz w:val="21"/>
          <w:szCs w:val="24"/>
        </w:rPr>
      </w:pPr>
    </w:p>
    <w:p w14:paraId="6E50375A" w14:textId="77777777" w:rsidR="003111D9" w:rsidRPr="00184B54" w:rsidRDefault="003111D9" w:rsidP="00772C20">
      <w:pPr>
        <w:pStyle w:val="Heading1"/>
        <w:spacing w:after="0"/>
        <w:rPr>
          <w:sz w:val="52"/>
          <w:szCs w:val="24"/>
        </w:rPr>
      </w:pPr>
    </w:p>
    <w:p w14:paraId="301D9985" w14:textId="77777777" w:rsidR="003111D9" w:rsidRPr="00184B54" w:rsidRDefault="003111D9" w:rsidP="00772C20">
      <w:pPr>
        <w:pStyle w:val="Heading1"/>
        <w:spacing w:after="0"/>
        <w:rPr>
          <w:sz w:val="52"/>
          <w:szCs w:val="24"/>
        </w:rPr>
      </w:pPr>
    </w:p>
    <w:p w14:paraId="0BB8C4AF" w14:textId="77777777" w:rsidR="003111D9" w:rsidRPr="00184B54" w:rsidRDefault="003111D9" w:rsidP="003111D9">
      <w:pPr>
        <w:pStyle w:val="BodyText1"/>
      </w:pPr>
    </w:p>
    <w:p w14:paraId="18F5B816" w14:textId="77777777" w:rsidR="003111D9" w:rsidRPr="00184B54" w:rsidRDefault="003111D9" w:rsidP="00772C20">
      <w:pPr>
        <w:pStyle w:val="Heading1"/>
        <w:spacing w:after="0"/>
        <w:rPr>
          <w:sz w:val="52"/>
          <w:szCs w:val="24"/>
        </w:rPr>
      </w:pPr>
    </w:p>
    <w:p w14:paraId="019A0DD5" w14:textId="4A5E2672" w:rsidR="001D30B1" w:rsidRPr="00184B54" w:rsidRDefault="00DF15D3" w:rsidP="00772C20">
      <w:pPr>
        <w:pStyle w:val="Heading1"/>
        <w:spacing w:after="0"/>
        <w:rPr>
          <w:sz w:val="52"/>
          <w:szCs w:val="24"/>
        </w:rPr>
      </w:pPr>
      <w:r w:rsidRPr="00184B54">
        <w:rPr>
          <w:sz w:val="52"/>
          <w:szCs w:val="24"/>
        </w:rPr>
        <w:t xml:space="preserve">Grant </w:t>
      </w:r>
      <w:r w:rsidR="000B4DB0" w:rsidRPr="00184B54">
        <w:rPr>
          <w:sz w:val="52"/>
          <w:szCs w:val="24"/>
        </w:rPr>
        <w:t>Impact</w:t>
      </w:r>
    </w:p>
    <w:p w14:paraId="1D1136BF" w14:textId="1237BD62" w:rsidR="001D30B1" w:rsidRPr="00184B54" w:rsidRDefault="001D30B1" w:rsidP="00772C20">
      <w:pPr>
        <w:pStyle w:val="Heading1"/>
        <w:spacing w:before="240"/>
        <w:rPr>
          <w:rFonts w:ascii="IberPangea Text Light" w:eastAsiaTheme="minorHAnsi" w:hAnsi="IberPangea Text Light" w:cs="Lato Light (Cuerpo)"/>
          <w:color w:val="3A3734" w:themeColor="text1"/>
          <w:sz w:val="21"/>
          <w:szCs w:val="24"/>
        </w:rPr>
      </w:pPr>
    </w:p>
    <w:tbl>
      <w:tblPr>
        <w:tblStyle w:val="GridTable1Light"/>
        <w:tblW w:w="9776" w:type="dxa"/>
        <w:tblLook w:val="04A0" w:firstRow="1" w:lastRow="0" w:firstColumn="1" w:lastColumn="0" w:noHBand="0" w:noVBand="1"/>
      </w:tblPr>
      <w:tblGrid>
        <w:gridCol w:w="4673"/>
        <w:gridCol w:w="2551"/>
        <w:gridCol w:w="2552"/>
      </w:tblGrid>
      <w:tr w:rsidR="003111D9" w:rsidRPr="00184B54" w14:paraId="39FB7EFA" w14:textId="77777777" w:rsidTr="00A22B18">
        <w:trPr>
          <w:cnfStyle w:val="100000000000" w:firstRow="1" w:lastRow="0" w:firstColumn="0" w:lastColumn="0" w:oddVBand="0" w:evenVBand="0" w:oddHBand="0"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4673" w:type="dxa"/>
          </w:tcPr>
          <w:p w14:paraId="5FAE22C1" w14:textId="77777777" w:rsidR="003111D9" w:rsidRPr="00184B54" w:rsidRDefault="003111D9" w:rsidP="00A22B18">
            <w:pPr>
              <w:spacing w:line="259" w:lineRule="auto"/>
              <w:rPr>
                <w:rFonts w:ascii="IberPangea Text Light" w:hAnsi="IberPangea Text Light"/>
                <w:color w:val="008C38" w:themeColor="accent1"/>
                <w:sz w:val="21"/>
                <w:szCs w:val="24"/>
              </w:rPr>
            </w:pPr>
            <w:bookmarkStart w:id="3" w:name="_Hlk210737047"/>
            <w:r w:rsidRPr="00184B54">
              <w:rPr>
                <w:rFonts w:ascii="IberPangea Text Light" w:hAnsi="IberPangea Text Light"/>
                <w:color w:val="008C38" w:themeColor="accent1"/>
                <w:sz w:val="21"/>
                <w:szCs w:val="24"/>
              </w:rPr>
              <w:t>Question</w:t>
            </w:r>
          </w:p>
        </w:tc>
        <w:tc>
          <w:tcPr>
            <w:tcW w:w="5103" w:type="dxa"/>
            <w:gridSpan w:val="2"/>
          </w:tcPr>
          <w:p w14:paraId="367823A0" w14:textId="77777777" w:rsidR="003111D9" w:rsidRPr="00184B54" w:rsidRDefault="003111D9" w:rsidP="00A22B18">
            <w:pPr>
              <w:spacing w:line="259" w:lineRule="auto"/>
              <w:cnfStyle w:val="100000000000" w:firstRow="1" w:lastRow="0" w:firstColumn="0" w:lastColumn="0" w:oddVBand="0" w:evenVBand="0" w:oddHBand="0" w:evenHBand="0" w:firstRowFirstColumn="0" w:firstRowLastColumn="0" w:lastRowFirstColumn="0" w:lastRowLastColumn="0"/>
              <w:rPr>
                <w:rFonts w:ascii="IberPangea Text Light" w:hAnsi="IberPangea Text Light"/>
                <w:color w:val="008C38" w:themeColor="accent1"/>
                <w:sz w:val="21"/>
                <w:szCs w:val="24"/>
              </w:rPr>
            </w:pPr>
            <w:r w:rsidRPr="00184B54">
              <w:rPr>
                <w:rFonts w:ascii="IberPangea Text Light" w:hAnsi="IberPangea Text Light"/>
                <w:color w:val="008C38" w:themeColor="accent1"/>
                <w:sz w:val="21"/>
                <w:szCs w:val="24"/>
              </w:rPr>
              <w:t>Answer</w:t>
            </w:r>
          </w:p>
        </w:tc>
      </w:tr>
      <w:tr w:rsidR="003111D9" w:rsidRPr="00184B54" w14:paraId="0A8AC9FD" w14:textId="77777777" w:rsidTr="00A22B18">
        <w:tc>
          <w:tcPr>
            <w:cnfStyle w:val="001000000000" w:firstRow="0" w:lastRow="0" w:firstColumn="1" w:lastColumn="0" w:oddVBand="0" w:evenVBand="0" w:oddHBand="0" w:evenHBand="0" w:firstRowFirstColumn="0" w:firstRowLastColumn="0" w:lastRowFirstColumn="0" w:lastRowLastColumn="0"/>
            <w:tcW w:w="4673" w:type="dxa"/>
          </w:tcPr>
          <w:p w14:paraId="00430C19" w14:textId="77777777" w:rsidR="003111D9" w:rsidRPr="00184B54" w:rsidRDefault="003111D9" w:rsidP="00A22B18">
            <w:pPr>
              <w:rPr>
                <w:rFonts w:ascii="IberPangea Text Light" w:hAnsi="IberPangea Text Light"/>
                <w:b w:val="0"/>
                <w:bCs w:val="0"/>
                <w:sz w:val="21"/>
                <w:szCs w:val="24"/>
              </w:rPr>
            </w:pPr>
            <w:r w:rsidRPr="00184B54">
              <w:rPr>
                <w:rFonts w:ascii="IberPangea Text Light" w:hAnsi="IberPangea Text Light"/>
                <w:b w:val="0"/>
                <w:bCs w:val="0"/>
                <w:sz w:val="21"/>
                <w:szCs w:val="24"/>
              </w:rPr>
              <w:t>Select a theme that your project will address.</w:t>
            </w:r>
          </w:p>
        </w:tc>
        <w:tc>
          <w:tcPr>
            <w:tcW w:w="5103" w:type="dxa"/>
            <w:gridSpan w:val="2"/>
          </w:tcPr>
          <w:sdt>
            <w:sdtPr>
              <w:rPr>
                <w:rFonts w:ascii="IberPangea Text Light" w:hAnsi="IberPangea Text Light"/>
                <w:sz w:val="21"/>
                <w:szCs w:val="24"/>
                <w:highlight w:val="yellow"/>
              </w:rPr>
              <w:alias w:val="Theme"/>
              <w:tag w:val="Theme"/>
              <w:id w:val="1207837442"/>
              <w:placeholder>
                <w:docPart w:val="7CF0E635B5FA4D2FB3BC5734DBB061D1"/>
              </w:placeholder>
              <w:showingPlcHdr/>
              <w:dropDownList>
                <w:listItem w:value="Choose an item."/>
                <w:listItem w:displayText="Strengthening financial resilience and educational inclusion" w:value="Strengthening financial resilience and educational inclusion"/>
                <w:listItem w:displayText="Employability support and skills development" w:value="Employability support and skills development"/>
                <w:listItem w:displayText="Social and digital inclusion, wellbeing and active lifestyles" w:value="Social and digital inclusion, wellbeing and active lifestyles"/>
                <w:listItem w:displayText="Improving community spaces and buildings" w:value="Improving community spaces and buildings"/>
                <w:listItem w:displayText="Enhancing green spaces and access to nature" w:value="Enhancing green spaces and access to nature"/>
                <w:listItem w:displayText="Sustainable and inclusive transport" w:value="Sustainable and inclusive transport"/>
              </w:dropDownList>
            </w:sdtPr>
            <w:sdtContent>
              <w:p w14:paraId="2733D54E" w14:textId="77777777" w:rsidR="003111D9" w:rsidRPr="00184B54" w:rsidRDefault="003111D9"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184B54">
                  <w:rPr>
                    <w:rStyle w:val="PlaceholderText"/>
                  </w:rPr>
                  <w:t>Choose an item.</w:t>
                </w:r>
              </w:p>
            </w:sdtContent>
          </w:sdt>
        </w:tc>
      </w:tr>
      <w:tr w:rsidR="003111D9" w:rsidRPr="00184B54" w14:paraId="04769CAA" w14:textId="77777777" w:rsidTr="00A22B18">
        <w:trPr>
          <w:trHeight w:val="730"/>
        </w:trPr>
        <w:tc>
          <w:tcPr>
            <w:cnfStyle w:val="001000000000" w:firstRow="0" w:lastRow="0" w:firstColumn="1" w:lastColumn="0" w:oddVBand="0" w:evenVBand="0" w:oddHBand="0" w:evenHBand="0" w:firstRowFirstColumn="0" w:firstRowLastColumn="0" w:lastRowFirstColumn="0" w:lastRowLastColumn="0"/>
            <w:tcW w:w="4673" w:type="dxa"/>
          </w:tcPr>
          <w:p w14:paraId="097396B3" w14:textId="77777777" w:rsidR="003111D9" w:rsidRPr="00184B54" w:rsidRDefault="003111D9" w:rsidP="00A22B18">
            <w:pPr>
              <w:pStyle w:val="ListParagraph"/>
              <w:numPr>
                <w:ilvl w:val="0"/>
                <w:numId w:val="29"/>
              </w:numPr>
              <w:rPr>
                <w:rFonts w:ascii="IberPangea Text Light" w:hAnsi="IberPangea Text Light"/>
                <w:b w:val="0"/>
                <w:bCs w:val="0"/>
                <w:sz w:val="21"/>
                <w:szCs w:val="24"/>
              </w:rPr>
            </w:pPr>
            <w:r w:rsidRPr="00184B54">
              <w:rPr>
                <w:rFonts w:ascii="IberPangea Text Light" w:hAnsi="IberPangea Text Light"/>
                <w:b w:val="0"/>
                <w:bCs w:val="0"/>
                <w:sz w:val="21"/>
                <w:szCs w:val="24"/>
              </w:rPr>
              <w:t>Select an outcome that best describes the difference your project intends to make.</w:t>
            </w:r>
          </w:p>
        </w:tc>
        <w:tc>
          <w:tcPr>
            <w:tcW w:w="5103" w:type="dxa"/>
            <w:gridSpan w:val="2"/>
          </w:tcPr>
          <w:sdt>
            <w:sdtPr>
              <w:rPr>
                <w:rFonts w:ascii="IberPangea Text Light" w:hAnsi="IberPangea Text Light"/>
                <w:sz w:val="21"/>
                <w:szCs w:val="24"/>
              </w:rPr>
              <w:alias w:val="Outcome"/>
              <w:tag w:val="Outcome"/>
              <w:id w:val="2074533220"/>
              <w:placeholder>
                <w:docPart w:val="7CF0E635B5FA4D2FB3BC5734DBB061D1"/>
              </w:placeholder>
              <w:showingPlcHdr/>
              <w:dropDownList>
                <w:listItem w:value="Choose an item."/>
                <w:listItem w:displayText="Improved community facilities" w:value="Improved community facilities"/>
                <w:listItem w:displayText="Increased community cohesion" w:value="Increased community cohesion"/>
                <w:listItem w:displayText="Improved health and wellbeing" w:value="Improved health and wellbeing"/>
                <w:listItem w:displayText="Reduced social isolation" w:value="Reduced social isolation"/>
                <w:listItem w:displayText="Increased educational attainment" w:value="Increased educational attainment"/>
                <w:listItem w:displayText="Improved skills and employability" w:value="Improved skills and employability"/>
                <w:listItem w:displayText="Increased access to training and learning" w:value="Increased access to training and learning"/>
                <w:listItem w:displayText="Improved digital inclusion" w:value="Improved digital inclusion"/>
                <w:listItem w:displayText="Increased volunteering and community participation" w:value="Increased volunteering and community participation"/>
                <w:listItem w:displayText="Improved local environment" w:value="Improved local environment"/>
                <w:listItem w:displayText="Reduced carbon emissions" w:value="Reduced carbon emissions"/>
                <w:listItem w:displayText="Lower household energy costs" w:value="Lower household energy costs"/>
                <w:listItem w:displayText="Increased energy efficiency" w:value="Increased energy efficiency"/>
                <w:listItem w:displayText="Improved access to services" w:value="Improved access to services"/>
                <w:listItem w:displayText="Enhanced community resilience" w:value="Enhanced community resilience"/>
                <w:listItem w:displayText="Increased economic activity" w:value="Increased economic activity"/>
                <w:listItem w:displayText="Improved safety and security" w:value="Improved safety and security"/>
                <w:listItem w:displayText="Improved physical activity levels" w:value="Improved physical activity levels"/>
                <w:listItem w:displayText="Greater equality and inclusion" w:value="Greater equality and inclusion"/>
                <w:listItem w:displayText="Improved mental health and wellbeing" w:value="Improved mental health and wellbeing"/>
                <w:listItem w:displayText="Increased youth engagement" w:value="Increased youth engagement"/>
                <w:listItem w:displayText="Strengthened local organisations" w:value="Strengthened local organisations"/>
                <w:listItem w:displayText="Increased biodiversity" w:value="Increased biodiversity"/>
                <w:listItem w:displayText="Reduced fuel poverty" w:value="Reduced fuel poverty"/>
                <w:listItem w:displayText="Increased civic pride" w:value="Increased civic pride"/>
              </w:dropDownList>
            </w:sdtPr>
            <w:sdtContent>
              <w:p w14:paraId="326915D0" w14:textId="77777777" w:rsidR="003111D9" w:rsidRPr="00184B54" w:rsidRDefault="003111D9"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184B54">
                  <w:rPr>
                    <w:rStyle w:val="PlaceholderText"/>
                  </w:rPr>
                  <w:t>Choose an item.</w:t>
                </w:r>
              </w:p>
            </w:sdtContent>
          </w:sdt>
        </w:tc>
      </w:tr>
      <w:tr w:rsidR="003111D9" w:rsidRPr="00184B54" w14:paraId="6CA33940" w14:textId="77777777" w:rsidTr="00A22B18">
        <w:tc>
          <w:tcPr>
            <w:cnfStyle w:val="001000000000" w:firstRow="0" w:lastRow="0" w:firstColumn="1" w:lastColumn="0" w:oddVBand="0" w:evenVBand="0" w:oddHBand="0" w:evenHBand="0" w:firstRowFirstColumn="0" w:firstRowLastColumn="0" w:lastRowFirstColumn="0" w:lastRowLastColumn="0"/>
            <w:tcW w:w="4673" w:type="dxa"/>
          </w:tcPr>
          <w:p w14:paraId="5564DFE7" w14:textId="77777777" w:rsidR="003111D9" w:rsidRPr="00184B54" w:rsidRDefault="003111D9" w:rsidP="00A22B18">
            <w:pPr>
              <w:pStyle w:val="ListParagraph"/>
              <w:numPr>
                <w:ilvl w:val="0"/>
                <w:numId w:val="29"/>
              </w:numPr>
              <w:rPr>
                <w:rFonts w:ascii="IberPangea Text Light" w:hAnsi="IberPangea Text Light"/>
                <w:b w:val="0"/>
                <w:bCs w:val="0"/>
              </w:rPr>
            </w:pPr>
            <w:r w:rsidRPr="00184B54">
              <w:rPr>
                <w:rFonts w:ascii="IberPangea Text Light" w:hAnsi="IberPangea Text Light"/>
                <w:b w:val="0"/>
                <w:bCs w:val="0"/>
                <w:sz w:val="21"/>
                <w:szCs w:val="24"/>
              </w:rPr>
              <w:t>Select an outcome that best describes the difference your project intends to make.</w:t>
            </w:r>
          </w:p>
        </w:tc>
        <w:tc>
          <w:tcPr>
            <w:tcW w:w="5103" w:type="dxa"/>
            <w:gridSpan w:val="2"/>
          </w:tcPr>
          <w:sdt>
            <w:sdtPr>
              <w:rPr>
                <w:rFonts w:ascii="IberPangea Text Light" w:hAnsi="IberPangea Text Light"/>
                <w:sz w:val="21"/>
                <w:szCs w:val="24"/>
              </w:rPr>
              <w:alias w:val="Outcome"/>
              <w:tag w:val="Outcome"/>
              <w:id w:val="-1620140283"/>
              <w:placeholder>
                <w:docPart w:val="EFE4BCF1C78A45BAB2A832FB2EF5AC00"/>
              </w:placeholder>
              <w:showingPlcHdr/>
              <w:dropDownList>
                <w:listItem w:value="Choose an item."/>
                <w:listItem w:displayText="Improved community facilities" w:value="Improved community facilities"/>
                <w:listItem w:displayText="Increased community cohesion" w:value="Increased community cohesion"/>
                <w:listItem w:displayText="Improved health and wellbeing" w:value="Improved health and wellbeing"/>
                <w:listItem w:displayText="Reduced social isolation" w:value="Reduced social isolation"/>
                <w:listItem w:displayText="Increased educational attainment" w:value="Increased educational attainment"/>
                <w:listItem w:displayText="Improved skills and employability" w:value="Improved skills and employability"/>
                <w:listItem w:displayText="Increased access to training and learning" w:value="Increased access to training and learning"/>
                <w:listItem w:displayText="Improved digital inclusion" w:value="Improved digital inclusion"/>
                <w:listItem w:displayText="Increased volunteering and community participation" w:value="Increased volunteering and community participation"/>
                <w:listItem w:displayText="Improved local environment" w:value="Improved local environment"/>
                <w:listItem w:displayText="Reduced carbon emissions" w:value="Reduced carbon emissions"/>
                <w:listItem w:displayText="Lower household energy costs" w:value="Lower household energy costs"/>
                <w:listItem w:displayText="Increased energy efficiency" w:value="Increased energy efficiency"/>
                <w:listItem w:displayText="Improved access to services" w:value="Improved access to services"/>
                <w:listItem w:displayText="Enhanced community resilience" w:value="Enhanced community resilience"/>
                <w:listItem w:displayText="Increased economic activity" w:value="Increased economic activity"/>
                <w:listItem w:displayText="Improved safety and security" w:value="Improved safety and security"/>
                <w:listItem w:displayText="Improved physical activity levels" w:value="Improved physical activity levels"/>
                <w:listItem w:displayText="Greater equality and inclusion" w:value="Greater equality and inclusion"/>
                <w:listItem w:displayText="Improved mental health and wellbeing" w:value="Improved mental health and wellbeing"/>
                <w:listItem w:displayText="Increased youth engagement" w:value="Increased youth engagement"/>
                <w:listItem w:displayText="Strengthened local organisations" w:value="Strengthened local organisations"/>
                <w:listItem w:displayText="Increased biodiversity" w:value="Increased biodiversity"/>
                <w:listItem w:displayText="Reduced fuel poverty" w:value="Reduced fuel poverty"/>
                <w:listItem w:displayText="Increased civic pride" w:value="Increased civic pride"/>
              </w:dropDownList>
            </w:sdtPr>
            <w:sdtContent>
              <w:p w14:paraId="19EE78F6" w14:textId="77777777" w:rsidR="003111D9" w:rsidRPr="00184B54" w:rsidRDefault="003111D9"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184B54">
                  <w:rPr>
                    <w:rStyle w:val="PlaceholderText"/>
                  </w:rPr>
                  <w:t>Choose an item.</w:t>
                </w:r>
              </w:p>
            </w:sdtContent>
          </w:sdt>
        </w:tc>
      </w:tr>
      <w:tr w:rsidR="003111D9" w:rsidRPr="00184B54" w14:paraId="09994419" w14:textId="77777777" w:rsidTr="00A22B18">
        <w:tc>
          <w:tcPr>
            <w:cnfStyle w:val="001000000000" w:firstRow="0" w:lastRow="0" w:firstColumn="1" w:lastColumn="0" w:oddVBand="0" w:evenVBand="0" w:oddHBand="0" w:evenHBand="0" w:firstRowFirstColumn="0" w:firstRowLastColumn="0" w:lastRowFirstColumn="0" w:lastRowLastColumn="0"/>
            <w:tcW w:w="4673" w:type="dxa"/>
          </w:tcPr>
          <w:p w14:paraId="4CD83BD1" w14:textId="77777777" w:rsidR="003111D9" w:rsidRPr="00184B54" w:rsidRDefault="003111D9" w:rsidP="00A22B18">
            <w:pPr>
              <w:pStyle w:val="ListParagraph"/>
              <w:numPr>
                <w:ilvl w:val="0"/>
                <w:numId w:val="29"/>
              </w:numPr>
              <w:rPr>
                <w:rFonts w:ascii="IberPangea Text Light" w:hAnsi="IberPangea Text Light"/>
                <w:b w:val="0"/>
                <w:bCs w:val="0"/>
              </w:rPr>
            </w:pPr>
            <w:r w:rsidRPr="00184B54">
              <w:rPr>
                <w:rFonts w:ascii="IberPangea Text Light" w:hAnsi="IberPangea Text Light"/>
                <w:b w:val="0"/>
                <w:bCs w:val="0"/>
                <w:sz w:val="21"/>
                <w:szCs w:val="24"/>
              </w:rPr>
              <w:t>Select an outcome that best describes the difference your project intends to make.</w:t>
            </w:r>
          </w:p>
        </w:tc>
        <w:tc>
          <w:tcPr>
            <w:tcW w:w="5103" w:type="dxa"/>
            <w:gridSpan w:val="2"/>
          </w:tcPr>
          <w:sdt>
            <w:sdtPr>
              <w:rPr>
                <w:rFonts w:ascii="IberPangea Text Light" w:hAnsi="IberPangea Text Light"/>
                <w:sz w:val="21"/>
                <w:szCs w:val="24"/>
              </w:rPr>
              <w:alias w:val="Outcome"/>
              <w:tag w:val="Outcome"/>
              <w:id w:val="816467178"/>
              <w:placeholder>
                <w:docPart w:val="AD4C271C409747F0825A9839539DF041"/>
              </w:placeholder>
              <w:showingPlcHdr/>
              <w:dropDownList>
                <w:listItem w:value="Choose an item."/>
                <w:listItem w:displayText="Improved community facilities" w:value="Improved community facilities"/>
                <w:listItem w:displayText="Increased community cohesion" w:value="Increased community cohesion"/>
                <w:listItem w:displayText="Improved health and wellbeing" w:value="Improved health and wellbeing"/>
                <w:listItem w:displayText="Reduced social isolation" w:value="Reduced social isolation"/>
                <w:listItem w:displayText="Increased educational attainment" w:value="Increased educational attainment"/>
                <w:listItem w:displayText="Improved skills and employability" w:value="Improved skills and employability"/>
                <w:listItem w:displayText="Increased access to training and learning" w:value="Increased access to training and learning"/>
                <w:listItem w:displayText="Improved digital inclusion" w:value="Improved digital inclusion"/>
                <w:listItem w:displayText="Increased volunteering and community participation" w:value="Increased volunteering and community participation"/>
                <w:listItem w:displayText="Improved local environment" w:value="Improved local environment"/>
                <w:listItem w:displayText="Reduced carbon emissions" w:value="Reduced carbon emissions"/>
                <w:listItem w:displayText="Lower household energy costs" w:value="Lower household energy costs"/>
                <w:listItem w:displayText="Increased energy efficiency" w:value="Increased energy efficiency"/>
                <w:listItem w:displayText="Improved access to services" w:value="Improved access to services"/>
                <w:listItem w:displayText="Enhanced community resilience" w:value="Enhanced community resilience"/>
                <w:listItem w:displayText="Increased economic activity" w:value="Increased economic activity"/>
                <w:listItem w:displayText="Improved safety and security" w:value="Improved safety and security"/>
                <w:listItem w:displayText="Improved physical activity levels" w:value="Improved physical activity levels"/>
                <w:listItem w:displayText="Greater equality and inclusion" w:value="Greater equality and inclusion"/>
                <w:listItem w:displayText="Improved mental health and wellbeing" w:value="Improved mental health and wellbeing"/>
                <w:listItem w:displayText="Increased youth engagement" w:value="Increased youth engagement"/>
                <w:listItem w:displayText="Strengthened local organisations" w:value="Strengthened local organisations"/>
                <w:listItem w:displayText="Increased biodiversity" w:value="Increased biodiversity"/>
                <w:listItem w:displayText="Reduced fuel poverty" w:value="Reduced fuel poverty"/>
                <w:listItem w:displayText="Increased civic pride" w:value="Increased civic pride"/>
              </w:dropDownList>
            </w:sdtPr>
            <w:sdtContent>
              <w:p w14:paraId="1E7BAC9A" w14:textId="77777777" w:rsidR="003111D9" w:rsidRPr="00184B54" w:rsidRDefault="003111D9"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184B54">
                  <w:rPr>
                    <w:rStyle w:val="PlaceholderText"/>
                  </w:rPr>
                  <w:t>Choose an item.</w:t>
                </w:r>
              </w:p>
            </w:sdtContent>
          </w:sdt>
        </w:tc>
      </w:tr>
      <w:tr w:rsidR="003111D9" w:rsidRPr="00184B54" w14:paraId="1FBC6031" w14:textId="77777777" w:rsidTr="00A22B18">
        <w:trPr>
          <w:trHeight w:val="418"/>
        </w:trPr>
        <w:tc>
          <w:tcPr>
            <w:cnfStyle w:val="001000000000" w:firstRow="0" w:lastRow="0" w:firstColumn="1" w:lastColumn="0" w:oddVBand="0" w:evenVBand="0" w:oddHBand="0" w:evenHBand="0" w:firstRowFirstColumn="0" w:firstRowLastColumn="0" w:lastRowFirstColumn="0" w:lastRowLastColumn="0"/>
            <w:tcW w:w="4673" w:type="dxa"/>
          </w:tcPr>
          <w:p w14:paraId="57D636BE" w14:textId="77777777" w:rsidR="003111D9" w:rsidRPr="00184B54" w:rsidRDefault="003111D9" w:rsidP="00A22B18">
            <w:pPr>
              <w:rPr>
                <w:rFonts w:ascii="IberPangea Text Light" w:hAnsi="IberPangea Text Light"/>
                <w:b w:val="0"/>
                <w:bCs w:val="0"/>
              </w:rPr>
            </w:pPr>
            <w:r w:rsidRPr="00184B54">
              <w:rPr>
                <w:rFonts w:ascii="IberPangea Text Light" w:hAnsi="IberPangea Text Light"/>
                <w:b w:val="0"/>
                <w:bCs w:val="0"/>
              </w:rPr>
              <w:t>How many people will benefit from the funding?</w:t>
            </w:r>
          </w:p>
        </w:tc>
        <w:tc>
          <w:tcPr>
            <w:tcW w:w="5103" w:type="dxa"/>
            <w:gridSpan w:val="2"/>
          </w:tcPr>
          <w:p w14:paraId="4FFEF1B0" w14:textId="77777777" w:rsidR="003111D9" w:rsidRPr="00184B54" w:rsidRDefault="003111D9"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p w14:paraId="028ABE8A" w14:textId="77777777" w:rsidR="003111D9" w:rsidRPr="00184B54" w:rsidRDefault="003111D9"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r w:rsidR="003111D9" w:rsidRPr="00184B54" w14:paraId="2DF02E18" w14:textId="77777777" w:rsidTr="00A22B18">
        <w:tc>
          <w:tcPr>
            <w:cnfStyle w:val="001000000000" w:firstRow="0" w:lastRow="0" w:firstColumn="1" w:lastColumn="0" w:oddVBand="0" w:evenVBand="0" w:oddHBand="0" w:evenHBand="0" w:firstRowFirstColumn="0" w:firstRowLastColumn="0" w:lastRowFirstColumn="0" w:lastRowLastColumn="0"/>
            <w:tcW w:w="4673" w:type="dxa"/>
          </w:tcPr>
          <w:p w14:paraId="18C30A27" w14:textId="77777777" w:rsidR="003111D9" w:rsidRPr="00184B54" w:rsidRDefault="003111D9" w:rsidP="00A22B18">
            <w:pPr>
              <w:rPr>
                <w:rFonts w:ascii="IberPangea Text Light" w:hAnsi="IberPangea Text Light"/>
                <w:b w:val="0"/>
                <w:bCs w:val="0"/>
              </w:rPr>
            </w:pPr>
            <w:r w:rsidRPr="00184B54">
              <w:rPr>
                <w:rFonts w:ascii="IberPangea Text Light" w:hAnsi="IberPangea Text Light"/>
                <w:b w:val="0"/>
                <w:bCs w:val="0"/>
              </w:rPr>
              <w:t xml:space="preserve">Select a primary beneficiary group and primary age group that describe your project </w:t>
            </w:r>
          </w:p>
          <w:p w14:paraId="0D693630" w14:textId="77777777" w:rsidR="003111D9" w:rsidRPr="00184B54" w:rsidRDefault="003111D9" w:rsidP="00A22B18">
            <w:pPr>
              <w:rPr>
                <w:rFonts w:ascii="IberPangea Text Light" w:hAnsi="IberPangea Text Light"/>
              </w:rPr>
            </w:pPr>
            <w:r w:rsidRPr="00184B54">
              <w:rPr>
                <w:rFonts w:ascii="IberPangea Text Light" w:hAnsi="IberPangea Text Light"/>
                <w:b w:val="0"/>
                <w:bCs w:val="0"/>
              </w:rPr>
              <w:t>participants.</w:t>
            </w:r>
          </w:p>
        </w:tc>
        <w:tc>
          <w:tcPr>
            <w:tcW w:w="2551" w:type="dxa"/>
          </w:tcPr>
          <w:p w14:paraId="185095DF" w14:textId="77777777" w:rsidR="003111D9" w:rsidRPr="00184B54" w:rsidRDefault="003111D9"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184B54">
              <w:rPr>
                <w:rFonts w:ascii="IberPangea Text Light" w:hAnsi="IberPangea Text Light"/>
                <w:sz w:val="21"/>
                <w:szCs w:val="24"/>
              </w:rPr>
              <w:t xml:space="preserve">Group </w:t>
            </w:r>
          </w:p>
          <w:sdt>
            <w:sdtPr>
              <w:rPr>
                <w:rFonts w:ascii="IberPangea Text Light" w:hAnsi="IberPangea Text Light"/>
                <w:sz w:val="21"/>
                <w:szCs w:val="24"/>
                <w:highlight w:val="yellow"/>
              </w:rPr>
              <w:alias w:val="Group"/>
              <w:tag w:val="Group"/>
              <w:id w:val="-1133253932"/>
              <w:placeholder>
                <w:docPart w:val="5112185C5C4D40A39A19AF38DA1C0FE6"/>
              </w:placeholder>
              <w:showingPlcHdr/>
              <w:dropDownList>
                <w:listItem w:value="Choose an item."/>
                <w:listItem w:displayText="Carers" w:value="Carers"/>
                <w:listItem w:displayText="Children and young people" w:value="Children and young people"/>
                <w:listItem w:displayText="Ex-offenders/offenders/people at risk of offending" w:value="Ex-offenders/offenders/people at risk of offending"/>
                <w:listItem w:displayText="Families/parents" w:value="Families/parents"/>
                <w:listItem w:displayText="Long term unemployed" w:value="Long term unemployed"/>
                <w:listItem w:displayText="Men and/or boys" w:value="Men and/or boys"/>
                <w:listItem w:displayText="Local residents" w:value="Local residents"/>
                <w:listItem w:displayText="Older people" w:value="Older people"/>
                <w:listItem w:displayText="People experiencing homelessness" w:value="People experiencing homelessness"/>
                <w:listItem w:displayText="People living in poverty/disadvantage" w:value="People living in poverty/disadvantage"/>
                <w:listItem w:displayText="People living in rural areas" w:value="People living in rural areas"/>
                <w:listItem w:displayText="People living in urban areas" w:value="People living in urban areas"/>
                <w:listItem w:displayText="People who are serving/have served in the Armed Forces and/or their families" w:value="People who are serving/have served in the Armed Forces and/or their families"/>
                <w:listItem w:displayText="People who self-identify as LGBTQ+" w:value="People who self-identify as LGBTQ+"/>
              </w:dropDownList>
            </w:sdtPr>
            <w:sdtContent>
              <w:p w14:paraId="66925BF5" w14:textId="77777777" w:rsidR="003111D9" w:rsidRPr="00184B54" w:rsidRDefault="003111D9"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184B54">
                  <w:rPr>
                    <w:rStyle w:val="PlaceholderText"/>
                  </w:rPr>
                  <w:t>Choose an item.</w:t>
                </w:r>
              </w:p>
            </w:sdtContent>
          </w:sdt>
        </w:tc>
        <w:tc>
          <w:tcPr>
            <w:tcW w:w="2552" w:type="dxa"/>
          </w:tcPr>
          <w:p w14:paraId="17DEBEF1" w14:textId="77777777" w:rsidR="003111D9" w:rsidRPr="00184B54" w:rsidRDefault="003111D9"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184B54">
              <w:rPr>
                <w:rFonts w:ascii="IberPangea Text Light" w:hAnsi="IberPangea Text Light"/>
                <w:sz w:val="21"/>
                <w:szCs w:val="24"/>
              </w:rPr>
              <w:t>Age</w:t>
            </w:r>
          </w:p>
          <w:sdt>
            <w:sdtPr>
              <w:rPr>
                <w:rFonts w:ascii="IberPangea Text Light" w:hAnsi="IberPangea Text Light"/>
                <w:sz w:val="21"/>
                <w:szCs w:val="24"/>
                <w:highlight w:val="yellow"/>
              </w:rPr>
              <w:alias w:val="Age group"/>
              <w:tag w:val="Age group"/>
              <w:id w:val="-819574052"/>
              <w:placeholder>
                <w:docPart w:val="5112185C5C4D40A39A19AF38DA1C0FE6"/>
              </w:placeholder>
              <w:showingPlcHdr/>
              <w:dropDownList>
                <w:listItem w:value="Choose an item."/>
                <w:listItem w:displayText="Babies (0-2)" w:value="Babies (0-2)"/>
                <w:listItem w:displayText="Children (2-12)" w:value="Children (2-12)"/>
                <w:listItem w:displayText="Teenagers (13-18)" w:value="Teenagers (13-18)"/>
                <w:listItem w:displayText="Young adults (19-25)" w:value="Young adults (19-25)"/>
                <w:listItem w:displayText="Adults (26-65)" w:value="Adults (26-65)"/>
                <w:listItem w:displayText="Older people (66+)" w:value="Older people (66+)"/>
                <w:listItem w:displayText="All ages" w:value="All ages"/>
              </w:dropDownList>
            </w:sdtPr>
            <w:sdtContent>
              <w:p w14:paraId="574FDD78" w14:textId="77777777" w:rsidR="003111D9" w:rsidRPr="00184B54" w:rsidRDefault="003111D9"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184B54">
                  <w:rPr>
                    <w:rStyle w:val="PlaceholderText"/>
                  </w:rPr>
                  <w:t>Choose an item.</w:t>
                </w:r>
              </w:p>
            </w:sdtContent>
          </w:sdt>
        </w:tc>
      </w:tr>
    </w:tbl>
    <w:p w14:paraId="79F699BF" w14:textId="5781AAB2" w:rsidR="2A78C30D" w:rsidRPr="00184B54" w:rsidRDefault="2A78C30D">
      <w:pPr>
        <w:rPr>
          <w:sz w:val="21"/>
          <w:szCs w:val="24"/>
        </w:rPr>
      </w:pPr>
    </w:p>
    <w:bookmarkEnd w:id="3"/>
    <w:p w14:paraId="0472FED3" w14:textId="473AB67E" w:rsidR="1843D750" w:rsidRPr="00184B54" w:rsidRDefault="1843D750" w:rsidP="1843D750">
      <w:pPr>
        <w:pStyle w:val="BodyText1"/>
        <w:rPr>
          <w:sz w:val="21"/>
          <w:szCs w:val="24"/>
        </w:rPr>
      </w:pPr>
    </w:p>
    <w:p w14:paraId="4BA32CF5" w14:textId="77777777" w:rsidR="00413936" w:rsidRPr="00184B54" w:rsidRDefault="00413936" w:rsidP="008820A1">
      <w:pPr>
        <w:pStyle w:val="BodyText1"/>
        <w:rPr>
          <w:sz w:val="21"/>
          <w:szCs w:val="24"/>
        </w:rPr>
      </w:pPr>
    </w:p>
    <w:p w14:paraId="149345FC" w14:textId="77777777" w:rsidR="00040A9F" w:rsidRPr="00184B54" w:rsidRDefault="00040A9F">
      <w:pPr>
        <w:rPr>
          <w:rFonts w:ascii="IberPangea Text Medium" w:eastAsia="Times New Roman" w:hAnsi="IberPangea Text Medium" w:cs="Times New Roman"/>
          <w:color w:val="008C38" w:themeColor="accent1"/>
          <w:sz w:val="52"/>
          <w:szCs w:val="24"/>
        </w:rPr>
      </w:pPr>
      <w:bookmarkStart w:id="4" w:name="_Toc142308333"/>
      <w:bookmarkStart w:id="5" w:name="_Toc142308362"/>
      <w:bookmarkEnd w:id="4"/>
      <w:r w:rsidRPr="00184B54">
        <w:rPr>
          <w:sz w:val="52"/>
          <w:szCs w:val="24"/>
        </w:rPr>
        <w:br w:type="page"/>
      </w:r>
    </w:p>
    <w:p w14:paraId="0A6D9B30" w14:textId="35BB29E8" w:rsidR="00C62084" w:rsidRPr="00184B54" w:rsidRDefault="00C62084" w:rsidP="007F0372">
      <w:pPr>
        <w:pStyle w:val="Heading1"/>
        <w:spacing w:after="0"/>
        <w:rPr>
          <w:sz w:val="52"/>
          <w:szCs w:val="24"/>
        </w:rPr>
      </w:pPr>
      <w:r w:rsidRPr="00184B54">
        <w:rPr>
          <w:sz w:val="52"/>
          <w:szCs w:val="24"/>
        </w:rPr>
        <w:lastRenderedPageBreak/>
        <w:t xml:space="preserve">Important </w:t>
      </w:r>
      <w:r w:rsidR="00B27094" w:rsidRPr="00184B54">
        <w:rPr>
          <w:sz w:val="52"/>
          <w:szCs w:val="24"/>
        </w:rPr>
        <w:t>I</w:t>
      </w:r>
      <w:r w:rsidRPr="00184B54">
        <w:rPr>
          <w:sz w:val="52"/>
          <w:szCs w:val="24"/>
        </w:rPr>
        <w:t xml:space="preserve">nformation </w:t>
      </w:r>
      <w:bookmarkEnd w:id="5"/>
    </w:p>
    <w:p w14:paraId="1612E224" w14:textId="55676F89" w:rsidR="00C62084" w:rsidRPr="00184B54" w:rsidRDefault="00C62084" w:rsidP="007F0372">
      <w:pPr>
        <w:spacing w:before="240"/>
        <w:rPr>
          <w:rFonts w:ascii="IberPangea Text" w:eastAsia="IberPangea Text" w:hAnsi="IberPangea Text" w:cs="IberPangea Text"/>
          <w:sz w:val="21"/>
          <w:szCs w:val="21"/>
        </w:rPr>
      </w:pPr>
      <w:r w:rsidRPr="00184B54">
        <w:rPr>
          <w:rFonts w:cstheme="minorBidi"/>
          <w:sz w:val="21"/>
          <w:szCs w:val="24"/>
        </w:rPr>
        <w:t xml:space="preserve">Please note that all applications for funding will be subject to review, follow up questions, due diligence checks, independent panel assessment, project board review/approval and final clarification questions. </w:t>
      </w:r>
    </w:p>
    <w:p w14:paraId="0B02A199" w14:textId="5CF83600" w:rsidR="00C62084" w:rsidRPr="00184B54" w:rsidRDefault="5574F30B" w:rsidP="00C62084">
      <w:pPr>
        <w:rPr>
          <w:rFonts w:ascii="IberPangea" w:eastAsia="IberPangea Text" w:hAnsi="IberPangea" w:cs="IberPangea"/>
          <w:sz w:val="22"/>
        </w:rPr>
      </w:pPr>
      <w:r w:rsidRPr="00184B54">
        <w:rPr>
          <w:rFonts w:ascii="IberPangea" w:eastAsia="Segoe UI" w:hAnsi="IberPangea" w:cs="IberPangea"/>
          <w:color w:val="333333"/>
          <w:sz w:val="21"/>
          <w:szCs w:val="21"/>
        </w:rPr>
        <w:t>Failure to respond to questions or provide information may result in a delayed award decision.</w:t>
      </w:r>
    </w:p>
    <w:p w14:paraId="53B1A2FE" w14:textId="77777777" w:rsidR="00656DE6" w:rsidRPr="00184B54" w:rsidRDefault="00656DE6" w:rsidP="00656DE6">
      <w:pPr>
        <w:pStyle w:val="Heading2"/>
        <w:ind w:left="709" w:hanging="709"/>
        <w:rPr>
          <w:rFonts w:cstheme="minorHAnsi"/>
          <w:sz w:val="36"/>
          <w:szCs w:val="36"/>
        </w:rPr>
      </w:pPr>
      <w:r w:rsidRPr="00184B54">
        <w:rPr>
          <w:rFonts w:cstheme="minorHAnsi"/>
          <w:sz w:val="36"/>
          <w:szCs w:val="36"/>
        </w:rPr>
        <w:t>Data protection</w:t>
      </w:r>
    </w:p>
    <w:p w14:paraId="60C6C59C" w14:textId="77777777" w:rsidR="00656DE6" w:rsidRPr="00184B54" w:rsidRDefault="00656DE6" w:rsidP="00656DE6">
      <w:pPr>
        <w:rPr>
          <w:rFonts w:cstheme="minorHAnsi"/>
          <w:sz w:val="21"/>
          <w:szCs w:val="21"/>
        </w:rPr>
      </w:pPr>
      <w:r w:rsidRPr="00184B54">
        <w:rPr>
          <w:rFonts w:cstheme="minorHAnsi"/>
          <w:sz w:val="21"/>
          <w:szCs w:val="21"/>
        </w:rPr>
        <w:t>Privacy Notice</w:t>
      </w:r>
    </w:p>
    <w:p w14:paraId="4497DB9F" w14:textId="77777777" w:rsidR="00656DE6" w:rsidRPr="00184B54" w:rsidRDefault="00656DE6" w:rsidP="00656DE6">
      <w:pPr>
        <w:rPr>
          <w:rFonts w:cstheme="minorHAnsi"/>
          <w:sz w:val="21"/>
          <w:szCs w:val="21"/>
        </w:rPr>
      </w:pPr>
      <w:hyperlink r:id="rId15" w:tooltip="https://energysavingtrust.org.uk/privacy-policy/" w:history="1">
        <w:r w:rsidRPr="00184B54">
          <w:rPr>
            <w:rStyle w:val="Hyperlink"/>
            <w:rFonts w:cstheme="minorHAnsi"/>
            <w:sz w:val="21"/>
            <w:szCs w:val="21"/>
          </w:rPr>
          <w:t>Privacy policy - Energy Saving Trust</w:t>
        </w:r>
      </w:hyperlink>
    </w:p>
    <w:p w14:paraId="10D13676" w14:textId="77777777" w:rsidR="00656DE6" w:rsidRPr="00184B54" w:rsidRDefault="00656DE6" w:rsidP="00656DE6">
      <w:pPr>
        <w:rPr>
          <w:rFonts w:cstheme="minorHAnsi"/>
          <w:sz w:val="21"/>
          <w:szCs w:val="21"/>
        </w:rPr>
      </w:pPr>
      <w:r w:rsidRPr="00184B54">
        <w:rPr>
          <w:rFonts w:cstheme="minorHAnsi"/>
          <w:sz w:val="21"/>
          <w:szCs w:val="21"/>
        </w:rPr>
        <w:t>The Energy Saving Trust privacy policy can be accessed by clicking on the link above and found at our website energysavingtrust.org.uk.</w:t>
      </w:r>
    </w:p>
    <w:p w14:paraId="4522FC39" w14:textId="77777777" w:rsidR="00656DE6" w:rsidRPr="00184B54" w:rsidRDefault="00656DE6" w:rsidP="00656DE6">
      <w:pPr>
        <w:rPr>
          <w:rFonts w:cstheme="minorHAnsi"/>
          <w:sz w:val="21"/>
          <w:szCs w:val="21"/>
        </w:rPr>
      </w:pPr>
      <w:r w:rsidRPr="00184B54">
        <w:rPr>
          <w:rFonts w:cstheme="minorHAnsi"/>
          <w:sz w:val="21"/>
          <w:szCs w:val="21"/>
        </w:rPr>
        <w:t>At Energy Saving Trust, protecting personal information is a core part of how we work. As an independent and impartial organisation, we collect and use personal data responsibly, transparently and securely to deliver our services, provide trusted energy advice, undertake research, administer programmes on behalf of governments, and support individuals, communities and businesses.</w:t>
      </w:r>
    </w:p>
    <w:p w14:paraId="6A32E8C0" w14:textId="77777777" w:rsidR="00656DE6" w:rsidRPr="00184B54" w:rsidRDefault="00656DE6" w:rsidP="00656DE6">
      <w:pPr>
        <w:rPr>
          <w:rFonts w:cstheme="minorHAnsi"/>
          <w:sz w:val="21"/>
          <w:szCs w:val="21"/>
        </w:rPr>
      </w:pPr>
      <w:r w:rsidRPr="00184B54">
        <w:rPr>
          <w:rFonts w:cstheme="minorHAnsi"/>
          <w:sz w:val="21"/>
          <w:szCs w:val="21"/>
        </w:rPr>
        <w:t>This privacy policy (see link) explains what information we collect, how and why we use it, the legal basis for processing personal data, who we may share information with, and the rights individuals have regarding their personal information. It also outlines the measures we take to safeguard data and ensure compliance with relevant data protection legislation.</w:t>
      </w:r>
    </w:p>
    <w:p w14:paraId="3E1809FB" w14:textId="77777777" w:rsidR="00656DE6" w:rsidRPr="00184B54" w:rsidRDefault="00656DE6" w:rsidP="00656DE6">
      <w:pPr>
        <w:rPr>
          <w:rFonts w:cstheme="minorHAnsi"/>
          <w:sz w:val="21"/>
          <w:szCs w:val="21"/>
        </w:rPr>
      </w:pPr>
      <w:r w:rsidRPr="00184B54">
        <w:rPr>
          <w:rFonts w:cstheme="minorHAnsi"/>
          <w:sz w:val="21"/>
          <w:szCs w:val="21"/>
        </w:rPr>
        <w:t xml:space="preserve">Energy Saving Trust is committed to handling personal data fairly, lawfully and securely. We will only use information for legitimate purposes, retain it only for as long as necessary, and give individuals control over how their data is managed. Whether engaging with our advice services, funding programmes, research activities or website, users can expect their privacy to be respected and </w:t>
      </w:r>
      <w:proofErr w:type="gramStart"/>
      <w:r w:rsidRPr="00184B54">
        <w:rPr>
          <w:rFonts w:cstheme="minorHAnsi"/>
          <w:sz w:val="21"/>
          <w:szCs w:val="21"/>
        </w:rPr>
        <w:t>protected at all times</w:t>
      </w:r>
      <w:proofErr w:type="gramEnd"/>
      <w:r w:rsidRPr="00184B54">
        <w:rPr>
          <w:rFonts w:cstheme="minorHAnsi"/>
          <w:sz w:val="21"/>
          <w:szCs w:val="21"/>
        </w:rPr>
        <w:t>.</w:t>
      </w:r>
    </w:p>
    <w:p w14:paraId="3B43C22B" w14:textId="77777777" w:rsidR="00656DE6" w:rsidRPr="00184B54" w:rsidRDefault="00656DE6" w:rsidP="00656DE6">
      <w:pPr>
        <w:rPr>
          <w:rFonts w:cstheme="minorHAnsi"/>
          <w:sz w:val="21"/>
          <w:szCs w:val="21"/>
        </w:rPr>
      </w:pPr>
      <w:r w:rsidRPr="00184B54">
        <w:rPr>
          <w:rFonts w:cstheme="minorHAnsi"/>
          <w:sz w:val="21"/>
          <w:szCs w:val="21"/>
        </w:rPr>
        <w:t>For further information or to exercise data protection rights, individuals can contact the Data Protection Officer at Energy Saving Trust.</w:t>
      </w:r>
    </w:p>
    <w:p w14:paraId="42FE281F" w14:textId="77777777" w:rsidR="00C62084" w:rsidRPr="00184B54" w:rsidRDefault="00C62084" w:rsidP="00C62084">
      <w:pPr>
        <w:rPr>
          <w:rFonts w:cstheme="minorHAnsi"/>
          <w:sz w:val="21"/>
          <w:szCs w:val="21"/>
        </w:rPr>
      </w:pPr>
    </w:p>
    <w:p w14:paraId="2B560168" w14:textId="77777777" w:rsidR="00C62084" w:rsidRPr="00184B54" w:rsidRDefault="00C62084" w:rsidP="00C62084">
      <w:pPr>
        <w:rPr>
          <w:rFonts w:ascii="Arial" w:hAnsi="Arial" w:cs="Arial"/>
          <w:sz w:val="21"/>
          <w:szCs w:val="24"/>
        </w:rPr>
      </w:pPr>
    </w:p>
    <w:p w14:paraId="1D80CBF3" w14:textId="77777777" w:rsidR="00C62084" w:rsidRPr="00184B54" w:rsidRDefault="00C62084" w:rsidP="00C62084">
      <w:pPr>
        <w:rPr>
          <w:rFonts w:ascii="Arial" w:eastAsiaTheme="majorEastAsia" w:hAnsi="Arial" w:cs="Arial"/>
          <w:color w:val="006829" w:themeColor="accent1" w:themeShade="BF"/>
          <w:sz w:val="28"/>
          <w:szCs w:val="28"/>
        </w:rPr>
      </w:pPr>
      <w:r w:rsidRPr="00184B54">
        <w:rPr>
          <w:rFonts w:ascii="Arial" w:hAnsi="Arial" w:cs="Arial"/>
          <w:sz w:val="21"/>
          <w:szCs w:val="24"/>
        </w:rPr>
        <w:br w:type="page"/>
      </w:r>
    </w:p>
    <w:p w14:paraId="711CE298" w14:textId="396CCE34" w:rsidR="00C62084" w:rsidRPr="00184B54" w:rsidRDefault="008419DC" w:rsidP="00A14233">
      <w:pPr>
        <w:pStyle w:val="Heading2"/>
        <w:ind w:left="709" w:hanging="709"/>
        <w:rPr>
          <w:rFonts w:ascii="IberPangea Text Medium" w:eastAsia="Times New Roman" w:hAnsi="IberPangea Text Medium"/>
          <w:sz w:val="52"/>
          <w:szCs w:val="24"/>
        </w:rPr>
      </w:pPr>
      <w:bookmarkStart w:id="6" w:name="_Toc142308186"/>
      <w:bookmarkStart w:id="7" w:name="_Toc142308364"/>
      <w:r w:rsidRPr="00184B54">
        <w:rPr>
          <w:rFonts w:ascii="IberPangea Text Medium" w:eastAsia="Times New Roman" w:hAnsi="IberPangea Text Medium"/>
          <w:sz w:val="52"/>
          <w:szCs w:val="24"/>
        </w:rPr>
        <w:lastRenderedPageBreak/>
        <w:t xml:space="preserve">Declaration and submit </w:t>
      </w:r>
      <w:bookmarkEnd w:id="6"/>
      <w:bookmarkEnd w:id="7"/>
    </w:p>
    <w:p w14:paraId="4D1EC7C3" w14:textId="77777777" w:rsidR="007140EC" w:rsidRPr="00184B54" w:rsidRDefault="007140EC" w:rsidP="00C62084">
      <w:pPr>
        <w:rPr>
          <w:rFonts w:cstheme="minorBidi"/>
          <w:sz w:val="21"/>
          <w:szCs w:val="24"/>
        </w:rPr>
      </w:pPr>
    </w:p>
    <w:tbl>
      <w:tblPr>
        <w:tblStyle w:val="GridTable1Light"/>
        <w:tblW w:w="8926" w:type="dxa"/>
        <w:tblLook w:val="04A0" w:firstRow="1" w:lastRow="0" w:firstColumn="1" w:lastColumn="0" w:noHBand="0" w:noVBand="1"/>
      </w:tblPr>
      <w:tblGrid>
        <w:gridCol w:w="5665"/>
        <w:gridCol w:w="3261"/>
      </w:tblGrid>
      <w:tr w:rsidR="00B83CFE" w:rsidRPr="00184B54" w14:paraId="4E10AC0C" w14:textId="77777777" w:rsidTr="00A22B18">
        <w:trPr>
          <w:cnfStyle w:val="100000000000" w:firstRow="1" w:lastRow="0" w:firstColumn="0" w:lastColumn="0" w:oddVBand="0" w:evenVBand="0" w:oddHBand="0"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5665" w:type="dxa"/>
          </w:tcPr>
          <w:p w14:paraId="403AF109" w14:textId="77777777" w:rsidR="00B83CFE" w:rsidRPr="00184B54" w:rsidRDefault="00B83CFE" w:rsidP="00A22B18">
            <w:pPr>
              <w:rPr>
                <w:rFonts w:ascii="IberPangea Text Light" w:hAnsi="IberPangea Text Light"/>
                <w:color w:val="008C38" w:themeColor="accent1"/>
                <w:sz w:val="21"/>
                <w:szCs w:val="24"/>
              </w:rPr>
            </w:pPr>
            <w:r w:rsidRPr="00184B54">
              <w:rPr>
                <w:rFonts w:ascii="IberPangea Text Light" w:hAnsi="IberPangea Text Light"/>
                <w:color w:val="008C38" w:themeColor="accent1"/>
                <w:sz w:val="21"/>
                <w:szCs w:val="24"/>
              </w:rPr>
              <w:t>Check – I can confirm that:</w:t>
            </w:r>
          </w:p>
        </w:tc>
        <w:tc>
          <w:tcPr>
            <w:tcW w:w="3261" w:type="dxa"/>
          </w:tcPr>
          <w:p w14:paraId="303DCDE6" w14:textId="77777777" w:rsidR="00B83CFE" w:rsidRPr="00184B54" w:rsidRDefault="00B83CFE" w:rsidP="00A22B18">
            <w:pPr>
              <w:cnfStyle w:val="100000000000" w:firstRow="1" w:lastRow="0" w:firstColumn="0" w:lastColumn="0" w:oddVBand="0" w:evenVBand="0" w:oddHBand="0" w:evenHBand="0" w:firstRowFirstColumn="0" w:firstRowLastColumn="0" w:lastRowFirstColumn="0" w:lastRowLastColumn="0"/>
              <w:rPr>
                <w:rFonts w:ascii="IberPangea Text Light" w:hAnsi="IberPangea Text Light"/>
                <w:color w:val="008C38" w:themeColor="accent1"/>
                <w:sz w:val="21"/>
                <w:szCs w:val="24"/>
              </w:rPr>
            </w:pPr>
            <w:r w:rsidRPr="00184B54">
              <w:rPr>
                <w:rFonts w:ascii="IberPangea Text Light" w:hAnsi="IberPangea Text Light"/>
                <w:color w:val="008C38" w:themeColor="accent1"/>
                <w:sz w:val="21"/>
                <w:szCs w:val="24"/>
              </w:rPr>
              <w:t>Answer</w:t>
            </w:r>
          </w:p>
        </w:tc>
      </w:tr>
      <w:tr w:rsidR="00B83CFE" w:rsidRPr="00184B54" w14:paraId="50243574" w14:textId="77777777" w:rsidTr="00A22B18">
        <w:trPr>
          <w:trHeight w:val="862"/>
        </w:trPr>
        <w:tc>
          <w:tcPr>
            <w:cnfStyle w:val="001000000000" w:firstRow="0" w:lastRow="0" w:firstColumn="1" w:lastColumn="0" w:oddVBand="0" w:evenVBand="0" w:oddHBand="0" w:evenHBand="0" w:firstRowFirstColumn="0" w:firstRowLastColumn="0" w:lastRowFirstColumn="0" w:lastRowLastColumn="0"/>
            <w:tcW w:w="5665" w:type="dxa"/>
          </w:tcPr>
          <w:p w14:paraId="70A52ABD" w14:textId="77777777" w:rsidR="00B83CFE" w:rsidRPr="00184B54" w:rsidRDefault="00B83CFE" w:rsidP="00A22B18">
            <w:pPr>
              <w:rPr>
                <w:rFonts w:ascii="IberPangea Text Light" w:hAnsi="IberPangea Text Light"/>
                <w:b w:val="0"/>
                <w:bCs w:val="0"/>
                <w:sz w:val="21"/>
                <w:szCs w:val="24"/>
              </w:rPr>
            </w:pPr>
            <w:r w:rsidRPr="00184B54">
              <w:rPr>
                <w:rFonts w:ascii="IberPangea Text Light" w:hAnsi="IberPangea Text Light"/>
                <w:b w:val="0"/>
                <w:bCs w:val="0"/>
                <w:sz w:val="21"/>
                <w:szCs w:val="24"/>
              </w:rPr>
              <w:t>I am authorised to submit this application on behalf of the organisation.</w:t>
            </w:r>
          </w:p>
        </w:tc>
        <w:tc>
          <w:tcPr>
            <w:tcW w:w="3261" w:type="dxa"/>
          </w:tcPr>
          <w:p w14:paraId="0B658176" w14:textId="77777777" w:rsidR="00B83CFE" w:rsidRPr="00184B54" w:rsidRDefault="00000000"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760059805"/>
                <w14:checkbox>
                  <w14:checked w14:val="0"/>
                  <w14:checkedState w14:val="2612" w14:font="MS Gothic"/>
                  <w14:uncheckedState w14:val="2610" w14:font="MS Gothic"/>
                </w14:checkbox>
              </w:sdtPr>
              <w:sdtContent>
                <w:r w:rsidR="00B83CFE" w:rsidRPr="00184B54">
                  <w:rPr>
                    <w:rFonts w:ascii="MS Gothic" w:eastAsia="MS Gothic" w:hAnsi="MS Gothic" w:hint="eastAsia"/>
                    <w:sz w:val="21"/>
                    <w:szCs w:val="24"/>
                  </w:rPr>
                  <w:t>☐</w:t>
                </w:r>
              </w:sdtContent>
            </w:sdt>
            <w:r w:rsidR="00B83CFE" w:rsidRPr="00184B54">
              <w:rPr>
                <w:rFonts w:ascii="IberPangea Text Light" w:hAnsi="IberPangea Text Light"/>
                <w:sz w:val="21"/>
                <w:szCs w:val="24"/>
              </w:rPr>
              <w:t xml:space="preserve"> Yes</w:t>
            </w:r>
          </w:p>
        </w:tc>
      </w:tr>
      <w:tr w:rsidR="00B83CFE" w:rsidRPr="00184B54" w14:paraId="5A8DDD8D" w14:textId="77777777" w:rsidTr="00A22B18">
        <w:trPr>
          <w:trHeight w:val="862"/>
        </w:trPr>
        <w:tc>
          <w:tcPr>
            <w:cnfStyle w:val="001000000000" w:firstRow="0" w:lastRow="0" w:firstColumn="1" w:lastColumn="0" w:oddVBand="0" w:evenVBand="0" w:oddHBand="0" w:evenHBand="0" w:firstRowFirstColumn="0" w:firstRowLastColumn="0" w:lastRowFirstColumn="0" w:lastRowLastColumn="0"/>
            <w:tcW w:w="5665" w:type="dxa"/>
          </w:tcPr>
          <w:p w14:paraId="182375B7" w14:textId="77777777" w:rsidR="00B83CFE" w:rsidRPr="00184B54" w:rsidRDefault="00B83CFE" w:rsidP="00A22B18">
            <w:pPr>
              <w:rPr>
                <w:rFonts w:ascii="IberPangea Text Light" w:hAnsi="IberPangea Text Light"/>
                <w:b w:val="0"/>
                <w:bCs w:val="0"/>
                <w:sz w:val="21"/>
                <w:szCs w:val="24"/>
              </w:rPr>
            </w:pPr>
            <w:r w:rsidRPr="00184B54">
              <w:rPr>
                <w:rFonts w:ascii="IberPangea Text Light" w:hAnsi="IberPangea Text Light"/>
                <w:b w:val="0"/>
                <w:bCs w:val="0"/>
                <w:sz w:val="21"/>
                <w:szCs w:val="24"/>
              </w:rPr>
              <w:t>The information provided in this application is accurate and complete to the best of my knowledge.</w:t>
            </w:r>
          </w:p>
        </w:tc>
        <w:tc>
          <w:tcPr>
            <w:tcW w:w="3261" w:type="dxa"/>
          </w:tcPr>
          <w:p w14:paraId="2367A767" w14:textId="77777777" w:rsidR="00B83CFE" w:rsidRPr="00184B54" w:rsidRDefault="00000000"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028532444"/>
                <w14:checkbox>
                  <w14:checked w14:val="0"/>
                  <w14:checkedState w14:val="2612" w14:font="MS Gothic"/>
                  <w14:uncheckedState w14:val="2610" w14:font="MS Gothic"/>
                </w14:checkbox>
              </w:sdtPr>
              <w:sdtContent>
                <w:r w:rsidR="00B83CFE" w:rsidRPr="00184B54">
                  <w:rPr>
                    <w:rFonts w:ascii="MS Gothic" w:eastAsia="MS Gothic" w:hAnsi="MS Gothic" w:hint="eastAsia"/>
                    <w:sz w:val="21"/>
                    <w:szCs w:val="24"/>
                  </w:rPr>
                  <w:t>☐</w:t>
                </w:r>
              </w:sdtContent>
            </w:sdt>
            <w:r w:rsidR="00B83CFE" w:rsidRPr="00184B54">
              <w:rPr>
                <w:rFonts w:ascii="IberPangea Text Light" w:hAnsi="IberPangea Text Light"/>
                <w:sz w:val="21"/>
                <w:szCs w:val="24"/>
              </w:rPr>
              <w:t xml:space="preserve"> Yes</w:t>
            </w:r>
          </w:p>
        </w:tc>
      </w:tr>
      <w:tr w:rsidR="00B83CFE" w:rsidRPr="00184B54" w14:paraId="04D9A374" w14:textId="77777777" w:rsidTr="00A22B18">
        <w:trPr>
          <w:trHeight w:val="862"/>
        </w:trPr>
        <w:tc>
          <w:tcPr>
            <w:cnfStyle w:val="001000000000" w:firstRow="0" w:lastRow="0" w:firstColumn="1" w:lastColumn="0" w:oddVBand="0" w:evenVBand="0" w:oddHBand="0" w:evenHBand="0" w:firstRowFirstColumn="0" w:firstRowLastColumn="0" w:lastRowFirstColumn="0" w:lastRowLastColumn="0"/>
            <w:tcW w:w="5665" w:type="dxa"/>
          </w:tcPr>
          <w:p w14:paraId="0F7960D6" w14:textId="77777777" w:rsidR="00B83CFE" w:rsidRPr="00184B54" w:rsidRDefault="00B83CFE" w:rsidP="00A22B18">
            <w:pPr>
              <w:rPr>
                <w:rFonts w:ascii="IberPangea Text Light" w:hAnsi="IberPangea Text Light"/>
                <w:sz w:val="21"/>
                <w:szCs w:val="24"/>
              </w:rPr>
            </w:pPr>
            <w:r w:rsidRPr="00184B54">
              <w:rPr>
                <w:rFonts w:ascii="IberPangea Text Light" w:hAnsi="IberPangea Text Light"/>
                <w:b w:val="0"/>
                <w:bCs w:val="0"/>
                <w:sz w:val="21"/>
                <w:szCs w:val="24"/>
              </w:rPr>
              <w:t>The organisation meets the eligibility criteria for this fund.</w:t>
            </w:r>
          </w:p>
        </w:tc>
        <w:tc>
          <w:tcPr>
            <w:tcW w:w="3261" w:type="dxa"/>
          </w:tcPr>
          <w:p w14:paraId="3E84B9D3" w14:textId="77777777" w:rsidR="00B83CFE" w:rsidRPr="00184B54" w:rsidRDefault="00000000"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560941863"/>
                <w14:checkbox>
                  <w14:checked w14:val="0"/>
                  <w14:checkedState w14:val="2612" w14:font="MS Gothic"/>
                  <w14:uncheckedState w14:val="2610" w14:font="MS Gothic"/>
                </w14:checkbox>
              </w:sdtPr>
              <w:sdtContent>
                <w:r w:rsidR="00B83CFE" w:rsidRPr="00184B54">
                  <w:rPr>
                    <w:rFonts w:ascii="MS Gothic" w:eastAsia="MS Gothic" w:hAnsi="MS Gothic" w:hint="eastAsia"/>
                    <w:sz w:val="21"/>
                    <w:szCs w:val="24"/>
                  </w:rPr>
                  <w:t>☐</w:t>
                </w:r>
              </w:sdtContent>
            </w:sdt>
            <w:r w:rsidR="00B83CFE" w:rsidRPr="00184B54">
              <w:rPr>
                <w:rFonts w:ascii="IberPangea Text Light" w:hAnsi="IberPangea Text Light"/>
                <w:sz w:val="21"/>
                <w:szCs w:val="24"/>
              </w:rPr>
              <w:t xml:space="preserve"> Yes</w:t>
            </w:r>
          </w:p>
        </w:tc>
      </w:tr>
      <w:tr w:rsidR="00B83CFE" w:rsidRPr="00184B54" w14:paraId="2AE013E4" w14:textId="77777777" w:rsidTr="00A22B18">
        <w:trPr>
          <w:trHeight w:val="768"/>
        </w:trPr>
        <w:tc>
          <w:tcPr>
            <w:cnfStyle w:val="001000000000" w:firstRow="0" w:lastRow="0" w:firstColumn="1" w:lastColumn="0" w:oddVBand="0" w:evenVBand="0" w:oddHBand="0" w:evenHBand="0" w:firstRowFirstColumn="0" w:firstRowLastColumn="0" w:lastRowFirstColumn="0" w:lastRowLastColumn="0"/>
            <w:tcW w:w="5665" w:type="dxa"/>
          </w:tcPr>
          <w:p w14:paraId="2C605DC7" w14:textId="77777777" w:rsidR="00B83CFE" w:rsidRPr="00184B54" w:rsidRDefault="00B83CFE" w:rsidP="00A22B18">
            <w:pPr>
              <w:spacing w:after="160" w:line="259" w:lineRule="auto"/>
              <w:rPr>
                <w:rFonts w:ascii="IberPangea Text Light" w:hAnsi="IberPangea Text Light"/>
                <w:b w:val="0"/>
                <w:bCs w:val="0"/>
                <w:sz w:val="21"/>
                <w:szCs w:val="24"/>
              </w:rPr>
            </w:pPr>
            <w:r w:rsidRPr="00184B54">
              <w:rPr>
                <w:rFonts w:ascii="IberPangea Text Light" w:hAnsi="IberPangea Text Light"/>
                <w:b w:val="0"/>
                <w:bCs w:val="0"/>
                <w:sz w:val="21"/>
                <w:szCs w:val="24"/>
              </w:rPr>
              <w:t xml:space="preserve">I have listed any attachments to this application in the next section and checked they are attached. </w:t>
            </w:r>
          </w:p>
        </w:tc>
        <w:tc>
          <w:tcPr>
            <w:tcW w:w="3261" w:type="dxa"/>
          </w:tcPr>
          <w:p w14:paraId="07FA5D75" w14:textId="77777777" w:rsidR="00B83CFE" w:rsidRPr="00184B54" w:rsidRDefault="00000000"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076245495"/>
                <w14:checkbox>
                  <w14:checked w14:val="0"/>
                  <w14:checkedState w14:val="2612" w14:font="MS Gothic"/>
                  <w14:uncheckedState w14:val="2610" w14:font="MS Gothic"/>
                </w14:checkbox>
              </w:sdtPr>
              <w:sdtContent>
                <w:r w:rsidR="00B83CFE" w:rsidRPr="00184B54">
                  <w:rPr>
                    <w:rFonts w:ascii="MS Gothic" w:eastAsia="MS Gothic" w:hAnsi="MS Gothic" w:hint="eastAsia"/>
                    <w:sz w:val="21"/>
                    <w:szCs w:val="24"/>
                  </w:rPr>
                  <w:t>☐</w:t>
                </w:r>
              </w:sdtContent>
            </w:sdt>
            <w:r w:rsidR="00B83CFE" w:rsidRPr="00184B54">
              <w:rPr>
                <w:rFonts w:ascii="IberPangea Text Light" w:hAnsi="IberPangea Text Light"/>
                <w:sz w:val="21"/>
                <w:szCs w:val="24"/>
              </w:rPr>
              <w:t xml:space="preserve"> Yes</w:t>
            </w:r>
          </w:p>
        </w:tc>
      </w:tr>
      <w:tr w:rsidR="00B83CFE" w:rsidRPr="00184B54" w14:paraId="1FA4C4DB" w14:textId="77777777" w:rsidTr="00A22B18">
        <w:trPr>
          <w:trHeight w:val="811"/>
        </w:trPr>
        <w:tc>
          <w:tcPr>
            <w:cnfStyle w:val="001000000000" w:firstRow="0" w:lastRow="0" w:firstColumn="1" w:lastColumn="0" w:oddVBand="0" w:evenVBand="0" w:oddHBand="0" w:evenHBand="0" w:firstRowFirstColumn="0" w:firstRowLastColumn="0" w:lastRowFirstColumn="0" w:lastRowLastColumn="0"/>
            <w:tcW w:w="5665" w:type="dxa"/>
          </w:tcPr>
          <w:p w14:paraId="7167E91E" w14:textId="77777777" w:rsidR="00B83CFE" w:rsidRPr="00184B54" w:rsidRDefault="00B83CFE" w:rsidP="00A22B18">
            <w:pPr>
              <w:spacing w:line="259" w:lineRule="auto"/>
              <w:rPr>
                <w:rFonts w:ascii="IberPangea Text Light" w:hAnsi="IberPangea Text Light"/>
                <w:b w:val="0"/>
                <w:bCs w:val="0"/>
                <w:sz w:val="21"/>
                <w:szCs w:val="21"/>
              </w:rPr>
            </w:pPr>
            <w:r w:rsidRPr="00184B54">
              <w:rPr>
                <w:rFonts w:ascii="IberPangea Text Light" w:hAnsi="IberPangea Text Light"/>
                <w:b w:val="0"/>
                <w:bCs w:val="0"/>
                <w:sz w:val="21"/>
                <w:szCs w:val="21"/>
              </w:rPr>
              <w:t>I understand that providing false or misleading information may result in the application being rejected or grant funding being withdrawn.</w:t>
            </w:r>
          </w:p>
        </w:tc>
        <w:tc>
          <w:tcPr>
            <w:tcW w:w="3261" w:type="dxa"/>
          </w:tcPr>
          <w:p w14:paraId="3A671531" w14:textId="77777777" w:rsidR="00B83CFE" w:rsidRPr="00184B54" w:rsidRDefault="00000000"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125080623"/>
                <w14:checkbox>
                  <w14:checked w14:val="0"/>
                  <w14:checkedState w14:val="2612" w14:font="MS Gothic"/>
                  <w14:uncheckedState w14:val="2610" w14:font="MS Gothic"/>
                </w14:checkbox>
              </w:sdtPr>
              <w:sdtContent>
                <w:r w:rsidR="00B83CFE" w:rsidRPr="00184B54">
                  <w:rPr>
                    <w:rFonts w:ascii="MS Gothic" w:eastAsia="MS Gothic" w:hAnsi="MS Gothic" w:hint="eastAsia"/>
                    <w:sz w:val="21"/>
                    <w:szCs w:val="24"/>
                  </w:rPr>
                  <w:t>☐</w:t>
                </w:r>
              </w:sdtContent>
            </w:sdt>
            <w:r w:rsidR="00B83CFE" w:rsidRPr="00184B54">
              <w:rPr>
                <w:rFonts w:ascii="IberPangea Text Light" w:hAnsi="IberPangea Text Light"/>
                <w:sz w:val="21"/>
                <w:szCs w:val="24"/>
              </w:rPr>
              <w:t xml:space="preserve"> Yes</w:t>
            </w:r>
          </w:p>
        </w:tc>
      </w:tr>
      <w:tr w:rsidR="00B83CFE" w:rsidRPr="00184B54" w14:paraId="799B500B" w14:textId="77777777" w:rsidTr="00A22B18">
        <w:trPr>
          <w:trHeight w:val="291"/>
        </w:trPr>
        <w:tc>
          <w:tcPr>
            <w:cnfStyle w:val="001000000000" w:firstRow="0" w:lastRow="0" w:firstColumn="1" w:lastColumn="0" w:oddVBand="0" w:evenVBand="0" w:oddHBand="0" w:evenHBand="0" w:firstRowFirstColumn="0" w:firstRowLastColumn="0" w:lastRowFirstColumn="0" w:lastRowLastColumn="0"/>
            <w:tcW w:w="8926" w:type="dxa"/>
            <w:gridSpan w:val="2"/>
          </w:tcPr>
          <w:p w14:paraId="0F20C70D" w14:textId="77777777" w:rsidR="00B83CFE" w:rsidRPr="00184B54" w:rsidRDefault="00B83CFE" w:rsidP="00A22B18">
            <w:pPr>
              <w:spacing w:after="160" w:line="259" w:lineRule="auto"/>
              <w:rPr>
                <w:rFonts w:ascii="IberPangea Text Light" w:hAnsi="IberPangea Text Light"/>
                <w:sz w:val="21"/>
                <w:szCs w:val="24"/>
              </w:rPr>
            </w:pPr>
            <w:r w:rsidRPr="00184B54">
              <w:rPr>
                <w:rFonts w:ascii="IberPangea Text Light" w:hAnsi="IberPangea Text Light"/>
                <w:b w:val="0"/>
                <w:bCs w:val="0"/>
                <w:sz w:val="21"/>
                <w:szCs w:val="24"/>
              </w:rPr>
              <w:t xml:space="preserve">Name: </w:t>
            </w:r>
          </w:p>
          <w:p w14:paraId="7780E7C1" w14:textId="77777777" w:rsidR="00B83CFE" w:rsidRPr="00184B54" w:rsidRDefault="00B83CFE" w:rsidP="00A22B18">
            <w:pPr>
              <w:spacing w:after="160" w:line="259" w:lineRule="auto"/>
              <w:rPr>
                <w:rFonts w:ascii="IberPangea Text Light" w:hAnsi="IberPangea Text Light"/>
                <w:b w:val="0"/>
                <w:bCs w:val="0"/>
                <w:sz w:val="21"/>
                <w:szCs w:val="24"/>
              </w:rPr>
            </w:pPr>
            <w:r w:rsidRPr="00184B54">
              <w:rPr>
                <w:rFonts w:ascii="IberPangea Text Light" w:hAnsi="IberPangea Text Light"/>
                <w:b w:val="0"/>
                <w:bCs w:val="0"/>
                <w:sz w:val="21"/>
                <w:szCs w:val="24"/>
              </w:rPr>
              <w:t xml:space="preserve">Organisation: </w:t>
            </w:r>
          </w:p>
          <w:p w14:paraId="2747D37F" w14:textId="77777777" w:rsidR="00B83CFE" w:rsidRPr="00184B54" w:rsidRDefault="00B83CFE" w:rsidP="00A22B18">
            <w:pPr>
              <w:spacing w:after="160" w:line="259" w:lineRule="auto"/>
              <w:rPr>
                <w:rFonts w:ascii="IberPangea Text Light" w:hAnsi="IberPangea Text Light"/>
                <w:sz w:val="21"/>
                <w:szCs w:val="24"/>
              </w:rPr>
            </w:pPr>
            <w:r w:rsidRPr="00184B54">
              <w:rPr>
                <w:rFonts w:ascii="IberPangea Text Light" w:hAnsi="IberPangea Text Light"/>
                <w:b w:val="0"/>
                <w:bCs w:val="0"/>
                <w:sz w:val="21"/>
                <w:szCs w:val="24"/>
              </w:rPr>
              <w:t xml:space="preserve">Position: </w:t>
            </w:r>
          </w:p>
          <w:p w14:paraId="098976B2" w14:textId="77777777" w:rsidR="00B83CFE" w:rsidRPr="00184B54" w:rsidRDefault="00B83CFE" w:rsidP="00A22B18">
            <w:pPr>
              <w:spacing w:after="160" w:line="259" w:lineRule="auto"/>
              <w:rPr>
                <w:rFonts w:ascii="IberPangea Text Light" w:hAnsi="IberPangea Text Light"/>
                <w:sz w:val="21"/>
                <w:szCs w:val="24"/>
              </w:rPr>
            </w:pPr>
            <w:r w:rsidRPr="00184B54">
              <w:rPr>
                <w:rFonts w:ascii="IberPangea Text Light" w:hAnsi="IberPangea Text Light"/>
                <w:b w:val="0"/>
                <w:bCs w:val="0"/>
                <w:sz w:val="21"/>
                <w:szCs w:val="24"/>
              </w:rPr>
              <w:t xml:space="preserve">Date: </w:t>
            </w:r>
          </w:p>
        </w:tc>
      </w:tr>
    </w:tbl>
    <w:p w14:paraId="762839C7" w14:textId="77777777" w:rsidR="007140EC" w:rsidRPr="00184B54" w:rsidRDefault="007140EC" w:rsidP="00C62084">
      <w:pPr>
        <w:rPr>
          <w:rFonts w:cstheme="minorBidi"/>
          <w:sz w:val="21"/>
          <w:szCs w:val="24"/>
        </w:rPr>
      </w:pPr>
    </w:p>
    <w:p w14:paraId="52C62D6B" w14:textId="77777777" w:rsidR="007140EC" w:rsidRPr="00184B54" w:rsidRDefault="007140EC" w:rsidP="00C62084">
      <w:pPr>
        <w:rPr>
          <w:rFonts w:cstheme="minorBidi"/>
          <w:sz w:val="21"/>
          <w:szCs w:val="24"/>
        </w:rPr>
      </w:pPr>
    </w:p>
    <w:p w14:paraId="38555F9C" w14:textId="77777777" w:rsidR="00C62084" w:rsidRPr="00184B54" w:rsidRDefault="00C62084" w:rsidP="00C62084">
      <w:pPr>
        <w:rPr>
          <w:rFonts w:ascii="Arial" w:hAnsi="Arial" w:cs="Arial"/>
          <w:sz w:val="21"/>
          <w:szCs w:val="24"/>
        </w:rPr>
      </w:pPr>
    </w:p>
    <w:p w14:paraId="3E41B8F1" w14:textId="77777777" w:rsidR="00C62084" w:rsidRPr="00184B54" w:rsidRDefault="00C62084" w:rsidP="00C62084">
      <w:pPr>
        <w:rPr>
          <w:rFonts w:ascii="Arial" w:hAnsi="Arial" w:cs="Arial"/>
          <w:sz w:val="21"/>
          <w:szCs w:val="24"/>
        </w:rPr>
      </w:pPr>
    </w:p>
    <w:p w14:paraId="7A60C426" w14:textId="77777777" w:rsidR="00C62084" w:rsidRPr="00184B54" w:rsidRDefault="00C62084" w:rsidP="00C62084">
      <w:pPr>
        <w:rPr>
          <w:rFonts w:ascii="Arial" w:hAnsi="Arial" w:cs="Arial"/>
          <w:sz w:val="21"/>
          <w:szCs w:val="24"/>
        </w:rPr>
      </w:pPr>
    </w:p>
    <w:p w14:paraId="6D51D465" w14:textId="77777777" w:rsidR="00C62084" w:rsidRPr="00184B54" w:rsidRDefault="00C62084" w:rsidP="00C62084">
      <w:pPr>
        <w:rPr>
          <w:rFonts w:ascii="Arial" w:hAnsi="Arial" w:cs="Arial"/>
          <w:sz w:val="21"/>
          <w:szCs w:val="24"/>
        </w:rPr>
      </w:pPr>
    </w:p>
    <w:p w14:paraId="774E2AC9" w14:textId="77777777" w:rsidR="00C62084" w:rsidRPr="00184B54" w:rsidRDefault="00C62084" w:rsidP="00C62084">
      <w:pPr>
        <w:rPr>
          <w:rFonts w:ascii="Arial" w:hAnsi="Arial" w:cs="Arial"/>
          <w:sz w:val="21"/>
          <w:szCs w:val="24"/>
        </w:rPr>
      </w:pPr>
    </w:p>
    <w:p w14:paraId="0CCC6A37" w14:textId="77777777" w:rsidR="00C62084" w:rsidRPr="00184B54" w:rsidRDefault="00C62084" w:rsidP="00C62084">
      <w:pPr>
        <w:rPr>
          <w:rFonts w:ascii="Arial" w:hAnsi="Arial" w:cs="Arial"/>
          <w:sz w:val="21"/>
          <w:szCs w:val="24"/>
        </w:rPr>
      </w:pPr>
    </w:p>
    <w:p w14:paraId="191389F0" w14:textId="77777777" w:rsidR="00C62084" w:rsidRPr="00184B54" w:rsidRDefault="00C62084" w:rsidP="00C62084">
      <w:pPr>
        <w:rPr>
          <w:rFonts w:ascii="Arial" w:hAnsi="Arial" w:cs="Arial"/>
          <w:sz w:val="21"/>
          <w:szCs w:val="24"/>
        </w:rPr>
      </w:pPr>
    </w:p>
    <w:p w14:paraId="1D9F7A61" w14:textId="77777777" w:rsidR="00C62084" w:rsidRPr="00184B54" w:rsidRDefault="00C62084" w:rsidP="00C62084">
      <w:pPr>
        <w:rPr>
          <w:rFonts w:ascii="Arial" w:hAnsi="Arial" w:cs="Arial"/>
          <w:sz w:val="21"/>
          <w:szCs w:val="24"/>
        </w:rPr>
      </w:pPr>
    </w:p>
    <w:p w14:paraId="0A26ABF1" w14:textId="77777777" w:rsidR="00C62084" w:rsidRPr="00184B54" w:rsidRDefault="00C62084" w:rsidP="00C62084">
      <w:pPr>
        <w:rPr>
          <w:rFonts w:ascii="Arial" w:hAnsi="Arial" w:cs="Arial"/>
          <w:sz w:val="21"/>
          <w:szCs w:val="24"/>
        </w:rPr>
      </w:pPr>
    </w:p>
    <w:p w14:paraId="089EE1B8" w14:textId="77777777" w:rsidR="00C62084" w:rsidRPr="00184B54" w:rsidRDefault="00C62084" w:rsidP="00C62084">
      <w:pPr>
        <w:rPr>
          <w:rFonts w:ascii="Arial" w:hAnsi="Arial" w:cs="Arial"/>
          <w:sz w:val="21"/>
          <w:szCs w:val="24"/>
        </w:rPr>
      </w:pPr>
    </w:p>
    <w:p w14:paraId="524606EA" w14:textId="77777777" w:rsidR="00C62084" w:rsidRPr="00184B54" w:rsidRDefault="00C62084" w:rsidP="00C62084">
      <w:pPr>
        <w:rPr>
          <w:rFonts w:ascii="Arial" w:hAnsi="Arial" w:cs="Arial"/>
          <w:sz w:val="21"/>
          <w:szCs w:val="24"/>
        </w:rPr>
      </w:pPr>
    </w:p>
    <w:p w14:paraId="41E3E821" w14:textId="4245CD3D" w:rsidR="00E62794" w:rsidRPr="00184B54" w:rsidRDefault="00C62084" w:rsidP="00B83CFE">
      <w:pPr>
        <w:rPr>
          <w:sz w:val="52"/>
          <w:szCs w:val="24"/>
        </w:rPr>
      </w:pPr>
      <w:r w:rsidRPr="00184B54">
        <w:rPr>
          <w:rFonts w:ascii="Arial" w:hAnsi="Arial" w:cs="Arial"/>
          <w:sz w:val="21"/>
          <w:szCs w:val="24"/>
        </w:rPr>
        <w:br w:type="page"/>
      </w:r>
      <w:bookmarkStart w:id="8" w:name="_Toc142308365"/>
      <w:r w:rsidR="00ED4225" w:rsidRPr="00184B54">
        <w:rPr>
          <w:rFonts w:ascii="IberPangea Text Medium" w:eastAsia="Times New Roman" w:hAnsi="IberPangea Text Medium" w:cs="Times New Roman"/>
          <w:color w:val="008C38" w:themeColor="accent1"/>
          <w:sz w:val="52"/>
          <w:szCs w:val="24"/>
        </w:rPr>
        <w:lastRenderedPageBreak/>
        <w:t>Attach</w:t>
      </w:r>
      <w:r w:rsidR="00040A9F" w:rsidRPr="00184B54">
        <w:rPr>
          <w:rFonts w:ascii="IberPangea Text Medium" w:eastAsia="Times New Roman" w:hAnsi="IberPangea Text Medium" w:cs="Times New Roman"/>
          <w:color w:val="008C38" w:themeColor="accent1"/>
          <w:sz w:val="52"/>
          <w:szCs w:val="24"/>
        </w:rPr>
        <w:t xml:space="preserve">ments </w:t>
      </w:r>
      <w:bookmarkEnd w:id="8"/>
      <w:r w:rsidR="00A14233" w:rsidRPr="00184B54">
        <w:rPr>
          <w:sz w:val="52"/>
          <w:szCs w:val="24"/>
        </w:rPr>
        <w:t xml:space="preserve"> </w:t>
      </w:r>
    </w:p>
    <w:p w14:paraId="3D45E307" w14:textId="4125DCD2" w:rsidR="00A14233" w:rsidRPr="00184B54" w:rsidRDefault="00A14233" w:rsidP="31C3E70F">
      <w:pPr>
        <w:pStyle w:val="Heading2"/>
        <w:rPr>
          <w:rFonts w:cstheme="minorBidi"/>
          <w:sz w:val="36"/>
          <w:szCs w:val="36"/>
        </w:rPr>
      </w:pPr>
    </w:p>
    <w:tbl>
      <w:tblPr>
        <w:tblStyle w:val="TableGrid"/>
        <w:tblW w:w="9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7"/>
        <w:gridCol w:w="2086"/>
        <w:gridCol w:w="2101"/>
        <w:gridCol w:w="3374"/>
      </w:tblGrid>
      <w:tr w:rsidR="00A14233" w:rsidRPr="00184B54" w14:paraId="7D9732B1" w14:textId="77777777" w:rsidTr="00345E95">
        <w:trPr>
          <w:cnfStyle w:val="100000000000" w:firstRow="1" w:lastRow="0" w:firstColumn="0" w:lastColumn="0" w:oddVBand="0" w:evenVBand="0" w:oddHBand="0"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2107" w:type="dxa"/>
            <w:vAlign w:val="center"/>
          </w:tcPr>
          <w:p w14:paraId="0E9A631B" w14:textId="684C2B4C" w:rsidR="00A14233" w:rsidRPr="00184B54" w:rsidRDefault="00A14233">
            <w:pPr>
              <w:rPr>
                <w:rFonts w:cstheme="minorHAnsi"/>
                <w:b/>
                <w:color w:val="008C38" w:themeColor="accent1"/>
                <w:sz w:val="21"/>
                <w:szCs w:val="21"/>
              </w:rPr>
            </w:pPr>
            <w:r w:rsidRPr="00184B54">
              <w:rPr>
                <w:rFonts w:cstheme="minorHAnsi"/>
                <w:b/>
                <w:caps w:val="0"/>
                <w:color w:val="008C38" w:themeColor="accent1"/>
                <w:sz w:val="21"/>
                <w:szCs w:val="21"/>
              </w:rPr>
              <w:t xml:space="preserve">Document </w:t>
            </w:r>
          </w:p>
        </w:tc>
        <w:tc>
          <w:tcPr>
            <w:tcW w:w="2086" w:type="dxa"/>
            <w:vAlign w:val="center"/>
          </w:tcPr>
          <w:p w14:paraId="53D8CDD0" w14:textId="61621A84" w:rsidR="00A14233" w:rsidRPr="00184B54" w:rsidRDefault="00A14233">
            <w:pPr>
              <w:cnfStyle w:val="100000000000" w:firstRow="1" w:lastRow="0" w:firstColumn="0" w:lastColumn="0" w:oddVBand="0" w:evenVBand="0" w:oddHBand="0" w:evenHBand="0" w:firstRowFirstColumn="0" w:firstRowLastColumn="0" w:lastRowFirstColumn="0" w:lastRowLastColumn="0"/>
              <w:rPr>
                <w:rFonts w:cstheme="minorHAnsi"/>
                <w:b/>
                <w:color w:val="008C38" w:themeColor="accent1"/>
                <w:sz w:val="21"/>
                <w:szCs w:val="21"/>
              </w:rPr>
            </w:pPr>
            <w:r w:rsidRPr="00184B54">
              <w:rPr>
                <w:rFonts w:cstheme="minorHAnsi"/>
                <w:b/>
                <w:caps w:val="0"/>
                <w:color w:val="008C38" w:themeColor="accent1"/>
                <w:sz w:val="21"/>
                <w:szCs w:val="21"/>
              </w:rPr>
              <w:t>File</w:t>
            </w:r>
            <w:r w:rsidR="00B27094" w:rsidRPr="00184B54">
              <w:rPr>
                <w:rFonts w:cstheme="minorHAnsi"/>
                <w:b/>
                <w:caps w:val="0"/>
                <w:color w:val="008C38" w:themeColor="accent1"/>
                <w:sz w:val="21"/>
                <w:szCs w:val="21"/>
              </w:rPr>
              <w:t xml:space="preserve"> </w:t>
            </w:r>
            <w:r w:rsidRPr="00184B54">
              <w:rPr>
                <w:rFonts w:cstheme="minorHAnsi"/>
                <w:b/>
                <w:caps w:val="0"/>
                <w:color w:val="008C38" w:themeColor="accent1"/>
                <w:sz w:val="21"/>
                <w:szCs w:val="21"/>
              </w:rPr>
              <w:t>name</w:t>
            </w:r>
          </w:p>
        </w:tc>
        <w:tc>
          <w:tcPr>
            <w:tcW w:w="2101" w:type="dxa"/>
            <w:vAlign w:val="center"/>
          </w:tcPr>
          <w:p w14:paraId="3F5C7795" w14:textId="65DEC7ED" w:rsidR="00A14233" w:rsidRPr="00184B54" w:rsidRDefault="00A14233">
            <w:pPr>
              <w:cnfStyle w:val="100000000000" w:firstRow="1" w:lastRow="0" w:firstColumn="0" w:lastColumn="0" w:oddVBand="0" w:evenVBand="0" w:oddHBand="0" w:evenHBand="0" w:firstRowFirstColumn="0" w:firstRowLastColumn="0" w:lastRowFirstColumn="0" w:lastRowLastColumn="0"/>
              <w:rPr>
                <w:rFonts w:cstheme="minorHAnsi"/>
                <w:b/>
                <w:color w:val="008C38" w:themeColor="accent1"/>
                <w:sz w:val="21"/>
                <w:szCs w:val="21"/>
              </w:rPr>
            </w:pPr>
            <w:r w:rsidRPr="00184B54">
              <w:rPr>
                <w:rFonts w:cstheme="minorHAnsi"/>
                <w:b/>
                <w:caps w:val="0"/>
                <w:color w:val="008C38" w:themeColor="accent1"/>
                <w:sz w:val="21"/>
                <w:szCs w:val="21"/>
              </w:rPr>
              <w:t>Uploaded by</w:t>
            </w:r>
          </w:p>
        </w:tc>
        <w:tc>
          <w:tcPr>
            <w:tcW w:w="3374" w:type="dxa"/>
            <w:vAlign w:val="center"/>
          </w:tcPr>
          <w:p w14:paraId="596472DB" w14:textId="357E4CCE" w:rsidR="00A14233" w:rsidRPr="00184B54" w:rsidRDefault="00A14233">
            <w:pPr>
              <w:cnfStyle w:val="100000000000" w:firstRow="1" w:lastRow="0" w:firstColumn="0" w:lastColumn="0" w:oddVBand="0" w:evenVBand="0" w:oddHBand="0" w:evenHBand="0" w:firstRowFirstColumn="0" w:firstRowLastColumn="0" w:lastRowFirstColumn="0" w:lastRowLastColumn="0"/>
              <w:rPr>
                <w:rFonts w:cstheme="minorHAnsi"/>
                <w:b/>
                <w:color w:val="008C38" w:themeColor="accent1"/>
                <w:sz w:val="21"/>
                <w:szCs w:val="21"/>
              </w:rPr>
            </w:pPr>
            <w:r w:rsidRPr="00184B54">
              <w:rPr>
                <w:rFonts w:cstheme="minorHAnsi"/>
                <w:b/>
                <w:caps w:val="0"/>
                <w:color w:val="008C38" w:themeColor="accent1"/>
                <w:sz w:val="21"/>
                <w:szCs w:val="21"/>
              </w:rPr>
              <w:t>Uploaded date/time</w:t>
            </w:r>
          </w:p>
        </w:tc>
      </w:tr>
      <w:tr w:rsidR="00A14233" w:rsidRPr="00184B54" w14:paraId="6C86699B" w14:textId="77777777" w:rsidTr="00345E95">
        <w:trPr>
          <w:trHeight w:val="634"/>
        </w:trPr>
        <w:tc>
          <w:tcPr>
            <w:cnfStyle w:val="001000000000" w:firstRow="0" w:lastRow="0" w:firstColumn="1" w:lastColumn="0" w:oddVBand="0" w:evenVBand="0" w:oddHBand="0" w:evenHBand="0" w:firstRowFirstColumn="0" w:firstRowLastColumn="0" w:lastRowFirstColumn="0" w:lastRowLastColumn="0"/>
            <w:tcW w:w="2107" w:type="dxa"/>
            <w:vAlign w:val="center"/>
          </w:tcPr>
          <w:p w14:paraId="1A47531F" w14:textId="64953AE7" w:rsidR="00A14233" w:rsidRPr="00184B54" w:rsidRDefault="00A14233" w:rsidP="34B90105">
            <w:pPr>
              <w:rPr>
                <w:rFonts w:cstheme="minorBidi"/>
                <w:sz w:val="21"/>
                <w:szCs w:val="21"/>
              </w:rPr>
            </w:pPr>
          </w:p>
        </w:tc>
        <w:tc>
          <w:tcPr>
            <w:tcW w:w="2086" w:type="dxa"/>
            <w:vAlign w:val="center"/>
          </w:tcPr>
          <w:p w14:paraId="3D4C885B" w14:textId="77777777" w:rsidR="00A14233" w:rsidRPr="00184B54" w:rsidRDefault="00A1423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rPr>
            </w:pPr>
          </w:p>
        </w:tc>
        <w:tc>
          <w:tcPr>
            <w:tcW w:w="2101" w:type="dxa"/>
            <w:vAlign w:val="center"/>
          </w:tcPr>
          <w:p w14:paraId="3C17D876" w14:textId="77777777" w:rsidR="00A14233" w:rsidRPr="00184B54" w:rsidRDefault="00A1423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rPr>
            </w:pPr>
          </w:p>
        </w:tc>
        <w:tc>
          <w:tcPr>
            <w:tcW w:w="3374" w:type="dxa"/>
            <w:vAlign w:val="center"/>
          </w:tcPr>
          <w:p w14:paraId="79D7F2B1" w14:textId="77777777" w:rsidR="00A14233" w:rsidRPr="00184B54" w:rsidRDefault="00A1423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rPr>
            </w:pPr>
          </w:p>
        </w:tc>
      </w:tr>
      <w:tr w:rsidR="00A14233" w:rsidRPr="00184B54" w14:paraId="63E36B87" w14:textId="77777777" w:rsidTr="00345E95">
        <w:trPr>
          <w:trHeight w:val="600"/>
        </w:trPr>
        <w:tc>
          <w:tcPr>
            <w:cnfStyle w:val="001000000000" w:firstRow="0" w:lastRow="0" w:firstColumn="1" w:lastColumn="0" w:oddVBand="0" w:evenVBand="0" w:oddHBand="0" w:evenHBand="0" w:firstRowFirstColumn="0" w:firstRowLastColumn="0" w:lastRowFirstColumn="0" w:lastRowLastColumn="0"/>
            <w:tcW w:w="2107" w:type="dxa"/>
            <w:vAlign w:val="center"/>
          </w:tcPr>
          <w:p w14:paraId="5640481D" w14:textId="4C01AF39" w:rsidR="00A14233" w:rsidRPr="00184B54" w:rsidRDefault="00A14233" w:rsidP="34B90105">
            <w:pPr>
              <w:rPr>
                <w:rFonts w:cstheme="minorBidi"/>
                <w:sz w:val="21"/>
                <w:szCs w:val="21"/>
              </w:rPr>
            </w:pPr>
          </w:p>
        </w:tc>
        <w:tc>
          <w:tcPr>
            <w:tcW w:w="2086" w:type="dxa"/>
            <w:vAlign w:val="center"/>
          </w:tcPr>
          <w:p w14:paraId="7B1B64C9" w14:textId="77777777" w:rsidR="00A14233" w:rsidRPr="00184B54" w:rsidRDefault="00A1423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rPr>
            </w:pPr>
          </w:p>
        </w:tc>
        <w:tc>
          <w:tcPr>
            <w:tcW w:w="2101" w:type="dxa"/>
            <w:vAlign w:val="center"/>
          </w:tcPr>
          <w:p w14:paraId="64F67492" w14:textId="77777777" w:rsidR="00A14233" w:rsidRPr="00184B54" w:rsidRDefault="00A1423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rPr>
            </w:pPr>
          </w:p>
        </w:tc>
        <w:tc>
          <w:tcPr>
            <w:tcW w:w="3374" w:type="dxa"/>
            <w:vAlign w:val="center"/>
          </w:tcPr>
          <w:p w14:paraId="5DE2E120" w14:textId="77777777" w:rsidR="00A14233" w:rsidRPr="00184B54" w:rsidRDefault="00A1423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rPr>
            </w:pPr>
          </w:p>
        </w:tc>
      </w:tr>
      <w:tr w:rsidR="00A14233" w:rsidRPr="00184B54" w14:paraId="2F6520DA" w14:textId="77777777" w:rsidTr="00345E95">
        <w:trPr>
          <w:trHeight w:val="634"/>
        </w:trPr>
        <w:tc>
          <w:tcPr>
            <w:cnfStyle w:val="001000000000" w:firstRow="0" w:lastRow="0" w:firstColumn="1" w:lastColumn="0" w:oddVBand="0" w:evenVBand="0" w:oddHBand="0" w:evenHBand="0" w:firstRowFirstColumn="0" w:firstRowLastColumn="0" w:lastRowFirstColumn="0" w:lastRowLastColumn="0"/>
            <w:tcW w:w="2107" w:type="dxa"/>
            <w:vAlign w:val="center"/>
          </w:tcPr>
          <w:p w14:paraId="26A11141" w14:textId="77ABE87B" w:rsidR="00A14233" w:rsidRPr="00184B54" w:rsidRDefault="00A14233" w:rsidP="31C3E70F">
            <w:pPr>
              <w:rPr>
                <w:rFonts w:cstheme="minorBidi"/>
                <w:sz w:val="21"/>
                <w:szCs w:val="21"/>
              </w:rPr>
            </w:pPr>
          </w:p>
        </w:tc>
        <w:tc>
          <w:tcPr>
            <w:tcW w:w="2086" w:type="dxa"/>
            <w:vAlign w:val="center"/>
          </w:tcPr>
          <w:p w14:paraId="0C1FC415" w14:textId="77777777" w:rsidR="00A14233" w:rsidRPr="00184B54" w:rsidRDefault="00A1423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rPr>
            </w:pPr>
          </w:p>
        </w:tc>
        <w:tc>
          <w:tcPr>
            <w:tcW w:w="2101" w:type="dxa"/>
            <w:vAlign w:val="center"/>
          </w:tcPr>
          <w:p w14:paraId="39B20876" w14:textId="77777777" w:rsidR="00A14233" w:rsidRPr="00184B54" w:rsidRDefault="00A1423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rPr>
            </w:pPr>
          </w:p>
        </w:tc>
        <w:tc>
          <w:tcPr>
            <w:tcW w:w="3374" w:type="dxa"/>
            <w:vAlign w:val="center"/>
          </w:tcPr>
          <w:p w14:paraId="7DFB5E7F" w14:textId="77777777" w:rsidR="00A14233" w:rsidRPr="00184B54" w:rsidRDefault="00A1423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rPr>
            </w:pPr>
          </w:p>
        </w:tc>
      </w:tr>
      <w:tr w:rsidR="34B90105" w:rsidRPr="00184B54" w14:paraId="26F9EA29" w14:textId="77777777" w:rsidTr="00345E95">
        <w:trPr>
          <w:trHeight w:val="705"/>
        </w:trPr>
        <w:tc>
          <w:tcPr>
            <w:cnfStyle w:val="001000000000" w:firstRow="0" w:lastRow="0" w:firstColumn="1" w:lastColumn="0" w:oddVBand="0" w:evenVBand="0" w:oddHBand="0" w:evenHBand="0" w:firstRowFirstColumn="0" w:firstRowLastColumn="0" w:lastRowFirstColumn="0" w:lastRowLastColumn="0"/>
            <w:tcW w:w="2107" w:type="dxa"/>
            <w:vAlign w:val="center"/>
          </w:tcPr>
          <w:p w14:paraId="3F592A33" w14:textId="1902C187" w:rsidR="2673D7E6" w:rsidRPr="00184B54" w:rsidRDefault="2673D7E6" w:rsidP="34B90105">
            <w:pPr>
              <w:rPr>
                <w:rFonts w:cstheme="minorBidi"/>
                <w:sz w:val="21"/>
                <w:szCs w:val="21"/>
              </w:rPr>
            </w:pPr>
          </w:p>
        </w:tc>
        <w:tc>
          <w:tcPr>
            <w:tcW w:w="2086" w:type="dxa"/>
            <w:vAlign w:val="center"/>
          </w:tcPr>
          <w:p w14:paraId="65023635" w14:textId="09C970AC" w:rsidR="34B90105" w:rsidRPr="00184B54" w:rsidRDefault="34B90105"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rPr>
            </w:pPr>
          </w:p>
        </w:tc>
        <w:tc>
          <w:tcPr>
            <w:tcW w:w="2101" w:type="dxa"/>
            <w:vAlign w:val="center"/>
          </w:tcPr>
          <w:p w14:paraId="3D65FECA" w14:textId="7AAACF2F" w:rsidR="34B90105" w:rsidRPr="00184B54" w:rsidRDefault="34B90105"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rPr>
            </w:pPr>
          </w:p>
        </w:tc>
        <w:tc>
          <w:tcPr>
            <w:tcW w:w="3374" w:type="dxa"/>
            <w:vAlign w:val="center"/>
          </w:tcPr>
          <w:p w14:paraId="224277F4" w14:textId="3C9ACD78" w:rsidR="34B90105" w:rsidRPr="00184B54" w:rsidRDefault="34B90105"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rPr>
            </w:pPr>
          </w:p>
        </w:tc>
      </w:tr>
      <w:tr w:rsidR="007F4763" w:rsidRPr="00184B54" w14:paraId="432B5270" w14:textId="77777777" w:rsidTr="00345E95">
        <w:trPr>
          <w:trHeight w:val="705"/>
        </w:trPr>
        <w:tc>
          <w:tcPr>
            <w:cnfStyle w:val="001000000000" w:firstRow="0" w:lastRow="0" w:firstColumn="1" w:lastColumn="0" w:oddVBand="0" w:evenVBand="0" w:oddHBand="0" w:evenHBand="0" w:firstRowFirstColumn="0" w:firstRowLastColumn="0" w:lastRowFirstColumn="0" w:lastRowLastColumn="0"/>
            <w:tcW w:w="2107" w:type="dxa"/>
            <w:vAlign w:val="center"/>
          </w:tcPr>
          <w:p w14:paraId="6C472DC2" w14:textId="19C721DA" w:rsidR="007F4763" w:rsidRPr="00184B54" w:rsidRDefault="007F4763" w:rsidP="34B90105">
            <w:pPr>
              <w:rPr>
                <w:rFonts w:cstheme="minorBidi"/>
                <w:sz w:val="21"/>
                <w:szCs w:val="21"/>
              </w:rPr>
            </w:pPr>
          </w:p>
        </w:tc>
        <w:tc>
          <w:tcPr>
            <w:tcW w:w="2086" w:type="dxa"/>
            <w:vAlign w:val="center"/>
          </w:tcPr>
          <w:p w14:paraId="01B361DE" w14:textId="77777777" w:rsidR="007F4763" w:rsidRPr="00184B54" w:rsidRDefault="007F476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rPr>
            </w:pPr>
          </w:p>
        </w:tc>
        <w:tc>
          <w:tcPr>
            <w:tcW w:w="2101" w:type="dxa"/>
            <w:vAlign w:val="center"/>
          </w:tcPr>
          <w:p w14:paraId="59BE34D3" w14:textId="77777777" w:rsidR="007F4763" w:rsidRPr="00184B54" w:rsidRDefault="007F476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rPr>
            </w:pPr>
          </w:p>
        </w:tc>
        <w:tc>
          <w:tcPr>
            <w:tcW w:w="3374" w:type="dxa"/>
            <w:vAlign w:val="center"/>
          </w:tcPr>
          <w:p w14:paraId="70FD5ED0" w14:textId="77777777" w:rsidR="007F4763" w:rsidRPr="00184B54" w:rsidRDefault="007F476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rPr>
            </w:pPr>
          </w:p>
        </w:tc>
      </w:tr>
    </w:tbl>
    <w:p w14:paraId="73C73B96" w14:textId="77777777" w:rsidR="00A14233" w:rsidRPr="00184B54" w:rsidRDefault="00A14233" w:rsidP="00A14233">
      <w:pPr>
        <w:pStyle w:val="BodyText1"/>
        <w:rPr>
          <w:rFonts w:asciiTheme="minorHAnsi" w:hAnsiTheme="minorHAnsi" w:cstheme="minorHAnsi"/>
          <w:sz w:val="21"/>
          <w:szCs w:val="24"/>
        </w:rPr>
      </w:pPr>
    </w:p>
    <w:sectPr w:rsidR="00A14233" w:rsidRPr="00184B54" w:rsidSect="00BA3012">
      <w:headerReference w:type="even" r:id="rId16"/>
      <w:headerReference w:type="default" r:id="rId17"/>
      <w:footerReference w:type="default" r:id="rId18"/>
      <w:footerReference w:type="first" r:id="rId19"/>
      <w:type w:val="continuous"/>
      <w:pgSz w:w="11906" w:h="16838" w:code="9"/>
      <w:pgMar w:top="1440" w:right="1080" w:bottom="1440" w:left="1080" w:header="851" w:footer="7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E4058" w14:textId="77777777" w:rsidR="009D3C37" w:rsidRPr="00184B54" w:rsidRDefault="009D3C37" w:rsidP="003A0E56">
      <w:pPr>
        <w:spacing w:after="0" w:line="240" w:lineRule="auto"/>
      </w:pPr>
      <w:r w:rsidRPr="00184B54">
        <w:separator/>
      </w:r>
    </w:p>
    <w:p w14:paraId="210754C9" w14:textId="77777777" w:rsidR="009D3C37" w:rsidRPr="00184B54" w:rsidRDefault="009D3C37"/>
  </w:endnote>
  <w:endnote w:type="continuationSeparator" w:id="0">
    <w:p w14:paraId="5DC67C72" w14:textId="77777777" w:rsidR="009D3C37" w:rsidRPr="00184B54" w:rsidRDefault="009D3C37" w:rsidP="003A0E56">
      <w:pPr>
        <w:spacing w:after="0" w:line="240" w:lineRule="auto"/>
      </w:pPr>
      <w:r w:rsidRPr="00184B54">
        <w:continuationSeparator/>
      </w:r>
    </w:p>
    <w:p w14:paraId="22A11568" w14:textId="77777777" w:rsidR="009D3C37" w:rsidRPr="00184B54" w:rsidRDefault="009D3C37"/>
  </w:endnote>
  <w:endnote w:type="continuationNotice" w:id="1">
    <w:p w14:paraId="70362BBF" w14:textId="77777777" w:rsidR="009D3C37" w:rsidRPr="00184B54" w:rsidRDefault="009D3C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ato">
    <w:charset w:val="00"/>
    <w:family w:val="swiss"/>
    <w:pitch w:val="variable"/>
    <w:sig w:usb0="E10002FF" w:usb1="5000ECFF" w:usb2="00000021" w:usb3="00000000" w:csb0="0000019F" w:csb1="00000000"/>
  </w:font>
  <w:font w:name="IberPangea Text">
    <w:altName w:val="Calibri"/>
    <w:charset w:val="00"/>
    <w:family w:val="swiss"/>
    <w:pitch w:val="variable"/>
    <w:sig w:usb0="A10002FF" w:usb1="5201E0FB" w:usb2="00000008" w:usb3="00000000" w:csb0="0000019F" w:csb1="00000000"/>
  </w:font>
  <w:font w:name="Lato Light (Cuerpo)">
    <w:altName w:val="Segoe UI"/>
    <w:charset w:val="00"/>
    <w:family w:val="swiss"/>
    <w:pitch w:val="variable"/>
    <w:sig w:usb0="E10002FF" w:usb1="5000ECFF" w:usb2="00000009" w:usb3="00000000" w:csb0="0000019F" w:csb1="00000000"/>
  </w:font>
  <w:font w:name="IberPangea Text Medium">
    <w:charset w:val="00"/>
    <w:family w:val="swiss"/>
    <w:pitch w:val="variable"/>
    <w:sig w:usb0="A10002FF" w:usb1="5201E0FB" w:usb2="00000008" w:usb3="00000000" w:csb0="0000019F" w:csb1="00000000"/>
  </w:font>
  <w:font w:name="IberPangea Text SmBold">
    <w:charset w:val="00"/>
    <w:family w:val="swiss"/>
    <w:pitch w:val="variable"/>
    <w:sig w:usb0="A10002FF" w:usb1="5201E0FB" w:usb2="00000008" w:usb3="00000000" w:csb0="0000019F" w:csb1="00000000"/>
  </w:font>
  <w:font w:name="IberPangea Text Light">
    <w:altName w:val="Calibri"/>
    <w:charset w:val="00"/>
    <w:family w:val="swiss"/>
    <w:pitch w:val="variable"/>
    <w:sig w:usb0="A10002FF" w:usb1="5201E0FB" w:usb2="00000008" w:usb3="00000000" w:csb0="0000019F" w:csb1="00000000"/>
  </w:font>
  <w:font w:name="BlissPro-Bold">
    <w:altName w:val="Yu Gothic"/>
    <w:charset w:val="80"/>
    <w:family w:val="swiss"/>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IberPangea">
    <w:charset w:val="00"/>
    <w:family w:val="swiss"/>
    <w:pitch w:val="variable"/>
    <w:sig w:usb0="A10002FF" w:usb1="5201E0FB" w:usb2="00000008"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6DF19" w14:textId="5015491B" w:rsidR="00A14233" w:rsidRPr="00184B54" w:rsidRDefault="00874F27">
    <w:pPr>
      <w:pStyle w:val="Footer"/>
      <w:jc w:val="center"/>
      <w:rPr>
        <w:caps/>
        <w:color w:val="008C38" w:themeColor="accent1"/>
      </w:rPr>
    </w:pPr>
    <w:r w:rsidRPr="00184B54">
      <w:rPr>
        <w:caps/>
        <w:noProof/>
        <w:color w:val="008C38" w:themeColor="accent1"/>
      </w:rPr>
      <mc:AlternateContent>
        <mc:Choice Requires="wps">
          <w:drawing>
            <wp:anchor distT="0" distB="0" distL="114300" distR="114300" simplePos="0" relativeHeight="251657216" behindDoc="0" locked="0" layoutInCell="0" allowOverlap="1" wp14:anchorId="5BA2633A" wp14:editId="5B26B94F">
              <wp:simplePos x="0" y="0"/>
              <wp:positionH relativeFrom="page">
                <wp:posOffset>0</wp:posOffset>
              </wp:positionH>
              <wp:positionV relativeFrom="page">
                <wp:posOffset>10227945</wp:posOffset>
              </wp:positionV>
              <wp:extent cx="7560310" cy="273050"/>
              <wp:effectExtent l="0" t="0" r="2540" b="12700"/>
              <wp:wrapNone/>
              <wp:docPr id="72" name="MSIPCM02544ef89eebd4b58482f23b" descr="{&quot;HashCode&quot;:123105668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BB5E408" w14:textId="1257B2C2" w:rsidR="00874F27" w:rsidRPr="00184B54" w:rsidRDefault="00874F27" w:rsidP="00874F27">
                          <w:pPr>
                            <w:spacing w:after="0"/>
                            <w:jc w:val="center"/>
                            <w:rPr>
                              <w:rFonts w:ascii="Calibri" w:hAnsi="Calibri" w:cs="Calibri"/>
                              <w:color w:val="008000"/>
                              <w:sz w:val="24"/>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anchor>
          </w:drawing>
        </mc:Choice>
        <mc:Fallback>
          <w:pict>
            <v:shapetype w14:anchorId="5BA2633A" id="_x0000_t202" coordsize="21600,21600" o:spt="202" path="m,l,21600r21600,l21600,xe">
              <v:stroke joinstyle="miter"/>
              <v:path gradientshapeok="t" o:connecttype="rect"/>
            </v:shapetype>
            <v:shape id="MSIPCM02544ef89eebd4b58482f23b" o:spid="_x0000_s1028" type="#_x0000_t202" alt="{&quot;HashCode&quot;:1231056682,&quot;Height&quot;:841.0,&quot;Width&quot;:595.0,&quot;Placement&quot;:&quot;Footer&quot;,&quot;Index&quot;:&quot;Primary&quot;,&quot;Section&quot;:1,&quot;Top&quot;:0.0,&quot;Left&quot;:0.0}" style="position:absolute;left:0;text-align:left;margin-left:0;margin-top:805.35pt;width:595.3pt;height:21.5pt;z-index:25165721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" o:allowincell="f" filled="f" stroked="f" strokeweight=".5pt">
              <v:textbox inset="0,0,0,0">
                <w:txbxContent>
                  <w:p w14:paraId="5BB5E408" w14:textId="1257B2C2" w:rsidR="00874F27" w:rsidRPr="00184B54" w:rsidRDefault="00874F27" w:rsidP="00874F27">
                    <w:pPr>
                      <w:spacing w:after="0"/>
                      <w:jc w:val="center"/>
                      <w:rPr>
                        <w:rFonts w:ascii="Calibri" w:hAnsi="Calibri" w:cs="Calibri"/>
                        <w:color w:val="008000"/>
                        <w:sz w:val="24"/>
                      </w:rPr>
                    </w:pPr>
                  </w:p>
                </w:txbxContent>
              </v:textbox>
              <w10:wrap anchorx="page" anchory="page"/>
            </v:shape>
          </w:pict>
        </mc:Fallback>
      </mc:AlternateContent>
    </w:r>
    <w:r w:rsidR="00A14233" w:rsidRPr="00184B54">
      <w:rPr>
        <w:caps/>
        <w:color w:val="008C38" w:themeColor="accent1"/>
      </w:rPr>
      <w:fldChar w:fldCharType="begin"/>
    </w:r>
    <w:r w:rsidR="00A14233" w:rsidRPr="00184B54">
      <w:rPr>
        <w:caps/>
        <w:color w:val="008C38" w:themeColor="accent1"/>
      </w:rPr>
      <w:instrText xml:space="preserve"> PAGE   \* MERGEFORMAT </w:instrText>
    </w:r>
    <w:r w:rsidR="00A14233" w:rsidRPr="00184B54">
      <w:rPr>
        <w:caps/>
        <w:color w:val="008C38" w:themeColor="accent1"/>
      </w:rPr>
      <w:fldChar w:fldCharType="separate"/>
    </w:r>
    <w:r w:rsidR="00A14233" w:rsidRPr="00184B54">
      <w:rPr>
        <w:caps/>
        <w:color w:val="008C38" w:themeColor="accent1"/>
      </w:rPr>
      <w:t>2</w:t>
    </w:r>
    <w:r w:rsidR="00A14233" w:rsidRPr="00184B54">
      <w:rPr>
        <w:caps/>
        <w:color w:val="008C38" w:themeColor="accent1"/>
      </w:rPr>
      <w:fldChar w:fldCharType="end"/>
    </w:r>
  </w:p>
  <w:p w14:paraId="48E00F18" w14:textId="71CB20D1" w:rsidR="00E728E2" w:rsidRPr="00184B54" w:rsidRDefault="00E728E2" w:rsidP="00CE000E">
    <w:pPr>
      <w:pStyle w:val="Footnote"/>
      <w:ind w:left="426" w:right="-569" w:hanging="426"/>
      <w:jc w:val="right"/>
      <w:rPr>
        <w:rFonts w:cs="IberPangea Text"/>
        <w:color w:val="00402A" w:themeColor="text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EB5D5" w14:textId="164F7C27" w:rsidR="006B7C59" w:rsidRPr="00184B54" w:rsidRDefault="00000000">
    <w:pPr>
      <w:pStyle w:val="Footer"/>
      <w:jc w:val="right"/>
    </w:pPr>
    <w:sdt>
      <w:sdtPr>
        <w:id w:val="-1081521641"/>
        <w:docPartObj>
          <w:docPartGallery w:val="Page Numbers (Bottom of Page)"/>
          <w:docPartUnique/>
        </w:docPartObj>
      </w:sdtPr>
      <w:sdtContent>
        <w:r w:rsidR="006B7C59" w:rsidRPr="00184B54">
          <w:fldChar w:fldCharType="begin"/>
        </w:r>
        <w:r w:rsidR="006B7C59" w:rsidRPr="00184B54">
          <w:instrText xml:space="preserve"> PAGE   \* MERGEFORMAT </w:instrText>
        </w:r>
        <w:r w:rsidR="006B7C59" w:rsidRPr="00184B54">
          <w:fldChar w:fldCharType="separate"/>
        </w:r>
        <w:r w:rsidR="006B7C59" w:rsidRPr="00184B54">
          <w:t>2</w:t>
        </w:r>
        <w:r w:rsidR="006B7C59" w:rsidRPr="00184B54">
          <w:fldChar w:fldCharType="end"/>
        </w:r>
      </w:sdtContent>
    </w:sdt>
  </w:p>
  <w:p w14:paraId="66CB9727" w14:textId="5A954731" w:rsidR="00A32443" w:rsidRPr="00184B54" w:rsidRDefault="00A324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9134B" w14:textId="77777777" w:rsidR="009D3C37" w:rsidRPr="00184B54" w:rsidRDefault="009D3C37" w:rsidP="003A0E56">
      <w:pPr>
        <w:spacing w:after="0" w:line="240" w:lineRule="auto"/>
      </w:pPr>
      <w:r w:rsidRPr="00184B54">
        <w:separator/>
      </w:r>
    </w:p>
    <w:p w14:paraId="7A86086C" w14:textId="77777777" w:rsidR="009D3C37" w:rsidRPr="00184B54" w:rsidRDefault="009D3C37"/>
  </w:footnote>
  <w:footnote w:type="continuationSeparator" w:id="0">
    <w:p w14:paraId="67FE5F0F" w14:textId="77777777" w:rsidR="009D3C37" w:rsidRPr="00184B54" w:rsidRDefault="009D3C37" w:rsidP="003A0E56">
      <w:pPr>
        <w:spacing w:after="0" w:line="240" w:lineRule="auto"/>
      </w:pPr>
      <w:r w:rsidRPr="00184B54">
        <w:continuationSeparator/>
      </w:r>
    </w:p>
    <w:p w14:paraId="24919E04" w14:textId="77777777" w:rsidR="009D3C37" w:rsidRPr="00184B54" w:rsidRDefault="009D3C37"/>
  </w:footnote>
  <w:footnote w:type="continuationNotice" w:id="1">
    <w:p w14:paraId="0586E0C3" w14:textId="77777777" w:rsidR="009D3C37" w:rsidRPr="00184B54" w:rsidRDefault="009D3C3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CF20A" w14:textId="3D479589" w:rsidR="002F1A5E" w:rsidRPr="00184B54" w:rsidRDefault="002F1A5E">
    <w:pPr>
      <w:pStyle w:val="Header"/>
    </w:pPr>
    <w:r w:rsidRPr="00184B54">
      <w:rPr>
        <w:noProof/>
      </w:rPr>
      <mc:AlternateContent>
        <mc:Choice Requires="wps">
          <w:drawing>
            <wp:anchor distT="0" distB="0" distL="0" distR="0" simplePos="0" relativeHeight="251658240" behindDoc="0" locked="0" layoutInCell="1" allowOverlap="1" wp14:anchorId="7E4078DD" wp14:editId="520600EE">
              <wp:simplePos x="635" y="635"/>
              <wp:positionH relativeFrom="page">
                <wp:align>left</wp:align>
              </wp:positionH>
              <wp:positionV relativeFrom="page">
                <wp:align>top</wp:align>
              </wp:positionV>
              <wp:extent cx="659765" cy="357505"/>
              <wp:effectExtent l="0" t="0" r="6985" b="4445"/>
              <wp:wrapNone/>
              <wp:docPr id="1396908885" name="Text Box 2"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59765" cy="357505"/>
                      </a:xfrm>
                      <a:prstGeom prst="rect">
                        <a:avLst/>
                      </a:prstGeom>
                      <a:noFill/>
                      <a:ln>
                        <a:noFill/>
                      </a:ln>
                    </wps:spPr>
                    <wps:txbx>
                      <w:txbxContent>
                        <w:p w14:paraId="7D4CEE49" w14:textId="0B5E5617" w:rsidR="002F1A5E" w:rsidRPr="00184B54" w:rsidRDefault="002F1A5E" w:rsidP="002F1A5E">
                          <w:pPr>
                            <w:spacing w:after="0"/>
                            <w:rPr>
                              <w:rFonts w:ascii="Calibri" w:eastAsia="Calibri" w:hAnsi="Calibri" w:cs="Calibri"/>
                              <w:color w:val="000000"/>
                              <w:szCs w:val="20"/>
                            </w:rPr>
                          </w:pPr>
                          <w:r w:rsidRPr="00184B54">
                            <w:rPr>
                              <w:rFonts w:ascii="Calibri" w:eastAsia="Calibri" w:hAnsi="Calibri" w:cs="Calibri"/>
                              <w:color w:val="000000"/>
                              <w:szCs w:val="20"/>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E4078DD" id="_x0000_t202" coordsize="21600,21600" o:spt="202" path="m,l,21600r21600,l21600,xe">
              <v:stroke joinstyle="miter"/>
              <v:path gradientshapeok="t" o:connecttype="rect"/>
            </v:shapetype>
            <v:shape id="Text Box 2" o:spid="_x0000_s1027" type="#_x0000_t202" alt="Internal" style="position:absolute;margin-left:0;margin-top:0;width:51.95pt;height:28.1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" filled="f" stroked="f">
              <v:textbox style="mso-fit-shape-to-text:t" inset="20pt,15pt,0,0">
                <w:txbxContent>
                  <w:p w14:paraId="7D4CEE49" w14:textId="0B5E5617" w:rsidR="002F1A5E" w:rsidRPr="00184B54" w:rsidRDefault="002F1A5E" w:rsidP="002F1A5E">
                    <w:pPr>
                      <w:spacing w:after="0"/>
                      <w:rPr>
                        <w:rFonts w:ascii="Calibri" w:eastAsia="Calibri" w:hAnsi="Calibri" w:cs="Calibri"/>
                        <w:color w:val="000000"/>
                        <w:szCs w:val="20"/>
                      </w:rPr>
                    </w:pPr>
                    <w:r w:rsidRPr="00184B54">
                      <w:rPr>
                        <w:rFonts w:ascii="Calibri" w:eastAsia="Calibri" w:hAnsi="Calibri" w:cs="Calibri"/>
                        <w:color w:val="000000"/>
                        <w:szCs w:val="20"/>
                      </w:rPr>
                      <w:t>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B8183" w14:textId="17B0CB97" w:rsidR="00E728E2" w:rsidRPr="00184B54" w:rsidRDefault="00662774" w:rsidP="00772FD1">
    <w:pPr>
      <w:pStyle w:val="BodyText1"/>
      <w:rPr>
        <w:rFonts w:cstheme="minorHAnsi"/>
      </w:rPr>
    </w:pPr>
    <w:r w:rsidRPr="00184B54">
      <w:rPr>
        <w:noProof/>
      </w:rPr>
      <w:drawing>
        <wp:inline distT="0" distB="0" distL="0" distR="0" wp14:anchorId="0AC2433F" wp14:editId="3AFE48EE">
          <wp:extent cx="587163" cy="695325"/>
          <wp:effectExtent l="0" t="0" r="3810" b="0"/>
          <wp:docPr id="1654382542" name="Picture 2" descr="A green outline of people with a tree growing out of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descr="A green outline of people with a tree growing out of it&#10;&#10;AI-generated content may be incorrect."/>
                  <pic:cNvPicPr>
                    <a:picLocks noChangeAspect="1"/>
                  </pic:cNvPicPr>
                </pic:nvPicPr>
                <pic:blipFill>
                  <a:blip r:embed="rId1" cstate="email">
                    <a:extLst>
                      <a:ext uri="{28A0092B-C50C-407E-A947-70E740481C1C}">
                        <a14:useLocalDpi xmlns:a14="http://schemas.microsoft.com/office/drawing/2010/main"/>
                      </a:ext>
                    </a:extLst>
                  </a:blip>
                  <a:srcRect/>
                  <a:stretch>
                    <a:fillRect/>
                  </a:stretch>
                </pic:blipFill>
                <pic:spPr bwMode="auto">
                  <a:xfrm>
                    <a:off x="0" y="0"/>
                    <a:ext cx="596495" cy="706376"/>
                  </a:xfrm>
                  <a:prstGeom prst="rect">
                    <a:avLst/>
                  </a:prstGeom>
                  <a:noFill/>
                  <a:ln>
                    <a:noFill/>
                  </a:ln>
                </pic:spPr>
              </pic:pic>
            </a:graphicData>
          </a:graphic>
        </wp:inline>
      </w:drawing>
    </w:r>
    <w:r w:rsidR="0067453F" w:rsidRPr="00184B54">
      <w:rPr>
        <w:rFonts w:cstheme="minorHAnsi"/>
        <w:noProof/>
      </w:rPr>
      <mc:AlternateContent>
        <mc:Choice Requires="wpg">
          <w:drawing>
            <wp:anchor distT="0" distB="0" distL="114300" distR="114300" simplePos="0" relativeHeight="251656192" behindDoc="1" locked="0" layoutInCell="1" allowOverlap="1" wp14:anchorId="36601991" wp14:editId="73CAA845">
              <wp:simplePos x="0" y="0"/>
              <wp:positionH relativeFrom="column">
                <wp:posOffset>4228782</wp:posOffset>
              </wp:positionH>
              <wp:positionV relativeFrom="page">
                <wp:posOffset>845820</wp:posOffset>
              </wp:positionV>
              <wp:extent cx="1129030" cy="347980"/>
              <wp:effectExtent l="0" t="0" r="0" b="0"/>
              <wp:wrapNone/>
              <wp:docPr id="55" name="Grupo 54">
                <a:extLst xmlns:a="http://schemas.openxmlformats.org/drawingml/2006/main">
                  <a:ext uri="{FF2B5EF4-FFF2-40B4-BE49-F238E27FC236}">
                    <a16:creationId xmlns:a16="http://schemas.microsoft.com/office/drawing/2014/main" id="{004FA801-C998-6255-D6C0-2A78B62158C5}"/>
                  </a:ext>
                </a:extLst>
              </wp:docPr>
              <wp:cNvGraphicFramePr/>
              <a:graphic xmlns:a="http://schemas.openxmlformats.org/drawingml/2006/main">
                <a:graphicData uri="http://schemas.microsoft.com/office/word/2010/wordprocessingGroup">
                  <wpg:wgp>
                    <wpg:cNvGrpSpPr/>
                    <wpg:grpSpPr>
                      <a:xfrm>
                        <a:off x="0" y="0"/>
                        <a:ext cx="1129030" cy="347980"/>
                        <a:chOff x="0" y="0"/>
                        <a:chExt cx="6491475" cy="2002067"/>
                      </a:xfrm>
                    </wpg:grpSpPr>
                    <wps:wsp>
                      <wps:cNvPr id="1073887755" name="Forma libre 1073887755">
                        <a:extLst>
                          <a:ext uri="{FF2B5EF4-FFF2-40B4-BE49-F238E27FC236}">
                            <a16:creationId xmlns:a16="http://schemas.microsoft.com/office/drawing/2014/main" id="{5EF9A9D4-A1AA-3A6F-429D-BFFBFEACA4A8}"/>
                          </a:ext>
                        </a:extLst>
                      </wps:cNvPr>
                      <wps:cNvSpPr/>
                      <wps:spPr>
                        <a:xfrm>
                          <a:off x="845162" y="0"/>
                          <a:ext cx="725300" cy="1162344"/>
                        </a:xfrm>
                        <a:custGeom>
                          <a:avLst/>
                          <a:gdLst>
                            <a:gd name="connsiteX0" fmla="*/ 1 w 725300"/>
                            <a:gd name="connsiteY0" fmla="*/ 828517 h 1162344"/>
                            <a:gd name="connsiteX1" fmla="*/ 96082 w 725300"/>
                            <a:gd name="connsiteY1" fmla="*/ 1063101 h 1162344"/>
                            <a:gd name="connsiteX2" fmla="*/ 480404 w 725300"/>
                            <a:gd name="connsiteY2" fmla="*/ 1125772 h 1162344"/>
                            <a:gd name="connsiteX3" fmla="*/ 596046 w 725300"/>
                            <a:gd name="connsiteY3" fmla="*/ 0 h 1162344"/>
                            <a:gd name="connsiteX4" fmla="*/ 1 w 725300"/>
                            <a:gd name="connsiteY4" fmla="*/ 828517 h 11623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25300" h="1162344">
                              <a:moveTo>
                                <a:pt x="1" y="828517"/>
                              </a:moveTo>
                              <a:cubicBezTo>
                                <a:pt x="-240" y="916325"/>
                                <a:pt x="34303" y="1000660"/>
                                <a:pt x="96082" y="1063101"/>
                              </a:cubicBezTo>
                              <a:cubicBezTo>
                                <a:pt x="215751" y="1182118"/>
                                <a:pt x="377419" y="1182118"/>
                                <a:pt x="480404" y="1125772"/>
                              </a:cubicBezTo>
                              <a:cubicBezTo>
                                <a:pt x="606977" y="1057352"/>
                                <a:pt x="890616" y="852091"/>
                                <a:pt x="596046" y="0"/>
                              </a:cubicBezTo>
                              <a:cubicBezTo>
                                <a:pt x="596046" y="402472"/>
                                <a:pt x="1" y="443294"/>
                                <a:pt x="1" y="828517"/>
                              </a:cubicBezTo>
                              <a:close/>
                            </a:path>
                          </a:pathLst>
                        </a:custGeom>
                        <a:solidFill>
                          <a:srgbClr val="FF9C1A"/>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46054699" name="Forma libre 1646054699">
                        <a:extLst>
                          <a:ext uri="{FF2B5EF4-FFF2-40B4-BE49-F238E27FC236}">
                            <a16:creationId xmlns:a16="http://schemas.microsoft.com/office/drawing/2014/main" id="{37E5191D-DC97-49E1-AF6E-C64B2E3F3113}"/>
                          </a:ext>
                        </a:extLst>
                      </wps:cNvPr>
                      <wps:cNvSpPr/>
                      <wps:spPr>
                        <a:xfrm>
                          <a:off x="422868" y="0"/>
                          <a:ext cx="693851" cy="1162344"/>
                        </a:xfrm>
                        <a:custGeom>
                          <a:avLst/>
                          <a:gdLst>
                            <a:gd name="connsiteX0" fmla="*/ 693852 w 693851"/>
                            <a:gd name="connsiteY0" fmla="*/ 352451 h 1162344"/>
                            <a:gd name="connsiteX1" fmla="*/ 595470 w 693851"/>
                            <a:gd name="connsiteY1" fmla="*/ 0 h 1162344"/>
                            <a:gd name="connsiteX2" fmla="*/ 1 w 693851"/>
                            <a:gd name="connsiteY2" fmla="*/ 828517 h 1162344"/>
                            <a:gd name="connsiteX3" fmla="*/ 96082 w 693851"/>
                            <a:gd name="connsiteY3" fmla="*/ 1063101 h 1162344"/>
                            <a:gd name="connsiteX4" fmla="*/ 480404 w 693851"/>
                            <a:gd name="connsiteY4" fmla="*/ 1125772 h 1162344"/>
                            <a:gd name="connsiteX5" fmla="*/ 693852 w 693851"/>
                            <a:gd name="connsiteY5" fmla="*/ 352451 h 116234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93851" h="1162344">
                              <a:moveTo>
                                <a:pt x="693852" y="352451"/>
                              </a:moveTo>
                              <a:cubicBezTo>
                                <a:pt x="674291" y="246658"/>
                                <a:pt x="642647" y="139140"/>
                                <a:pt x="595470" y="0"/>
                              </a:cubicBezTo>
                              <a:cubicBezTo>
                                <a:pt x="595470" y="402472"/>
                                <a:pt x="1" y="443294"/>
                                <a:pt x="1" y="828517"/>
                              </a:cubicBezTo>
                              <a:cubicBezTo>
                                <a:pt x="-240" y="916325"/>
                                <a:pt x="34303" y="1000660"/>
                                <a:pt x="96082" y="1063101"/>
                              </a:cubicBezTo>
                              <a:cubicBezTo>
                                <a:pt x="215176" y="1182118"/>
                                <a:pt x="378570" y="1182118"/>
                                <a:pt x="480404" y="1125772"/>
                              </a:cubicBezTo>
                              <a:cubicBezTo>
                                <a:pt x="242791" y="873364"/>
                                <a:pt x="326790" y="581285"/>
                                <a:pt x="693852" y="352451"/>
                              </a:cubicBezTo>
                              <a:close/>
                            </a:path>
                          </a:pathLst>
                        </a:custGeom>
                        <a:solidFill>
                          <a:srgbClr val="0DA9FF"/>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82546070" name="Forma libre 1382546070">
                        <a:extLst>
                          <a:ext uri="{FF2B5EF4-FFF2-40B4-BE49-F238E27FC236}">
                            <a16:creationId xmlns:a16="http://schemas.microsoft.com/office/drawing/2014/main" id="{9672A81B-7029-98B1-21FB-A524BB212FEA}"/>
                          </a:ext>
                        </a:extLst>
                      </wps:cNvPr>
                      <wps:cNvSpPr/>
                      <wps:spPr>
                        <a:xfrm>
                          <a:off x="0" y="0"/>
                          <a:ext cx="693850" cy="1436250"/>
                        </a:xfrm>
                        <a:custGeom>
                          <a:avLst/>
                          <a:gdLst>
                            <a:gd name="connsiteX0" fmla="*/ 693851 w 693850"/>
                            <a:gd name="connsiteY0" fmla="*/ 352451 h 1436250"/>
                            <a:gd name="connsiteX1" fmla="*/ 596044 w 693850"/>
                            <a:gd name="connsiteY1" fmla="*/ 0 h 1436250"/>
                            <a:gd name="connsiteX2" fmla="*/ 0 w 693850"/>
                            <a:gd name="connsiteY2" fmla="*/ 828517 h 1436250"/>
                            <a:gd name="connsiteX3" fmla="*/ 160518 w 693850"/>
                            <a:gd name="connsiteY3" fmla="*/ 1113698 h 1436250"/>
                            <a:gd name="connsiteX4" fmla="*/ 145559 w 693850"/>
                            <a:gd name="connsiteY4" fmla="*/ 1436250 h 1436250"/>
                            <a:gd name="connsiteX5" fmla="*/ 221503 w 693850"/>
                            <a:gd name="connsiteY5" fmla="*/ 1423601 h 1436250"/>
                            <a:gd name="connsiteX6" fmla="*/ 209996 w 693850"/>
                            <a:gd name="connsiteY6" fmla="*/ 1137846 h 1436250"/>
                            <a:gd name="connsiteX7" fmla="*/ 480978 w 693850"/>
                            <a:gd name="connsiteY7" fmla="*/ 1125772 h 1436250"/>
                            <a:gd name="connsiteX8" fmla="*/ 693851 w 693850"/>
                            <a:gd name="connsiteY8" fmla="*/ 352451 h 14362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93850" h="1436250">
                              <a:moveTo>
                                <a:pt x="693851" y="352451"/>
                              </a:moveTo>
                              <a:cubicBezTo>
                                <a:pt x="674290" y="246658"/>
                                <a:pt x="643222" y="139140"/>
                                <a:pt x="596044" y="0"/>
                              </a:cubicBezTo>
                              <a:cubicBezTo>
                                <a:pt x="596044" y="402472"/>
                                <a:pt x="0" y="443294"/>
                                <a:pt x="0" y="828517"/>
                              </a:cubicBezTo>
                              <a:cubicBezTo>
                                <a:pt x="0" y="1026304"/>
                                <a:pt x="160518" y="1113698"/>
                                <a:pt x="160518" y="1113698"/>
                              </a:cubicBezTo>
                              <a:cubicBezTo>
                                <a:pt x="135871" y="1219398"/>
                                <a:pt x="130796" y="1328721"/>
                                <a:pt x="145559" y="1436250"/>
                              </a:cubicBezTo>
                              <a:lnTo>
                                <a:pt x="221503" y="1423601"/>
                              </a:lnTo>
                              <a:cubicBezTo>
                                <a:pt x="184682" y="1293660"/>
                                <a:pt x="207120" y="1152220"/>
                                <a:pt x="209996" y="1137846"/>
                              </a:cubicBezTo>
                              <a:cubicBezTo>
                                <a:pt x="307228" y="1177518"/>
                                <a:pt x="408486" y="1165444"/>
                                <a:pt x="480978" y="1125772"/>
                              </a:cubicBezTo>
                              <a:cubicBezTo>
                                <a:pt x="243366" y="873364"/>
                                <a:pt x="327364" y="581285"/>
                                <a:pt x="693851" y="352451"/>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41787054" name="Forma libre 1341787054">
                        <a:extLst>
                          <a:ext uri="{FF2B5EF4-FFF2-40B4-BE49-F238E27FC236}">
                            <a16:creationId xmlns:a16="http://schemas.microsoft.com/office/drawing/2014/main" id="{6C158FC6-E43E-0176-B4BF-EF6A755C9282}"/>
                          </a:ext>
                        </a:extLst>
                      </wps:cNvPr>
                      <wps:cNvSpPr/>
                      <wps:spPr>
                        <a:xfrm>
                          <a:off x="1824379" y="325402"/>
                          <a:ext cx="601261" cy="786599"/>
                        </a:xfrm>
                        <a:custGeom>
                          <a:avLst/>
                          <a:gdLst>
                            <a:gd name="connsiteX0" fmla="*/ 438403 w 601261"/>
                            <a:gd name="connsiteY0" fmla="*/ 654330 h 786599"/>
                            <a:gd name="connsiteX1" fmla="*/ 310104 w 601261"/>
                            <a:gd name="connsiteY1" fmla="*/ 684228 h 786599"/>
                            <a:gd name="connsiteX2" fmla="*/ 174326 w 601261"/>
                            <a:gd name="connsiteY2" fmla="*/ 642831 h 786599"/>
                            <a:gd name="connsiteX3" fmla="*/ 98382 w 601261"/>
                            <a:gd name="connsiteY3" fmla="*/ 538188 h 786599"/>
                            <a:gd name="connsiteX4" fmla="*/ 0 w 601261"/>
                            <a:gd name="connsiteY4" fmla="*/ 579586 h 786599"/>
                            <a:gd name="connsiteX5" fmla="*/ 63862 w 601261"/>
                            <a:gd name="connsiteY5" fmla="*/ 689403 h 786599"/>
                            <a:gd name="connsiteX6" fmla="*/ 169723 w 601261"/>
                            <a:gd name="connsiteY6" fmla="*/ 761273 h 786599"/>
                            <a:gd name="connsiteX7" fmla="*/ 310104 w 601261"/>
                            <a:gd name="connsiteY7" fmla="*/ 786571 h 786599"/>
                            <a:gd name="connsiteX8" fmla="*/ 464869 w 601261"/>
                            <a:gd name="connsiteY8" fmla="*/ 758398 h 786599"/>
                            <a:gd name="connsiteX9" fmla="*/ 565552 w 601261"/>
                            <a:gd name="connsiteY9" fmla="*/ 681928 h 786599"/>
                            <a:gd name="connsiteX10" fmla="*/ 601222 w 601261"/>
                            <a:gd name="connsiteY10" fmla="*/ 566362 h 786599"/>
                            <a:gd name="connsiteX11" fmla="*/ 575908 w 601261"/>
                            <a:gd name="connsiteY11" fmla="*/ 471493 h 786599"/>
                            <a:gd name="connsiteX12" fmla="*/ 499964 w 601261"/>
                            <a:gd name="connsiteY12" fmla="*/ 399048 h 786599"/>
                            <a:gd name="connsiteX13" fmla="*/ 372240 w 601261"/>
                            <a:gd name="connsiteY13" fmla="*/ 347302 h 786599"/>
                            <a:gd name="connsiteX14" fmla="*/ 278461 w 601261"/>
                            <a:gd name="connsiteY14" fmla="*/ 322004 h 786599"/>
                            <a:gd name="connsiteX15" fmla="*/ 177778 w 601261"/>
                            <a:gd name="connsiteY15" fmla="*/ 279456 h 786599"/>
                            <a:gd name="connsiteX16" fmla="*/ 143258 w 601261"/>
                            <a:gd name="connsiteY16" fmla="*/ 205862 h 786599"/>
                            <a:gd name="connsiteX17" fmla="*/ 186408 w 601261"/>
                            <a:gd name="connsiteY17" fmla="*/ 130542 h 786599"/>
                            <a:gd name="connsiteX18" fmla="*/ 300899 w 601261"/>
                            <a:gd name="connsiteY18" fmla="*/ 102369 h 786599"/>
                            <a:gd name="connsiteX19" fmla="*/ 419417 w 601261"/>
                            <a:gd name="connsiteY19" fmla="*/ 133417 h 786599"/>
                            <a:gd name="connsiteX20" fmla="*/ 488457 w 601261"/>
                            <a:gd name="connsiteY20" fmla="*/ 229435 h 786599"/>
                            <a:gd name="connsiteX21" fmla="*/ 587990 w 601261"/>
                            <a:gd name="connsiteY21" fmla="*/ 192638 h 786599"/>
                            <a:gd name="connsiteX22" fmla="*/ 528731 w 601261"/>
                            <a:gd name="connsiteY22" fmla="*/ 86270 h 786599"/>
                            <a:gd name="connsiteX23" fmla="*/ 431499 w 601261"/>
                            <a:gd name="connsiteY23" fmla="*/ 21874 h 786599"/>
                            <a:gd name="connsiteX24" fmla="*/ 300324 w 601261"/>
                            <a:gd name="connsiteY24" fmla="*/ 26 h 786599"/>
                            <a:gd name="connsiteX25" fmla="*/ 156490 w 601261"/>
                            <a:gd name="connsiteY25" fmla="*/ 27049 h 786599"/>
                            <a:gd name="connsiteX26" fmla="*/ 60985 w 601261"/>
                            <a:gd name="connsiteY26" fmla="*/ 102944 h 786599"/>
                            <a:gd name="connsiteX27" fmla="*/ 26465 w 601261"/>
                            <a:gd name="connsiteY27" fmla="*/ 214486 h 786599"/>
                            <a:gd name="connsiteX28" fmla="*/ 116793 w 601261"/>
                            <a:gd name="connsiteY28" fmla="*/ 378925 h 786599"/>
                            <a:gd name="connsiteX29" fmla="*/ 228407 w 601261"/>
                            <a:gd name="connsiteY29" fmla="*/ 426646 h 786599"/>
                            <a:gd name="connsiteX30" fmla="*/ 321611 w 601261"/>
                            <a:gd name="connsiteY30" fmla="*/ 451944 h 786599"/>
                            <a:gd name="connsiteX31" fmla="*/ 416541 w 601261"/>
                            <a:gd name="connsiteY31" fmla="*/ 484717 h 786599"/>
                            <a:gd name="connsiteX32" fmla="*/ 469471 w 601261"/>
                            <a:gd name="connsiteY32" fmla="*/ 524389 h 786599"/>
                            <a:gd name="connsiteX33" fmla="*/ 486731 w 601261"/>
                            <a:gd name="connsiteY33" fmla="*/ 576136 h 786599"/>
                            <a:gd name="connsiteX34" fmla="*/ 438403 w 601261"/>
                            <a:gd name="connsiteY34" fmla="*/ 654330 h 78659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601261" h="786599">
                              <a:moveTo>
                                <a:pt x="438403" y="654330"/>
                              </a:moveTo>
                              <a:cubicBezTo>
                                <a:pt x="406760" y="673879"/>
                                <a:pt x="363610" y="684228"/>
                                <a:pt x="310104" y="684228"/>
                              </a:cubicBezTo>
                              <a:cubicBezTo>
                                <a:pt x="256598" y="684228"/>
                                <a:pt x="209996" y="670429"/>
                                <a:pt x="174326" y="642831"/>
                              </a:cubicBezTo>
                              <a:cubicBezTo>
                                <a:pt x="138765" y="616665"/>
                                <a:pt x="112224" y="580097"/>
                                <a:pt x="98382" y="538188"/>
                              </a:cubicBezTo>
                              <a:lnTo>
                                <a:pt x="0" y="579586"/>
                              </a:lnTo>
                              <a:cubicBezTo>
                                <a:pt x="13072" y="620385"/>
                                <a:pt x="34860" y="657855"/>
                                <a:pt x="63862" y="689403"/>
                              </a:cubicBezTo>
                              <a:cubicBezTo>
                                <a:pt x="93262" y="721043"/>
                                <a:pt x="129456" y="745617"/>
                                <a:pt x="169723" y="761273"/>
                              </a:cubicBezTo>
                              <a:cubicBezTo>
                                <a:pt x="214472" y="778574"/>
                                <a:pt x="262127" y="787163"/>
                                <a:pt x="310104" y="786571"/>
                              </a:cubicBezTo>
                              <a:cubicBezTo>
                                <a:pt x="369363" y="786571"/>
                                <a:pt x="421143" y="777372"/>
                                <a:pt x="464869" y="758398"/>
                              </a:cubicBezTo>
                              <a:cubicBezTo>
                                <a:pt x="508594" y="739424"/>
                                <a:pt x="541963" y="714701"/>
                                <a:pt x="565552" y="681928"/>
                              </a:cubicBezTo>
                              <a:cubicBezTo>
                                <a:pt x="589549" y="648230"/>
                                <a:pt x="602057" y="607713"/>
                                <a:pt x="601222" y="566362"/>
                              </a:cubicBezTo>
                              <a:cubicBezTo>
                                <a:pt x="601746" y="533002"/>
                                <a:pt x="592984" y="500161"/>
                                <a:pt x="575908" y="471493"/>
                              </a:cubicBezTo>
                              <a:cubicBezTo>
                                <a:pt x="559413" y="443895"/>
                                <a:pt x="534098" y="419747"/>
                                <a:pt x="499964" y="399048"/>
                              </a:cubicBezTo>
                              <a:cubicBezTo>
                                <a:pt x="466595" y="378350"/>
                                <a:pt x="423445" y="361101"/>
                                <a:pt x="372240" y="347302"/>
                              </a:cubicBezTo>
                              <a:lnTo>
                                <a:pt x="278461" y="322004"/>
                              </a:lnTo>
                              <a:cubicBezTo>
                                <a:pt x="234736" y="309929"/>
                                <a:pt x="201366" y="295555"/>
                                <a:pt x="177778" y="279456"/>
                              </a:cubicBezTo>
                              <a:cubicBezTo>
                                <a:pt x="154189" y="263358"/>
                                <a:pt x="143258" y="238634"/>
                                <a:pt x="143258" y="205862"/>
                              </a:cubicBezTo>
                              <a:cubicBezTo>
                                <a:pt x="143258" y="173089"/>
                                <a:pt x="157641" y="149516"/>
                                <a:pt x="186408" y="130542"/>
                              </a:cubicBezTo>
                              <a:cubicBezTo>
                                <a:pt x="215174" y="111568"/>
                                <a:pt x="253146" y="102369"/>
                                <a:pt x="300899" y="102369"/>
                              </a:cubicBezTo>
                              <a:cubicBezTo>
                                <a:pt x="348651" y="102369"/>
                                <a:pt x="386623" y="112718"/>
                                <a:pt x="419417" y="133417"/>
                              </a:cubicBezTo>
                              <a:cubicBezTo>
                                <a:pt x="452211" y="154115"/>
                                <a:pt x="475800" y="186313"/>
                                <a:pt x="488457" y="229435"/>
                              </a:cubicBezTo>
                              <a:lnTo>
                                <a:pt x="587990" y="192638"/>
                              </a:lnTo>
                              <a:cubicBezTo>
                                <a:pt x="576742" y="153075"/>
                                <a:pt x="556456" y="116662"/>
                                <a:pt x="528731" y="86270"/>
                              </a:cubicBezTo>
                              <a:cubicBezTo>
                                <a:pt x="501580" y="57769"/>
                                <a:pt x="468344" y="35760"/>
                                <a:pt x="431499" y="21874"/>
                              </a:cubicBezTo>
                              <a:cubicBezTo>
                                <a:pt x="389408" y="6902"/>
                                <a:pt x="344998" y="-497"/>
                                <a:pt x="300324" y="26"/>
                              </a:cubicBezTo>
                              <a:cubicBezTo>
                                <a:pt x="245667" y="26"/>
                                <a:pt x="197914" y="8650"/>
                                <a:pt x="156490" y="27049"/>
                              </a:cubicBezTo>
                              <a:cubicBezTo>
                                <a:pt x="115066" y="45448"/>
                                <a:pt x="83423" y="70171"/>
                                <a:pt x="60985" y="102944"/>
                              </a:cubicBezTo>
                              <a:cubicBezTo>
                                <a:pt x="37891" y="135504"/>
                                <a:pt x="25798" y="174578"/>
                                <a:pt x="26465" y="214486"/>
                              </a:cubicBezTo>
                              <a:cubicBezTo>
                                <a:pt x="24624" y="281584"/>
                                <a:pt x="59162" y="344450"/>
                                <a:pt x="116793" y="378925"/>
                              </a:cubicBezTo>
                              <a:cubicBezTo>
                                <a:pt x="151405" y="400313"/>
                                <a:pt x="189026" y="416400"/>
                                <a:pt x="228407" y="426646"/>
                              </a:cubicBezTo>
                              <a:lnTo>
                                <a:pt x="321611" y="451944"/>
                              </a:lnTo>
                              <a:cubicBezTo>
                                <a:pt x="354232" y="459804"/>
                                <a:pt x="386019" y="470780"/>
                                <a:pt x="416541" y="484717"/>
                              </a:cubicBezTo>
                              <a:cubicBezTo>
                                <a:pt x="440705" y="496216"/>
                                <a:pt x="458540" y="509440"/>
                                <a:pt x="469471" y="524389"/>
                              </a:cubicBezTo>
                              <a:cubicBezTo>
                                <a:pt x="480909" y="539195"/>
                                <a:pt x="486990" y="557432"/>
                                <a:pt x="486731" y="576136"/>
                              </a:cubicBezTo>
                              <a:cubicBezTo>
                                <a:pt x="486731" y="608909"/>
                                <a:pt x="470622" y="634782"/>
                                <a:pt x="438403" y="654330"/>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7615015" name="Forma libre 177615015">
                        <a:extLst>
                          <a:ext uri="{FF2B5EF4-FFF2-40B4-BE49-F238E27FC236}">
                            <a16:creationId xmlns:a16="http://schemas.microsoft.com/office/drawing/2014/main" id="{159CC178-26DA-8F32-F589-977B8F0EBD2C}"/>
                          </a:ext>
                        </a:extLst>
                      </wps:cNvPr>
                      <wps:cNvSpPr/>
                      <wps:spPr>
                        <a:xfrm>
                          <a:off x="2511326" y="336927"/>
                          <a:ext cx="563825" cy="762971"/>
                        </a:xfrm>
                        <a:custGeom>
                          <a:avLst/>
                          <a:gdLst>
                            <a:gd name="connsiteX0" fmla="*/ 112190 w 563825"/>
                            <a:gd name="connsiteY0" fmla="*/ 492741 h 762971"/>
                            <a:gd name="connsiteX1" fmla="*/ 282488 w 563825"/>
                            <a:gd name="connsiteY1" fmla="*/ 492741 h 762971"/>
                            <a:gd name="connsiteX2" fmla="*/ 432074 w 563825"/>
                            <a:gd name="connsiteY2" fmla="*/ 463418 h 762971"/>
                            <a:gd name="connsiteX3" fmla="*/ 529306 w 563825"/>
                            <a:gd name="connsiteY3" fmla="*/ 378324 h 762971"/>
                            <a:gd name="connsiteX4" fmla="*/ 563826 w 563825"/>
                            <a:gd name="connsiteY4" fmla="*/ 247808 h 762971"/>
                            <a:gd name="connsiteX5" fmla="*/ 488457 w 563825"/>
                            <a:gd name="connsiteY5" fmla="*/ 66120 h 762971"/>
                            <a:gd name="connsiteX6" fmla="*/ 281337 w 563825"/>
                            <a:gd name="connsiteY6" fmla="*/ 0 h 762971"/>
                            <a:gd name="connsiteX7" fmla="*/ 0 w 563825"/>
                            <a:gd name="connsiteY7" fmla="*/ 0 h 762971"/>
                            <a:gd name="connsiteX8" fmla="*/ 0 w 563825"/>
                            <a:gd name="connsiteY8" fmla="*/ 762972 h 762971"/>
                            <a:gd name="connsiteX9" fmla="*/ 112190 w 563825"/>
                            <a:gd name="connsiteY9" fmla="*/ 762972 h 762971"/>
                            <a:gd name="connsiteX10" fmla="*/ 272707 w 563825"/>
                            <a:gd name="connsiteY10" fmla="*/ 101768 h 762971"/>
                            <a:gd name="connsiteX11" fmla="*/ 399856 w 563825"/>
                            <a:gd name="connsiteY11" fmla="*/ 137990 h 762971"/>
                            <a:gd name="connsiteX12" fmla="*/ 445883 w 563825"/>
                            <a:gd name="connsiteY12" fmla="*/ 247808 h 762971"/>
                            <a:gd name="connsiteX13" fmla="*/ 399856 w 563825"/>
                            <a:gd name="connsiteY13" fmla="*/ 356475 h 762971"/>
                            <a:gd name="connsiteX14" fmla="*/ 272707 w 563825"/>
                            <a:gd name="connsiteY14" fmla="*/ 393273 h 762971"/>
                            <a:gd name="connsiteX15" fmla="*/ 112190 w 563825"/>
                            <a:gd name="connsiteY15" fmla="*/ 393273 h 762971"/>
                            <a:gd name="connsiteX16" fmla="*/ 112190 w 563825"/>
                            <a:gd name="connsiteY16" fmla="*/ 101768 h 7629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563825" h="762971">
                              <a:moveTo>
                                <a:pt x="112190" y="492741"/>
                              </a:moveTo>
                              <a:lnTo>
                                <a:pt x="282488" y="492741"/>
                              </a:lnTo>
                              <a:cubicBezTo>
                                <a:pt x="340597" y="492741"/>
                                <a:pt x="390650" y="482966"/>
                                <a:pt x="432074" y="463418"/>
                              </a:cubicBezTo>
                              <a:cubicBezTo>
                                <a:pt x="472169" y="445255"/>
                                <a:pt x="505999" y="415650"/>
                                <a:pt x="529306" y="378324"/>
                              </a:cubicBezTo>
                              <a:cubicBezTo>
                                <a:pt x="552319" y="341526"/>
                                <a:pt x="563826" y="297829"/>
                                <a:pt x="563826" y="247808"/>
                              </a:cubicBezTo>
                              <a:cubicBezTo>
                                <a:pt x="563826" y="170763"/>
                                <a:pt x="538511" y="110392"/>
                                <a:pt x="488457" y="66120"/>
                              </a:cubicBezTo>
                              <a:cubicBezTo>
                                <a:pt x="438403" y="21848"/>
                                <a:pt x="369363" y="0"/>
                                <a:pt x="281337" y="0"/>
                              </a:cubicBezTo>
                              <a:lnTo>
                                <a:pt x="0" y="0"/>
                              </a:lnTo>
                              <a:lnTo>
                                <a:pt x="0" y="762972"/>
                              </a:lnTo>
                              <a:lnTo>
                                <a:pt x="112190" y="762972"/>
                              </a:lnTo>
                              <a:close/>
                              <a:moveTo>
                                <a:pt x="272707" y="101768"/>
                              </a:moveTo>
                              <a:cubicBezTo>
                                <a:pt x="326789" y="101768"/>
                                <a:pt x="369363" y="113842"/>
                                <a:pt x="399856" y="137990"/>
                              </a:cubicBezTo>
                              <a:cubicBezTo>
                                <a:pt x="430349" y="162139"/>
                                <a:pt x="445883" y="198936"/>
                                <a:pt x="445883" y="247808"/>
                              </a:cubicBezTo>
                              <a:cubicBezTo>
                                <a:pt x="445883" y="296679"/>
                                <a:pt x="430349" y="331752"/>
                                <a:pt x="399856" y="356475"/>
                              </a:cubicBezTo>
                              <a:cubicBezTo>
                                <a:pt x="369363" y="381199"/>
                                <a:pt x="326789" y="393273"/>
                                <a:pt x="272707" y="393273"/>
                              </a:cubicBezTo>
                              <a:lnTo>
                                <a:pt x="112190" y="393273"/>
                              </a:lnTo>
                              <a:lnTo>
                                <a:pt x="112190" y="101768"/>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12296664" name="Forma libre 1212296664">
                        <a:extLst>
                          <a:ext uri="{FF2B5EF4-FFF2-40B4-BE49-F238E27FC236}">
                            <a16:creationId xmlns:a16="http://schemas.microsoft.com/office/drawing/2014/main" id="{E2397993-FFE6-5B53-28DE-39620633F9D1}"/>
                          </a:ext>
                        </a:extLst>
                      </wps:cNvPr>
                      <wps:cNvSpPr/>
                      <wps:spPr>
                        <a:xfrm>
                          <a:off x="3347283" y="336927"/>
                          <a:ext cx="521250" cy="762971"/>
                        </a:xfrm>
                        <a:custGeom>
                          <a:avLst/>
                          <a:gdLst>
                            <a:gd name="connsiteX0" fmla="*/ 521251 w 521250"/>
                            <a:gd name="connsiteY0" fmla="*/ 661779 h 762971"/>
                            <a:gd name="connsiteX1" fmla="*/ 112190 w 521250"/>
                            <a:gd name="connsiteY1" fmla="*/ 661779 h 762971"/>
                            <a:gd name="connsiteX2" fmla="*/ 112190 w 521250"/>
                            <a:gd name="connsiteY2" fmla="*/ 426045 h 762971"/>
                            <a:gd name="connsiteX3" fmla="*/ 476375 w 521250"/>
                            <a:gd name="connsiteY3" fmla="*/ 426045 h 762971"/>
                            <a:gd name="connsiteX4" fmla="*/ 476375 w 521250"/>
                            <a:gd name="connsiteY4" fmla="*/ 326002 h 762971"/>
                            <a:gd name="connsiteX5" fmla="*/ 112190 w 521250"/>
                            <a:gd name="connsiteY5" fmla="*/ 326002 h 762971"/>
                            <a:gd name="connsiteX6" fmla="*/ 112190 w 521250"/>
                            <a:gd name="connsiteY6" fmla="*/ 101768 h 762971"/>
                            <a:gd name="connsiteX7" fmla="*/ 521251 w 521250"/>
                            <a:gd name="connsiteY7" fmla="*/ 101768 h 762971"/>
                            <a:gd name="connsiteX8" fmla="*/ 521251 w 521250"/>
                            <a:gd name="connsiteY8" fmla="*/ 0 h 762971"/>
                            <a:gd name="connsiteX9" fmla="*/ 112190 w 521250"/>
                            <a:gd name="connsiteY9" fmla="*/ 0 h 762971"/>
                            <a:gd name="connsiteX10" fmla="*/ 47177 w 521250"/>
                            <a:gd name="connsiteY10" fmla="*/ 0 h 762971"/>
                            <a:gd name="connsiteX11" fmla="*/ 0 w 521250"/>
                            <a:gd name="connsiteY11" fmla="*/ 0 h 762971"/>
                            <a:gd name="connsiteX12" fmla="*/ 0 w 521250"/>
                            <a:gd name="connsiteY12" fmla="*/ 762972 h 762971"/>
                            <a:gd name="connsiteX13" fmla="*/ 47177 w 521250"/>
                            <a:gd name="connsiteY13" fmla="*/ 762972 h 762971"/>
                            <a:gd name="connsiteX14" fmla="*/ 112190 w 521250"/>
                            <a:gd name="connsiteY14" fmla="*/ 762972 h 762971"/>
                            <a:gd name="connsiteX15" fmla="*/ 521251 w 521250"/>
                            <a:gd name="connsiteY15" fmla="*/ 762972 h 762971"/>
                            <a:gd name="connsiteX16" fmla="*/ 521251 w 521250"/>
                            <a:gd name="connsiteY16" fmla="*/ 661779 h 7629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521250" h="762971">
                              <a:moveTo>
                                <a:pt x="521251" y="661779"/>
                              </a:moveTo>
                              <a:lnTo>
                                <a:pt x="112190" y="661779"/>
                              </a:lnTo>
                              <a:lnTo>
                                <a:pt x="112190" y="426045"/>
                              </a:lnTo>
                              <a:lnTo>
                                <a:pt x="476375" y="426045"/>
                              </a:lnTo>
                              <a:lnTo>
                                <a:pt x="476375" y="326002"/>
                              </a:lnTo>
                              <a:lnTo>
                                <a:pt x="112190" y="326002"/>
                              </a:lnTo>
                              <a:lnTo>
                                <a:pt x="112190" y="101768"/>
                              </a:lnTo>
                              <a:lnTo>
                                <a:pt x="521251" y="101768"/>
                              </a:lnTo>
                              <a:lnTo>
                                <a:pt x="521251" y="0"/>
                              </a:lnTo>
                              <a:lnTo>
                                <a:pt x="112190" y="0"/>
                              </a:lnTo>
                              <a:lnTo>
                                <a:pt x="47177" y="0"/>
                              </a:lnTo>
                              <a:lnTo>
                                <a:pt x="0" y="0"/>
                              </a:lnTo>
                              <a:lnTo>
                                <a:pt x="0" y="762972"/>
                              </a:lnTo>
                              <a:lnTo>
                                <a:pt x="47177" y="762972"/>
                              </a:lnTo>
                              <a:lnTo>
                                <a:pt x="112190" y="762972"/>
                              </a:lnTo>
                              <a:lnTo>
                                <a:pt x="521251" y="762972"/>
                              </a:lnTo>
                              <a:lnTo>
                                <a:pt x="521251" y="661779"/>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50037006" name="Forma libre 1550037006">
                        <a:extLst>
                          <a:ext uri="{FF2B5EF4-FFF2-40B4-BE49-F238E27FC236}">
                            <a16:creationId xmlns:a16="http://schemas.microsoft.com/office/drawing/2014/main" id="{DF039AF8-0F1C-BCC6-378E-7E0607642953}"/>
                          </a:ext>
                        </a:extLst>
                      </wps:cNvPr>
                      <wps:cNvSpPr/>
                      <wps:spPr>
                        <a:xfrm>
                          <a:off x="3930095" y="535270"/>
                          <a:ext cx="475224" cy="564628"/>
                        </a:xfrm>
                        <a:custGeom>
                          <a:avLst/>
                          <a:gdLst>
                            <a:gd name="connsiteX0" fmla="*/ 107012 w 475224"/>
                            <a:gd name="connsiteY0" fmla="*/ 236327 h 564628"/>
                            <a:gd name="connsiteX1" fmla="*/ 145559 w 475224"/>
                            <a:gd name="connsiteY1" fmla="*/ 132834 h 564628"/>
                            <a:gd name="connsiteX2" fmla="*/ 245092 w 475224"/>
                            <a:gd name="connsiteY2" fmla="*/ 94887 h 564628"/>
                            <a:gd name="connsiteX3" fmla="*/ 333693 w 475224"/>
                            <a:gd name="connsiteY3" fmla="*/ 132259 h 564628"/>
                            <a:gd name="connsiteX4" fmla="*/ 367638 w 475224"/>
                            <a:gd name="connsiteY4" fmla="*/ 232302 h 564628"/>
                            <a:gd name="connsiteX5" fmla="*/ 367638 w 475224"/>
                            <a:gd name="connsiteY5" fmla="*/ 564629 h 564628"/>
                            <a:gd name="connsiteX6" fmla="*/ 475225 w 475224"/>
                            <a:gd name="connsiteY6" fmla="*/ 564629 h 564628"/>
                            <a:gd name="connsiteX7" fmla="*/ 475225 w 475224"/>
                            <a:gd name="connsiteY7" fmla="*/ 215053 h 564628"/>
                            <a:gd name="connsiteX8" fmla="*/ 448759 w 475224"/>
                            <a:gd name="connsiteY8" fmla="*/ 101211 h 564628"/>
                            <a:gd name="connsiteX9" fmla="*/ 376268 w 475224"/>
                            <a:gd name="connsiteY9" fmla="*/ 26466 h 564628"/>
                            <a:gd name="connsiteX10" fmla="*/ 163970 w 475224"/>
                            <a:gd name="connsiteY10" fmla="*/ 29916 h 564628"/>
                            <a:gd name="connsiteX11" fmla="*/ 107012 w 475224"/>
                            <a:gd name="connsiteY11" fmla="*/ 93162 h 564628"/>
                            <a:gd name="connsiteX12" fmla="*/ 107012 w 475224"/>
                            <a:gd name="connsiteY12" fmla="*/ 10942 h 564628"/>
                            <a:gd name="connsiteX13" fmla="*/ 0 w 475224"/>
                            <a:gd name="connsiteY13" fmla="*/ 10942 h 564628"/>
                            <a:gd name="connsiteX14" fmla="*/ 0 w 475224"/>
                            <a:gd name="connsiteY14" fmla="*/ 564629 h 564628"/>
                            <a:gd name="connsiteX15" fmla="*/ 107012 w 475224"/>
                            <a:gd name="connsiteY15" fmla="*/ 564629 h 56462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475224" h="564628">
                              <a:moveTo>
                                <a:pt x="107012" y="236327"/>
                              </a:moveTo>
                              <a:cubicBezTo>
                                <a:pt x="107012" y="192055"/>
                                <a:pt x="119669" y="157557"/>
                                <a:pt x="145559" y="132834"/>
                              </a:cubicBezTo>
                              <a:cubicBezTo>
                                <a:pt x="171449" y="108111"/>
                                <a:pt x="204819" y="94887"/>
                                <a:pt x="245092" y="94887"/>
                              </a:cubicBezTo>
                              <a:cubicBezTo>
                                <a:pt x="278685" y="93742"/>
                                <a:pt x="311082" y="107409"/>
                                <a:pt x="333693" y="132259"/>
                              </a:cubicBezTo>
                              <a:cubicBezTo>
                                <a:pt x="356131" y="156982"/>
                                <a:pt x="367638" y="190330"/>
                                <a:pt x="367638" y="232302"/>
                              </a:cubicBezTo>
                              <a:lnTo>
                                <a:pt x="367638" y="564629"/>
                              </a:lnTo>
                              <a:lnTo>
                                <a:pt x="475225" y="564629"/>
                              </a:lnTo>
                              <a:lnTo>
                                <a:pt x="475225" y="215053"/>
                              </a:lnTo>
                              <a:cubicBezTo>
                                <a:pt x="475225" y="171356"/>
                                <a:pt x="466595" y="133409"/>
                                <a:pt x="448759" y="101211"/>
                              </a:cubicBezTo>
                              <a:cubicBezTo>
                                <a:pt x="432247" y="69882"/>
                                <a:pt x="407088" y="43939"/>
                                <a:pt x="376268" y="26466"/>
                              </a:cubicBezTo>
                              <a:cubicBezTo>
                                <a:pt x="309880" y="-10015"/>
                                <a:pt x="229138" y="-8704"/>
                                <a:pt x="163970" y="29916"/>
                              </a:cubicBezTo>
                              <a:cubicBezTo>
                                <a:pt x="139501" y="45331"/>
                                <a:pt x="119784" y="67225"/>
                                <a:pt x="107012" y="93162"/>
                              </a:cubicBezTo>
                              <a:lnTo>
                                <a:pt x="107012" y="10942"/>
                              </a:lnTo>
                              <a:lnTo>
                                <a:pt x="0" y="10942"/>
                              </a:lnTo>
                              <a:lnTo>
                                <a:pt x="0" y="564629"/>
                              </a:lnTo>
                              <a:lnTo>
                                <a:pt x="107012" y="564629"/>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68452587" name="Forma libre 468452587">
                        <a:extLst>
                          <a:ext uri="{FF2B5EF4-FFF2-40B4-BE49-F238E27FC236}">
                            <a16:creationId xmlns:a16="http://schemas.microsoft.com/office/drawing/2014/main" id="{65624190-1579-FE7D-26BD-75562C71BC3B}"/>
                          </a:ext>
                        </a:extLst>
                      </wps:cNvPr>
                      <wps:cNvSpPr/>
                      <wps:spPr>
                        <a:xfrm>
                          <a:off x="4474900" y="535248"/>
                          <a:ext cx="521901" cy="576762"/>
                        </a:xfrm>
                        <a:custGeom>
                          <a:avLst/>
                          <a:gdLst>
                            <a:gd name="connsiteX0" fmla="*/ 512081 w 521901"/>
                            <a:gd name="connsiteY0" fmla="*/ 438160 h 576762"/>
                            <a:gd name="connsiteX1" fmla="*/ 429233 w 521901"/>
                            <a:gd name="connsiteY1" fmla="*/ 386988 h 576762"/>
                            <a:gd name="connsiteX2" fmla="*/ 387809 w 521901"/>
                            <a:gd name="connsiteY2" fmla="*/ 442184 h 576762"/>
                            <a:gd name="connsiteX3" fmla="*/ 334303 w 521901"/>
                            <a:gd name="connsiteY3" fmla="*/ 472657 h 576762"/>
                            <a:gd name="connsiteX4" fmla="*/ 271592 w 521901"/>
                            <a:gd name="connsiteY4" fmla="*/ 481857 h 576762"/>
                            <a:gd name="connsiteX5" fmla="*/ 187593 w 521901"/>
                            <a:gd name="connsiteY5" fmla="*/ 460008 h 576762"/>
                            <a:gd name="connsiteX6" fmla="*/ 128909 w 521901"/>
                            <a:gd name="connsiteY6" fmla="*/ 395038 h 576762"/>
                            <a:gd name="connsiteX7" fmla="*/ 108773 w 521901"/>
                            <a:gd name="connsiteY7" fmla="*/ 312818 h 576762"/>
                            <a:gd name="connsiteX8" fmla="*/ 520711 w 521901"/>
                            <a:gd name="connsiteY8" fmla="*/ 312818 h 576762"/>
                            <a:gd name="connsiteX9" fmla="*/ 521861 w 521901"/>
                            <a:gd name="connsiteY9" fmla="*/ 297869 h 576762"/>
                            <a:gd name="connsiteX10" fmla="*/ 521861 w 521901"/>
                            <a:gd name="connsiteY10" fmla="*/ 283495 h 576762"/>
                            <a:gd name="connsiteX11" fmla="*/ 489067 w 521901"/>
                            <a:gd name="connsiteY11" fmla="*/ 134581 h 576762"/>
                            <a:gd name="connsiteX12" fmla="*/ 265838 w 521901"/>
                            <a:gd name="connsiteY12" fmla="*/ 40 h 576762"/>
                            <a:gd name="connsiteX13" fmla="*/ 158251 w 521901"/>
                            <a:gd name="connsiteY13" fmla="*/ 20164 h 576762"/>
                            <a:gd name="connsiteX14" fmla="*/ 74253 w 521901"/>
                            <a:gd name="connsiteY14" fmla="*/ 78810 h 576762"/>
                            <a:gd name="connsiteX15" fmla="*/ 19021 w 521901"/>
                            <a:gd name="connsiteY15" fmla="*/ 169653 h 576762"/>
                            <a:gd name="connsiteX16" fmla="*/ 35 w 521901"/>
                            <a:gd name="connsiteY16" fmla="*/ 288095 h 576762"/>
                            <a:gd name="connsiteX17" fmla="*/ 34555 w 521901"/>
                            <a:gd name="connsiteY17" fmla="*/ 438735 h 576762"/>
                            <a:gd name="connsiteX18" fmla="*/ 130635 w 521901"/>
                            <a:gd name="connsiteY18" fmla="*/ 539928 h 576762"/>
                            <a:gd name="connsiteX19" fmla="*/ 271592 w 521901"/>
                            <a:gd name="connsiteY19" fmla="*/ 576725 h 576762"/>
                            <a:gd name="connsiteX20" fmla="*/ 364796 w 521901"/>
                            <a:gd name="connsiteY20" fmla="*/ 562926 h 576762"/>
                            <a:gd name="connsiteX21" fmla="*/ 447643 w 521901"/>
                            <a:gd name="connsiteY21" fmla="*/ 518079 h 576762"/>
                            <a:gd name="connsiteX22" fmla="*/ 512081 w 521901"/>
                            <a:gd name="connsiteY22" fmla="*/ 438160 h 576762"/>
                            <a:gd name="connsiteX23" fmla="*/ 149621 w 521901"/>
                            <a:gd name="connsiteY23" fmla="*/ 141480 h 576762"/>
                            <a:gd name="connsiteX24" fmla="*/ 199675 w 521901"/>
                            <a:gd name="connsiteY24" fmla="*/ 102958 h 576762"/>
                            <a:gd name="connsiteX25" fmla="*/ 264688 w 521901"/>
                            <a:gd name="connsiteY25" fmla="*/ 90884 h 576762"/>
                            <a:gd name="connsiteX26" fmla="*/ 372275 w 521901"/>
                            <a:gd name="connsiteY26" fmla="*/ 138605 h 576762"/>
                            <a:gd name="connsiteX27" fmla="*/ 410822 w 521901"/>
                            <a:gd name="connsiteY27" fmla="*/ 233474 h 576762"/>
                            <a:gd name="connsiteX28" fmla="*/ 112225 w 521901"/>
                            <a:gd name="connsiteY28" fmla="*/ 233474 h 576762"/>
                            <a:gd name="connsiteX29" fmla="*/ 118553 w 521901"/>
                            <a:gd name="connsiteY29" fmla="*/ 203576 h 576762"/>
                            <a:gd name="connsiteX30" fmla="*/ 149621 w 521901"/>
                            <a:gd name="connsiteY30" fmla="*/ 141480 h 5767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521901" h="576762">
                              <a:moveTo>
                                <a:pt x="512081" y="438160"/>
                              </a:moveTo>
                              <a:lnTo>
                                <a:pt x="429233" y="386988"/>
                              </a:lnTo>
                              <a:cubicBezTo>
                                <a:pt x="418952" y="407784"/>
                                <a:pt x="404908" y="426499"/>
                                <a:pt x="387809" y="442184"/>
                              </a:cubicBezTo>
                              <a:cubicBezTo>
                                <a:pt x="372350" y="456041"/>
                                <a:pt x="354106" y="466430"/>
                                <a:pt x="334303" y="472657"/>
                              </a:cubicBezTo>
                              <a:cubicBezTo>
                                <a:pt x="313953" y="478729"/>
                                <a:pt x="292827" y="481828"/>
                                <a:pt x="271592" y="481857"/>
                              </a:cubicBezTo>
                              <a:cubicBezTo>
                                <a:pt x="242135" y="482276"/>
                                <a:pt x="213109" y="474727"/>
                                <a:pt x="187593" y="460008"/>
                              </a:cubicBezTo>
                              <a:cubicBezTo>
                                <a:pt x="162031" y="444634"/>
                                <a:pt x="141607" y="422020"/>
                                <a:pt x="128909" y="395038"/>
                              </a:cubicBezTo>
                              <a:cubicBezTo>
                                <a:pt x="117098" y="369136"/>
                                <a:pt x="110268" y="341244"/>
                                <a:pt x="108773" y="312818"/>
                              </a:cubicBezTo>
                              <a:lnTo>
                                <a:pt x="520711" y="312818"/>
                              </a:lnTo>
                              <a:cubicBezTo>
                                <a:pt x="521649" y="307891"/>
                                <a:pt x="522034" y="302877"/>
                                <a:pt x="521861" y="297869"/>
                              </a:cubicBezTo>
                              <a:lnTo>
                                <a:pt x="521861" y="283495"/>
                              </a:lnTo>
                              <a:cubicBezTo>
                                <a:pt x="521861" y="226574"/>
                                <a:pt x="510930" y="177128"/>
                                <a:pt x="489067" y="134581"/>
                              </a:cubicBezTo>
                              <a:cubicBezTo>
                                <a:pt x="446671" y="50625"/>
                                <a:pt x="359922" y="-1656"/>
                                <a:pt x="265838" y="40"/>
                              </a:cubicBezTo>
                              <a:cubicBezTo>
                                <a:pt x="229011" y="-282"/>
                                <a:pt x="192472" y="6554"/>
                                <a:pt x="158251" y="20164"/>
                              </a:cubicBezTo>
                              <a:cubicBezTo>
                                <a:pt x="126447" y="33612"/>
                                <a:pt x="97830" y="53592"/>
                                <a:pt x="74253" y="78810"/>
                              </a:cubicBezTo>
                              <a:cubicBezTo>
                                <a:pt x="49669" y="104884"/>
                                <a:pt x="30850" y="135834"/>
                                <a:pt x="19021" y="169653"/>
                              </a:cubicBezTo>
                              <a:cubicBezTo>
                                <a:pt x="5886" y="207739"/>
                                <a:pt x="-535" y="247813"/>
                                <a:pt x="35" y="288095"/>
                              </a:cubicBezTo>
                              <a:cubicBezTo>
                                <a:pt x="35" y="345016"/>
                                <a:pt x="11541" y="395613"/>
                                <a:pt x="34555" y="438735"/>
                              </a:cubicBezTo>
                              <a:cubicBezTo>
                                <a:pt x="56682" y="480638"/>
                                <a:pt x="89925" y="515647"/>
                                <a:pt x="130635" y="539928"/>
                              </a:cubicBezTo>
                              <a:cubicBezTo>
                                <a:pt x="173377" y="564823"/>
                                <a:pt x="222125" y="577547"/>
                                <a:pt x="271592" y="576725"/>
                              </a:cubicBezTo>
                              <a:cubicBezTo>
                                <a:pt x="303172" y="576731"/>
                                <a:pt x="334573" y="572079"/>
                                <a:pt x="364796" y="562926"/>
                              </a:cubicBezTo>
                              <a:cubicBezTo>
                                <a:pt x="395075" y="553525"/>
                                <a:pt x="423220" y="538289"/>
                                <a:pt x="447643" y="518079"/>
                              </a:cubicBezTo>
                              <a:cubicBezTo>
                                <a:pt x="473982" y="495748"/>
                                <a:pt x="495851" y="468632"/>
                                <a:pt x="512081" y="438160"/>
                              </a:cubicBezTo>
                              <a:close/>
                              <a:moveTo>
                                <a:pt x="149621" y="141480"/>
                              </a:moveTo>
                              <a:cubicBezTo>
                                <a:pt x="162779" y="124617"/>
                                <a:pt x="179999" y="111364"/>
                                <a:pt x="199675" y="102958"/>
                              </a:cubicBezTo>
                              <a:cubicBezTo>
                                <a:pt x="220347" y="94713"/>
                                <a:pt x="242434" y="90608"/>
                                <a:pt x="264688" y="90884"/>
                              </a:cubicBezTo>
                              <a:cubicBezTo>
                                <a:pt x="305945" y="89625"/>
                                <a:pt x="345533" y="107184"/>
                                <a:pt x="372275" y="138605"/>
                              </a:cubicBezTo>
                              <a:cubicBezTo>
                                <a:pt x="392412" y="161604"/>
                                <a:pt x="405069" y="193227"/>
                                <a:pt x="410822" y="233474"/>
                              </a:cubicBezTo>
                              <a:lnTo>
                                <a:pt x="112225" y="233474"/>
                              </a:lnTo>
                              <a:cubicBezTo>
                                <a:pt x="113605" y="223366"/>
                                <a:pt x="115717" y="213373"/>
                                <a:pt x="118553" y="203576"/>
                              </a:cubicBezTo>
                              <a:cubicBezTo>
                                <a:pt x="124899" y="181106"/>
                                <a:pt x="135439" y="160034"/>
                                <a:pt x="149621" y="141480"/>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53399215" name="Forma libre 953399215">
                        <a:extLst>
                          <a:ext uri="{FF2B5EF4-FFF2-40B4-BE49-F238E27FC236}">
                            <a16:creationId xmlns:a16="http://schemas.microsoft.com/office/drawing/2014/main" id="{DA147F59-C501-2CEC-F863-B2D6A30B2501}"/>
                          </a:ext>
                        </a:extLst>
                      </wps:cNvPr>
                      <wps:cNvSpPr/>
                      <wps:spPr>
                        <a:xfrm>
                          <a:off x="5068678" y="535278"/>
                          <a:ext cx="288816" cy="564621"/>
                        </a:xfrm>
                        <a:custGeom>
                          <a:avLst/>
                          <a:gdLst>
                            <a:gd name="connsiteX0" fmla="*/ 288817 w 288816"/>
                            <a:gd name="connsiteY0" fmla="*/ 113278 h 564621"/>
                            <a:gd name="connsiteX1" fmla="*/ 288817 w 288816"/>
                            <a:gd name="connsiteY1" fmla="*/ 10 h 564621"/>
                            <a:gd name="connsiteX2" fmla="*/ 257174 w 288816"/>
                            <a:gd name="connsiteY2" fmla="*/ 10 h 564621"/>
                            <a:gd name="connsiteX3" fmla="*/ 169148 w 288816"/>
                            <a:gd name="connsiteY3" fmla="*/ 25309 h 564621"/>
                            <a:gd name="connsiteX4" fmla="*/ 107012 w 288816"/>
                            <a:gd name="connsiteY4" fmla="*/ 101778 h 564621"/>
                            <a:gd name="connsiteX5" fmla="*/ 107012 w 288816"/>
                            <a:gd name="connsiteY5" fmla="*/ 10935 h 564621"/>
                            <a:gd name="connsiteX6" fmla="*/ 0 w 288816"/>
                            <a:gd name="connsiteY6" fmla="*/ 10935 h 564621"/>
                            <a:gd name="connsiteX7" fmla="*/ 0 w 288816"/>
                            <a:gd name="connsiteY7" fmla="*/ 564621 h 564621"/>
                            <a:gd name="connsiteX8" fmla="*/ 107012 w 288816"/>
                            <a:gd name="connsiteY8" fmla="*/ 564621 h 564621"/>
                            <a:gd name="connsiteX9" fmla="*/ 107012 w 288816"/>
                            <a:gd name="connsiteY9" fmla="*/ 269092 h 564621"/>
                            <a:gd name="connsiteX10" fmla="*/ 142682 w 288816"/>
                            <a:gd name="connsiteY10" fmla="*/ 155825 h 564621"/>
                            <a:gd name="connsiteX11" fmla="*/ 234160 w 288816"/>
                            <a:gd name="connsiteY11" fmla="*/ 113278 h 56462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288816" h="564621">
                              <a:moveTo>
                                <a:pt x="288817" y="113278"/>
                              </a:moveTo>
                              <a:lnTo>
                                <a:pt x="288817" y="10"/>
                              </a:lnTo>
                              <a:lnTo>
                                <a:pt x="257174" y="10"/>
                              </a:lnTo>
                              <a:cubicBezTo>
                                <a:pt x="225990" y="-346"/>
                                <a:pt x="195383" y="8451"/>
                                <a:pt x="169148" y="25309"/>
                              </a:cubicBezTo>
                              <a:cubicBezTo>
                                <a:pt x="141526" y="44317"/>
                                <a:pt x="119957" y="70863"/>
                                <a:pt x="107012" y="101778"/>
                              </a:cubicBezTo>
                              <a:lnTo>
                                <a:pt x="107012" y="10935"/>
                              </a:lnTo>
                              <a:lnTo>
                                <a:pt x="0" y="10935"/>
                              </a:lnTo>
                              <a:lnTo>
                                <a:pt x="0" y="564621"/>
                              </a:lnTo>
                              <a:lnTo>
                                <a:pt x="107012" y="564621"/>
                              </a:lnTo>
                              <a:lnTo>
                                <a:pt x="107012" y="269092"/>
                              </a:lnTo>
                              <a:cubicBezTo>
                                <a:pt x="107012" y="221945"/>
                                <a:pt x="118518" y="184573"/>
                                <a:pt x="142682" y="155825"/>
                              </a:cubicBezTo>
                              <a:cubicBezTo>
                                <a:pt x="165051" y="128393"/>
                                <a:pt x="198760" y="112714"/>
                                <a:pt x="234160" y="113278"/>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35204290" name="Forma libre 2135204290">
                        <a:extLst>
                          <a:ext uri="{FF2B5EF4-FFF2-40B4-BE49-F238E27FC236}">
                            <a16:creationId xmlns:a16="http://schemas.microsoft.com/office/drawing/2014/main" id="{FF3BFE7A-FCA9-E2BE-5BED-E64A4FA767D2}"/>
                          </a:ext>
                        </a:extLst>
                      </wps:cNvPr>
                      <wps:cNvSpPr/>
                      <wps:spPr>
                        <a:xfrm>
                          <a:off x="5362638" y="535228"/>
                          <a:ext cx="533368" cy="758435"/>
                        </a:xfrm>
                        <a:custGeom>
                          <a:avLst/>
                          <a:gdLst>
                            <a:gd name="connsiteX0" fmla="*/ 120855 w 533368"/>
                            <a:gd name="connsiteY0" fmla="*/ 491076 h 758435"/>
                            <a:gd name="connsiteX1" fmla="*/ 246277 w 533368"/>
                            <a:gd name="connsiteY1" fmla="*/ 525573 h 758435"/>
                            <a:gd name="connsiteX2" fmla="*/ 413123 w 533368"/>
                            <a:gd name="connsiteY2" fmla="*/ 440479 h 758435"/>
                            <a:gd name="connsiteX3" fmla="*/ 425205 w 533368"/>
                            <a:gd name="connsiteY3" fmla="*/ 420930 h 758435"/>
                            <a:gd name="connsiteX4" fmla="*/ 425205 w 533368"/>
                            <a:gd name="connsiteY4" fmla="*/ 499125 h 758435"/>
                            <a:gd name="connsiteX5" fmla="*/ 402192 w 533368"/>
                            <a:gd name="connsiteY5" fmla="*/ 589969 h 758435"/>
                            <a:gd name="connsiteX6" fmla="*/ 341207 w 533368"/>
                            <a:gd name="connsiteY6" fmla="*/ 645165 h 758435"/>
                            <a:gd name="connsiteX7" fmla="*/ 257209 w 533368"/>
                            <a:gd name="connsiteY7" fmla="*/ 663564 h 758435"/>
                            <a:gd name="connsiteX8" fmla="*/ 161128 w 533368"/>
                            <a:gd name="connsiteY8" fmla="*/ 638265 h 758435"/>
                            <a:gd name="connsiteX9" fmla="*/ 90362 w 533368"/>
                            <a:gd name="connsiteY9" fmla="*/ 566970 h 758435"/>
                            <a:gd name="connsiteX10" fmla="*/ 15569 w 533368"/>
                            <a:gd name="connsiteY10" fmla="*/ 626766 h 758435"/>
                            <a:gd name="connsiteX11" fmla="*/ 162854 w 533368"/>
                            <a:gd name="connsiteY11" fmla="*/ 744633 h 758435"/>
                            <a:gd name="connsiteX12" fmla="*/ 399315 w 533368"/>
                            <a:gd name="connsiteY12" fmla="*/ 727959 h 758435"/>
                            <a:gd name="connsiteX13" fmla="*/ 497122 w 533368"/>
                            <a:gd name="connsiteY13" fmla="*/ 638265 h 758435"/>
                            <a:gd name="connsiteX14" fmla="*/ 533368 w 533368"/>
                            <a:gd name="connsiteY14" fmla="*/ 493950 h 758435"/>
                            <a:gd name="connsiteX15" fmla="*/ 533368 w 533368"/>
                            <a:gd name="connsiteY15" fmla="*/ 10984 h 758435"/>
                            <a:gd name="connsiteX16" fmla="*/ 425205 w 533368"/>
                            <a:gd name="connsiteY16" fmla="*/ 10984 h 758435"/>
                            <a:gd name="connsiteX17" fmla="*/ 425205 w 533368"/>
                            <a:gd name="connsiteY17" fmla="*/ 104127 h 758435"/>
                            <a:gd name="connsiteX18" fmla="*/ 413123 w 533368"/>
                            <a:gd name="connsiteY18" fmla="*/ 84579 h 758435"/>
                            <a:gd name="connsiteX19" fmla="*/ 346385 w 533368"/>
                            <a:gd name="connsiteY19" fmla="*/ 23058 h 758435"/>
                            <a:gd name="connsiteX20" fmla="*/ 246277 w 533368"/>
                            <a:gd name="connsiteY20" fmla="*/ 60 h 758435"/>
                            <a:gd name="connsiteX21" fmla="*/ 149046 w 533368"/>
                            <a:gd name="connsiteY21" fmla="*/ 19608 h 758435"/>
                            <a:gd name="connsiteX22" fmla="*/ 70226 w 533368"/>
                            <a:gd name="connsiteY22" fmla="*/ 74804 h 758435"/>
                            <a:gd name="connsiteX23" fmla="*/ 18446 w 533368"/>
                            <a:gd name="connsiteY23" fmla="*/ 158174 h 758435"/>
                            <a:gd name="connsiteX24" fmla="*/ 35 w 533368"/>
                            <a:gd name="connsiteY24" fmla="*/ 262816 h 758435"/>
                            <a:gd name="connsiteX25" fmla="*/ 32829 w 533368"/>
                            <a:gd name="connsiteY25" fmla="*/ 397357 h 758435"/>
                            <a:gd name="connsiteX26" fmla="*/ 120855 w 533368"/>
                            <a:gd name="connsiteY26" fmla="*/ 491076 h 758435"/>
                            <a:gd name="connsiteX27" fmla="*/ 130060 w 533368"/>
                            <a:gd name="connsiteY27" fmla="*/ 175997 h 758435"/>
                            <a:gd name="connsiteX28" fmla="*/ 186442 w 533368"/>
                            <a:gd name="connsiteY28" fmla="*/ 117351 h 758435"/>
                            <a:gd name="connsiteX29" fmla="*/ 350412 w 533368"/>
                            <a:gd name="connsiteY29" fmla="*/ 117351 h 758435"/>
                            <a:gd name="connsiteX30" fmla="*/ 406795 w 533368"/>
                            <a:gd name="connsiteY30" fmla="*/ 175997 h 758435"/>
                            <a:gd name="connsiteX31" fmla="*/ 427507 w 533368"/>
                            <a:gd name="connsiteY31" fmla="*/ 262816 h 758435"/>
                            <a:gd name="connsiteX32" fmla="*/ 406795 w 533368"/>
                            <a:gd name="connsiteY32" fmla="*/ 348485 h 758435"/>
                            <a:gd name="connsiteX33" fmla="*/ 350412 w 533368"/>
                            <a:gd name="connsiteY33" fmla="*/ 407131 h 758435"/>
                            <a:gd name="connsiteX34" fmla="*/ 186442 w 533368"/>
                            <a:gd name="connsiteY34" fmla="*/ 407131 h 758435"/>
                            <a:gd name="connsiteX35" fmla="*/ 130060 w 533368"/>
                            <a:gd name="connsiteY35" fmla="*/ 348485 h 758435"/>
                            <a:gd name="connsiteX36" fmla="*/ 109348 w 533368"/>
                            <a:gd name="connsiteY36" fmla="*/ 262816 h 758435"/>
                            <a:gd name="connsiteX37" fmla="*/ 130060 w 533368"/>
                            <a:gd name="connsiteY37" fmla="*/ 175997 h 7584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Lst>
                          <a:rect l="l" t="t" r="r" b="b"/>
                          <a:pathLst>
                            <a:path w="533368" h="758435">
                              <a:moveTo>
                                <a:pt x="120855" y="491076"/>
                              </a:moveTo>
                              <a:cubicBezTo>
                                <a:pt x="158539" y="514212"/>
                                <a:pt x="202034" y="526177"/>
                                <a:pt x="246277" y="525573"/>
                              </a:cubicBezTo>
                              <a:cubicBezTo>
                                <a:pt x="312958" y="528390"/>
                                <a:pt x="376302" y="496106"/>
                                <a:pt x="413123" y="440479"/>
                              </a:cubicBezTo>
                              <a:cubicBezTo>
                                <a:pt x="417669" y="434310"/>
                                <a:pt x="421753" y="427772"/>
                                <a:pt x="425205" y="420930"/>
                              </a:cubicBezTo>
                              <a:lnTo>
                                <a:pt x="425205" y="499125"/>
                              </a:lnTo>
                              <a:cubicBezTo>
                                <a:pt x="425205" y="535347"/>
                                <a:pt x="417726" y="565820"/>
                                <a:pt x="402192" y="589969"/>
                              </a:cubicBezTo>
                              <a:cubicBezTo>
                                <a:pt x="387809" y="614019"/>
                                <a:pt x="366579" y="633234"/>
                                <a:pt x="341207" y="645165"/>
                              </a:cubicBezTo>
                              <a:cubicBezTo>
                                <a:pt x="314972" y="657521"/>
                                <a:pt x="286263" y="663811"/>
                                <a:pt x="257209" y="663564"/>
                              </a:cubicBezTo>
                              <a:cubicBezTo>
                                <a:pt x="223494" y="663943"/>
                                <a:pt x="190297" y="655204"/>
                                <a:pt x="161128" y="638265"/>
                              </a:cubicBezTo>
                              <a:cubicBezTo>
                                <a:pt x="132247" y="620413"/>
                                <a:pt x="107968" y="595983"/>
                                <a:pt x="90362" y="566970"/>
                              </a:cubicBezTo>
                              <a:lnTo>
                                <a:pt x="15569" y="626766"/>
                              </a:lnTo>
                              <a:cubicBezTo>
                                <a:pt x="46925" y="684164"/>
                                <a:pt x="99970" y="726619"/>
                                <a:pt x="162854" y="744633"/>
                              </a:cubicBezTo>
                              <a:cubicBezTo>
                                <a:pt x="241099" y="767654"/>
                                <a:pt x="325040" y="761732"/>
                                <a:pt x="399315" y="727959"/>
                              </a:cubicBezTo>
                              <a:cubicBezTo>
                                <a:pt x="440049" y="708313"/>
                                <a:pt x="474051" y="677115"/>
                                <a:pt x="497122" y="638265"/>
                              </a:cubicBezTo>
                              <a:cubicBezTo>
                                <a:pt x="521286" y="598593"/>
                                <a:pt x="533368" y="550296"/>
                                <a:pt x="533368" y="493950"/>
                              </a:cubicBezTo>
                              <a:lnTo>
                                <a:pt x="533368" y="10984"/>
                              </a:lnTo>
                              <a:lnTo>
                                <a:pt x="425205" y="10984"/>
                              </a:lnTo>
                              <a:lnTo>
                                <a:pt x="425205" y="104127"/>
                              </a:lnTo>
                              <a:cubicBezTo>
                                <a:pt x="421753" y="97285"/>
                                <a:pt x="417669" y="90748"/>
                                <a:pt x="413123" y="84579"/>
                              </a:cubicBezTo>
                              <a:cubicBezTo>
                                <a:pt x="396036" y="59125"/>
                                <a:pt x="373138" y="38053"/>
                                <a:pt x="346385" y="23058"/>
                              </a:cubicBezTo>
                              <a:cubicBezTo>
                                <a:pt x="315490" y="7137"/>
                                <a:pt x="281027" y="-774"/>
                                <a:pt x="246277" y="60"/>
                              </a:cubicBezTo>
                              <a:cubicBezTo>
                                <a:pt x="212908" y="-21"/>
                                <a:pt x="179827" y="6631"/>
                                <a:pt x="149046" y="19608"/>
                              </a:cubicBezTo>
                              <a:cubicBezTo>
                                <a:pt x="119302" y="32453"/>
                                <a:pt x="92491" y="51237"/>
                                <a:pt x="70226" y="74804"/>
                              </a:cubicBezTo>
                              <a:cubicBezTo>
                                <a:pt x="47845" y="99079"/>
                                <a:pt x="30297" y="127367"/>
                                <a:pt x="18446" y="158174"/>
                              </a:cubicBezTo>
                              <a:cubicBezTo>
                                <a:pt x="6019" y="191648"/>
                                <a:pt x="-253" y="227106"/>
                                <a:pt x="35" y="262816"/>
                              </a:cubicBezTo>
                              <a:cubicBezTo>
                                <a:pt x="-713" y="309727"/>
                                <a:pt x="10564" y="356052"/>
                                <a:pt x="32829" y="397357"/>
                              </a:cubicBezTo>
                              <a:cubicBezTo>
                                <a:pt x="53541" y="435695"/>
                                <a:pt x="83861" y="467991"/>
                                <a:pt x="120855" y="491076"/>
                              </a:cubicBezTo>
                              <a:close/>
                              <a:moveTo>
                                <a:pt x="130060" y="175997"/>
                              </a:moveTo>
                              <a:cubicBezTo>
                                <a:pt x="143063" y="151619"/>
                                <a:pt x="162567" y="131317"/>
                                <a:pt x="186442" y="117351"/>
                              </a:cubicBezTo>
                              <a:cubicBezTo>
                                <a:pt x="237417" y="88995"/>
                                <a:pt x="299438" y="88995"/>
                                <a:pt x="350412" y="117351"/>
                              </a:cubicBezTo>
                              <a:cubicBezTo>
                                <a:pt x="374001" y="131634"/>
                                <a:pt x="393448" y="151855"/>
                                <a:pt x="406795" y="175997"/>
                              </a:cubicBezTo>
                              <a:cubicBezTo>
                                <a:pt x="421006" y="202704"/>
                                <a:pt x="428082" y="232585"/>
                                <a:pt x="427507" y="262816"/>
                              </a:cubicBezTo>
                              <a:cubicBezTo>
                                <a:pt x="428024" y="292674"/>
                                <a:pt x="420890" y="322164"/>
                                <a:pt x="406795" y="348485"/>
                              </a:cubicBezTo>
                              <a:cubicBezTo>
                                <a:pt x="393448" y="372628"/>
                                <a:pt x="374001" y="392849"/>
                                <a:pt x="350412" y="407131"/>
                              </a:cubicBezTo>
                              <a:cubicBezTo>
                                <a:pt x="299438" y="435488"/>
                                <a:pt x="237417" y="435488"/>
                                <a:pt x="186442" y="407131"/>
                              </a:cubicBezTo>
                              <a:cubicBezTo>
                                <a:pt x="162567" y="393166"/>
                                <a:pt x="143063" y="372864"/>
                                <a:pt x="130060" y="348485"/>
                              </a:cubicBezTo>
                              <a:cubicBezTo>
                                <a:pt x="115964" y="322164"/>
                                <a:pt x="108830" y="292674"/>
                                <a:pt x="109348" y="262816"/>
                              </a:cubicBezTo>
                              <a:cubicBezTo>
                                <a:pt x="108773" y="232585"/>
                                <a:pt x="115850" y="202704"/>
                                <a:pt x="130060" y="175997"/>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04061916" name="Forma libre 1104061916">
                        <a:extLst>
                          <a:ext uri="{FF2B5EF4-FFF2-40B4-BE49-F238E27FC236}">
                            <a16:creationId xmlns:a16="http://schemas.microsoft.com/office/drawing/2014/main" id="{A94EA5BC-2D07-2939-180B-B7F98AC3897C}"/>
                          </a:ext>
                        </a:extLst>
                      </wps:cNvPr>
                      <wps:cNvSpPr/>
                      <wps:spPr>
                        <a:xfrm>
                          <a:off x="5939156" y="546212"/>
                          <a:ext cx="552319" cy="734223"/>
                        </a:xfrm>
                        <a:custGeom>
                          <a:avLst/>
                          <a:gdLst>
                            <a:gd name="connsiteX0" fmla="*/ 84574 w 552319"/>
                            <a:gd name="connsiteY0" fmla="*/ 734224 h 734223"/>
                            <a:gd name="connsiteX1" fmla="*/ 202517 w 552319"/>
                            <a:gd name="connsiteY1" fmla="*/ 734224 h 734223"/>
                            <a:gd name="connsiteX2" fmla="*/ 552319 w 552319"/>
                            <a:gd name="connsiteY2" fmla="*/ 0 h 734223"/>
                            <a:gd name="connsiteX3" fmla="*/ 434951 w 552319"/>
                            <a:gd name="connsiteY3" fmla="*/ 0 h 734223"/>
                            <a:gd name="connsiteX4" fmla="*/ 308378 w 552319"/>
                            <a:gd name="connsiteY4" fmla="*/ 261607 h 734223"/>
                            <a:gd name="connsiteX5" fmla="*/ 276735 w 552319"/>
                            <a:gd name="connsiteY5" fmla="*/ 330027 h 734223"/>
                            <a:gd name="connsiteX6" fmla="*/ 245091 w 552319"/>
                            <a:gd name="connsiteY6" fmla="*/ 260457 h 734223"/>
                            <a:gd name="connsiteX7" fmla="*/ 121970 w 552319"/>
                            <a:gd name="connsiteY7" fmla="*/ 0 h 734223"/>
                            <a:gd name="connsiteX8" fmla="*/ 0 w 552319"/>
                            <a:gd name="connsiteY8" fmla="*/ 0 h 734223"/>
                            <a:gd name="connsiteX9" fmla="*/ 220928 w 552319"/>
                            <a:gd name="connsiteY9" fmla="*/ 449044 h 7342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552319" h="734223">
                              <a:moveTo>
                                <a:pt x="84574" y="734224"/>
                              </a:moveTo>
                              <a:lnTo>
                                <a:pt x="202517" y="734224"/>
                              </a:lnTo>
                              <a:lnTo>
                                <a:pt x="552319" y="0"/>
                              </a:lnTo>
                              <a:lnTo>
                                <a:pt x="434951" y="0"/>
                              </a:lnTo>
                              <a:lnTo>
                                <a:pt x="308378" y="261607"/>
                              </a:lnTo>
                              <a:cubicBezTo>
                                <a:pt x="300323" y="278281"/>
                                <a:pt x="289968" y="301279"/>
                                <a:pt x="276735" y="330027"/>
                              </a:cubicBezTo>
                              <a:lnTo>
                                <a:pt x="245091" y="260457"/>
                              </a:lnTo>
                              <a:lnTo>
                                <a:pt x="121970" y="0"/>
                              </a:lnTo>
                              <a:lnTo>
                                <a:pt x="0" y="0"/>
                              </a:lnTo>
                              <a:lnTo>
                                <a:pt x="220928" y="449044"/>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71134157" name="Forma libre 571134157">
                        <a:extLst>
                          <a:ext uri="{FF2B5EF4-FFF2-40B4-BE49-F238E27FC236}">
                            <a16:creationId xmlns:a16="http://schemas.microsoft.com/office/drawing/2014/main" id="{C8040783-0DFB-9C3F-C958-E1356CA7A471}"/>
                          </a:ext>
                        </a:extLst>
                      </wps:cNvPr>
                      <wps:cNvSpPr/>
                      <wps:spPr>
                        <a:xfrm>
                          <a:off x="1853721" y="1226965"/>
                          <a:ext cx="636317" cy="762971"/>
                        </a:xfrm>
                        <a:custGeom>
                          <a:avLst/>
                          <a:gdLst>
                            <a:gd name="connsiteX0" fmla="*/ 524128 w 636317"/>
                            <a:gd name="connsiteY0" fmla="*/ 475492 h 762971"/>
                            <a:gd name="connsiteX1" fmla="*/ 524128 w 636317"/>
                            <a:gd name="connsiteY1" fmla="*/ 573235 h 762971"/>
                            <a:gd name="connsiteX2" fmla="*/ 466595 w 636317"/>
                            <a:gd name="connsiteY2" fmla="*/ 493891 h 762971"/>
                            <a:gd name="connsiteX3" fmla="*/ 101259 w 636317"/>
                            <a:gd name="connsiteY3" fmla="*/ 0 h 762971"/>
                            <a:gd name="connsiteX4" fmla="*/ 0 w 636317"/>
                            <a:gd name="connsiteY4" fmla="*/ 0 h 762971"/>
                            <a:gd name="connsiteX5" fmla="*/ 0 w 636317"/>
                            <a:gd name="connsiteY5" fmla="*/ 762972 h 762971"/>
                            <a:gd name="connsiteX6" fmla="*/ 112190 w 636317"/>
                            <a:gd name="connsiteY6" fmla="*/ 762972 h 762971"/>
                            <a:gd name="connsiteX7" fmla="*/ 112190 w 636317"/>
                            <a:gd name="connsiteY7" fmla="*/ 189737 h 762971"/>
                            <a:gd name="connsiteX8" fmla="*/ 169723 w 636317"/>
                            <a:gd name="connsiteY8" fmla="*/ 269081 h 762971"/>
                            <a:gd name="connsiteX9" fmla="*/ 535059 w 636317"/>
                            <a:gd name="connsiteY9" fmla="*/ 762972 h 762971"/>
                            <a:gd name="connsiteX10" fmla="*/ 636318 w 636317"/>
                            <a:gd name="connsiteY10" fmla="*/ 762972 h 762971"/>
                            <a:gd name="connsiteX11" fmla="*/ 636318 w 636317"/>
                            <a:gd name="connsiteY11" fmla="*/ 0 h 762971"/>
                            <a:gd name="connsiteX12" fmla="*/ 524128 w 636317"/>
                            <a:gd name="connsiteY12" fmla="*/ 0 h 7629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36317" h="762971">
                              <a:moveTo>
                                <a:pt x="524128" y="475492"/>
                              </a:moveTo>
                              <a:lnTo>
                                <a:pt x="524128" y="573235"/>
                              </a:lnTo>
                              <a:lnTo>
                                <a:pt x="466595" y="493891"/>
                              </a:lnTo>
                              <a:lnTo>
                                <a:pt x="101259" y="0"/>
                              </a:lnTo>
                              <a:lnTo>
                                <a:pt x="0" y="0"/>
                              </a:lnTo>
                              <a:lnTo>
                                <a:pt x="0" y="762972"/>
                              </a:lnTo>
                              <a:lnTo>
                                <a:pt x="112190" y="762972"/>
                              </a:lnTo>
                              <a:lnTo>
                                <a:pt x="112190" y="189737"/>
                              </a:lnTo>
                              <a:cubicBezTo>
                                <a:pt x="135778" y="223084"/>
                                <a:pt x="155340" y="249533"/>
                                <a:pt x="169723" y="269081"/>
                              </a:cubicBezTo>
                              <a:lnTo>
                                <a:pt x="535059" y="762972"/>
                              </a:lnTo>
                              <a:lnTo>
                                <a:pt x="636318" y="762972"/>
                              </a:lnTo>
                              <a:lnTo>
                                <a:pt x="636318" y="0"/>
                              </a:lnTo>
                              <a:lnTo>
                                <a:pt x="524128" y="0"/>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01413891" name="Forma libre 1401413891">
                        <a:extLst>
                          <a:ext uri="{FF2B5EF4-FFF2-40B4-BE49-F238E27FC236}">
                            <a16:creationId xmlns:a16="http://schemas.microsoft.com/office/drawing/2014/main" id="{DD445F36-6476-7C39-76A0-FB8B00C146F0}"/>
                          </a:ext>
                        </a:extLst>
                      </wps:cNvPr>
                      <wps:cNvSpPr/>
                      <wps:spPr>
                        <a:xfrm>
                          <a:off x="2576879" y="1425295"/>
                          <a:ext cx="521901" cy="576752"/>
                        </a:xfrm>
                        <a:custGeom>
                          <a:avLst/>
                          <a:gdLst>
                            <a:gd name="connsiteX0" fmla="*/ 397590 w 521901"/>
                            <a:gd name="connsiteY0" fmla="*/ 35678 h 576752"/>
                            <a:gd name="connsiteX1" fmla="*/ 265838 w 521901"/>
                            <a:gd name="connsiteY1" fmla="*/ 31 h 576752"/>
                            <a:gd name="connsiteX2" fmla="*/ 158251 w 521901"/>
                            <a:gd name="connsiteY2" fmla="*/ 20154 h 576752"/>
                            <a:gd name="connsiteX3" fmla="*/ 74253 w 521901"/>
                            <a:gd name="connsiteY3" fmla="*/ 78800 h 576752"/>
                            <a:gd name="connsiteX4" fmla="*/ 19021 w 521901"/>
                            <a:gd name="connsiteY4" fmla="*/ 169644 h 576752"/>
                            <a:gd name="connsiteX5" fmla="*/ 35 w 521901"/>
                            <a:gd name="connsiteY5" fmla="*/ 288086 h 576752"/>
                            <a:gd name="connsiteX6" fmla="*/ 34555 w 521901"/>
                            <a:gd name="connsiteY6" fmla="*/ 438725 h 576752"/>
                            <a:gd name="connsiteX7" fmla="*/ 130635 w 521901"/>
                            <a:gd name="connsiteY7" fmla="*/ 539918 h 576752"/>
                            <a:gd name="connsiteX8" fmla="*/ 271592 w 521901"/>
                            <a:gd name="connsiteY8" fmla="*/ 576715 h 576752"/>
                            <a:gd name="connsiteX9" fmla="*/ 364796 w 521901"/>
                            <a:gd name="connsiteY9" fmla="*/ 562916 h 576752"/>
                            <a:gd name="connsiteX10" fmla="*/ 447644 w 521901"/>
                            <a:gd name="connsiteY10" fmla="*/ 518070 h 576752"/>
                            <a:gd name="connsiteX11" fmla="*/ 512081 w 521901"/>
                            <a:gd name="connsiteY11" fmla="*/ 438150 h 576752"/>
                            <a:gd name="connsiteX12" fmla="*/ 429233 w 521901"/>
                            <a:gd name="connsiteY12" fmla="*/ 386979 h 576752"/>
                            <a:gd name="connsiteX13" fmla="*/ 387809 w 521901"/>
                            <a:gd name="connsiteY13" fmla="*/ 442175 h 576752"/>
                            <a:gd name="connsiteX14" fmla="*/ 334303 w 521901"/>
                            <a:gd name="connsiteY14" fmla="*/ 472648 h 576752"/>
                            <a:gd name="connsiteX15" fmla="*/ 271592 w 521901"/>
                            <a:gd name="connsiteY15" fmla="*/ 481847 h 576752"/>
                            <a:gd name="connsiteX16" fmla="*/ 187593 w 521901"/>
                            <a:gd name="connsiteY16" fmla="*/ 459999 h 576752"/>
                            <a:gd name="connsiteX17" fmla="*/ 128909 w 521901"/>
                            <a:gd name="connsiteY17" fmla="*/ 395028 h 576752"/>
                            <a:gd name="connsiteX18" fmla="*/ 108773 w 521901"/>
                            <a:gd name="connsiteY18" fmla="*/ 312809 h 576752"/>
                            <a:gd name="connsiteX19" fmla="*/ 520711 w 521901"/>
                            <a:gd name="connsiteY19" fmla="*/ 312809 h 576752"/>
                            <a:gd name="connsiteX20" fmla="*/ 521861 w 521901"/>
                            <a:gd name="connsiteY20" fmla="*/ 297860 h 576752"/>
                            <a:gd name="connsiteX21" fmla="*/ 521861 w 521901"/>
                            <a:gd name="connsiteY21" fmla="*/ 283486 h 576752"/>
                            <a:gd name="connsiteX22" fmla="*/ 489067 w 521901"/>
                            <a:gd name="connsiteY22" fmla="*/ 134571 h 576752"/>
                            <a:gd name="connsiteX23" fmla="*/ 397590 w 521901"/>
                            <a:gd name="connsiteY23" fmla="*/ 35678 h 576752"/>
                            <a:gd name="connsiteX24" fmla="*/ 149621 w 521901"/>
                            <a:gd name="connsiteY24" fmla="*/ 141471 h 576752"/>
                            <a:gd name="connsiteX25" fmla="*/ 199675 w 521901"/>
                            <a:gd name="connsiteY25" fmla="*/ 102948 h 576752"/>
                            <a:gd name="connsiteX26" fmla="*/ 264688 w 521901"/>
                            <a:gd name="connsiteY26" fmla="*/ 90874 h 576752"/>
                            <a:gd name="connsiteX27" fmla="*/ 372275 w 521901"/>
                            <a:gd name="connsiteY27" fmla="*/ 138596 h 576752"/>
                            <a:gd name="connsiteX28" fmla="*/ 410822 w 521901"/>
                            <a:gd name="connsiteY28" fmla="*/ 233464 h 576752"/>
                            <a:gd name="connsiteX29" fmla="*/ 112225 w 521901"/>
                            <a:gd name="connsiteY29" fmla="*/ 233464 h 576752"/>
                            <a:gd name="connsiteX30" fmla="*/ 118553 w 521901"/>
                            <a:gd name="connsiteY30" fmla="*/ 203566 h 576752"/>
                            <a:gd name="connsiteX31" fmla="*/ 149621 w 521901"/>
                            <a:gd name="connsiteY31" fmla="*/ 141471 h 5767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521901" h="576752">
                              <a:moveTo>
                                <a:pt x="397590" y="35678"/>
                              </a:moveTo>
                              <a:cubicBezTo>
                                <a:pt x="357898" y="11656"/>
                                <a:pt x="312233" y="-700"/>
                                <a:pt x="265838" y="31"/>
                              </a:cubicBezTo>
                              <a:cubicBezTo>
                                <a:pt x="229011" y="-291"/>
                                <a:pt x="192472" y="6545"/>
                                <a:pt x="158251" y="20154"/>
                              </a:cubicBezTo>
                              <a:cubicBezTo>
                                <a:pt x="126447" y="33602"/>
                                <a:pt x="97830" y="53582"/>
                                <a:pt x="74253" y="78800"/>
                              </a:cubicBezTo>
                              <a:cubicBezTo>
                                <a:pt x="49669" y="104874"/>
                                <a:pt x="30850" y="135825"/>
                                <a:pt x="19021" y="169644"/>
                              </a:cubicBezTo>
                              <a:cubicBezTo>
                                <a:pt x="5886" y="207729"/>
                                <a:pt x="-535" y="247804"/>
                                <a:pt x="35" y="288086"/>
                              </a:cubicBezTo>
                              <a:cubicBezTo>
                                <a:pt x="35" y="345007"/>
                                <a:pt x="11541" y="395603"/>
                                <a:pt x="34555" y="438725"/>
                              </a:cubicBezTo>
                              <a:cubicBezTo>
                                <a:pt x="56682" y="480628"/>
                                <a:pt x="89925" y="515638"/>
                                <a:pt x="130635" y="539918"/>
                              </a:cubicBezTo>
                              <a:cubicBezTo>
                                <a:pt x="173377" y="564814"/>
                                <a:pt x="222125" y="577538"/>
                                <a:pt x="271592" y="576715"/>
                              </a:cubicBezTo>
                              <a:cubicBezTo>
                                <a:pt x="303172" y="576721"/>
                                <a:pt x="334574" y="572070"/>
                                <a:pt x="364796" y="562916"/>
                              </a:cubicBezTo>
                              <a:cubicBezTo>
                                <a:pt x="395075" y="553516"/>
                                <a:pt x="423221" y="538279"/>
                                <a:pt x="447644" y="518070"/>
                              </a:cubicBezTo>
                              <a:cubicBezTo>
                                <a:pt x="473982" y="495738"/>
                                <a:pt x="495851" y="468623"/>
                                <a:pt x="512081" y="438150"/>
                              </a:cubicBezTo>
                              <a:lnTo>
                                <a:pt x="429233" y="386979"/>
                              </a:lnTo>
                              <a:cubicBezTo>
                                <a:pt x="418952" y="407775"/>
                                <a:pt x="404908" y="426490"/>
                                <a:pt x="387809" y="442175"/>
                              </a:cubicBezTo>
                              <a:cubicBezTo>
                                <a:pt x="372350" y="456031"/>
                                <a:pt x="354112" y="466421"/>
                                <a:pt x="334303" y="472648"/>
                              </a:cubicBezTo>
                              <a:cubicBezTo>
                                <a:pt x="313954" y="478719"/>
                                <a:pt x="292828" y="481818"/>
                                <a:pt x="271592" y="481847"/>
                              </a:cubicBezTo>
                              <a:cubicBezTo>
                                <a:pt x="242135" y="482267"/>
                                <a:pt x="213109" y="474718"/>
                                <a:pt x="187593" y="459999"/>
                              </a:cubicBezTo>
                              <a:cubicBezTo>
                                <a:pt x="162031" y="444624"/>
                                <a:pt x="141607" y="422011"/>
                                <a:pt x="128909" y="395028"/>
                              </a:cubicBezTo>
                              <a:cubicBezTo>
                                <a:pt x="117104" y="369126"/>
                                <a:pt x="110269" y="341235"/>
                                <a:pt x="108773" y="312809"/>
                              </a:cubicBezTo>
                              <a:lnTo>
                                <a:pt x="520711" y="312809"/>
                              </a:lnTo>
                              <a:cubicBezTo>
                                <a:pt x="521649" y="307881"/>
                                <a:pt x="522034" y="302868"/>
                                <a:pt x="521861" y="297860"/>
                              </a:cubicBezTo>
                              <a:lnTo>
                                <a:pt x="521861" y="283486"/>
                              </a:lnTo>
                              <a:cubicBezTo>
                                <a:pt x="521861" y="226565"/>
                                <a:pt x="510930" y="177118"/>
                                <a:pt x="489067" y="134571"/>
                              </a:cubicBezTo>
                              <a:cubicBezTo>
                                <a:pt x="468223" y="93853"/>
                                <a:pt x="436574" y="59642"/>
                                <a:pt x="397590" y="35678"/>
                              </a:cubicBezTo>
                              <a:close/>
                              <a:moveTo>
                                <a:pt x="149621" y="141471"/>
                              </a:moveTo>
                              <a:cubicBezTo>
                                <a:pt x="162779" y="124607"/>
                                <a:pt x="179999" y="111354"/>
                                <a:pt x="199675" y="102948"/>
                              </a:cubicBezTo>
                              <a:cubicBezTo>
                                <a:pt x="220347" y="94704"/>
                                <a:pt x="242434" y="90598"/>
                                <a:pt x="264688" y="90874"/>
                              </a:cubicBezTo>
                              <a:cubicBezTo>
                                <a:pt x="305945" y="89615"/>
                                <a:pt x="345533" y="107174"/>
                                <a:pt x="372275" y="138596"/>
                              </a:cubicBezTo>
                              <a:cubicBezTo>
                                <a:pt x="392412" y="161594"/>
                                <a:pt x="405069" y="193217"/>
                                <a:pt x="410822" y="233464"/>
                              </a:cubicBezTo>
                              <a:lnTo>
                                <a:pt x="112225" y="233464"/>
                              </a:lnTo>
                              <a:cubicBezTo>
                                <a:pt x="113606" y="223356"/>
                                <a:pt x="115717" y="213364"/>
                                <a:pt x="118553" y="203566"/>
                              </a:cubicBezTo>
                              <a:cubicBezTo>
                                <a:pt x="124899" y="181097"/>
                                <a:pt x="135439" y="160025"/>
                                <a:pt x="149621" y="141471"/>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91397436" name="Forma libre 691397436">
                        <a:extLst>
                          <a:ext uri="{FF2B5EF4-FFF2-40B4-BE49-F238E27FC236}">
                            <a16:creationId xmlns:a16="http://schemas.microsoft.com/office/drawing/2014/main" id="{7BEFFB81-265F-4D7F-E7FB-AEB54D3CF2E5}"/>
                          </a:ext>
                        </a:extLst>
                      </wps:cNvPr>
                      <wps:cNvSpPr/>
                      <wps:spPr>
                        <a:xfrm>
                          <a:off x="3102192" y="1254563"/>
                          <a:ext cx="337719" cy="735373"/>
                        </a:xfrm>
                        <a:custGeom>
                          <a:avLst/>
                          <a:gdLst>
                            <a:gd name="connsiteX0" fmla="*/ 209996 w 337719"/>
                            <a:gd name="connsiteY0" fmla="*/ 0 h 735373"/>
                            <a:gd name="connsiteX1" fmla="*/ 102409 w 337719"/>
                            <a:gd name="connsiteY1" fmla="*/ 64971 h 735373"/>
                            <a:gd name="connsiteX2" fmla="*/ 102409 w 337719"/>
                            <a:gd name="connsiteY2" fmla="*/ 181687 h 735373"/>
                            <a:gd name="connsiteX3" fmla="*/ 0 w 337719"/>
                            <a:gd name="connsiteY3" fmla="*/ 181687 h 735373"/>
                            <a:gd name="connsiteX4" fmla="*/ 0 w 337719"/>
                            <a:gd name="connsiteY4" fmla="*/ 271381 h 735373"/>
                            <a:gd name="connsiteX5" fmla="*/ 102409 w 337719"/>
                            <a:gd name="connsiteY5" fmla="*/ 271381 h 735373"/>
                            <a:gd name="connsiteX6" fmla="*/ 102409 w 337719"/>
                            <a:gd name="connsiteY6" fmla="*/ 564036 h 735373"/>
                            <a:gd name="connsiteX7" fmla="*/ 121395 w 337719"/>
                            <a:gd name="connsiteY7" fmla="*/ 653730 h 735373"/>
                            <a:gd name="connsiteX8" fmla="*/ 177777 w 337719"/>
                            <a:gd name="connsiteY8" fmla="*/ 714100 h 735373"/>
                            <a:gd name="connsiteX9" fmla="*/ 269255 w 337719"/>
                            <a:gd name="connsiteY9" fmla="*/ 735374 h 735373"/>
                            <a:gd name="connsiteX10" fmla="*/ 337720 w 337719"/>
                            <a:gd name="connsiteY10" fmla="*/ 735374 h 735373"/>
                            <a:gd name="connsiteX11" fmla="*/ 337720 w 337719"/>
                            <a:gd name="connsiteY11" fmla="*/ 641655 h 735373"/>
                            <a:gd name="connsiteX12" fmla="*/ 281337 w 337719"/>
                            <a:gd name="connsiteY12" fmla="*/ 641655 h 735373"/>
                            <a:gd name="connsiteX13" fmla="*/ 227256 w 337719"/>
                            <a:gd name="connsiteY13" fmla="*/ 619807 h 735373"/>
                            <a:gd name="connsiteX14" fmla="*/ 209996 w 337719"/>
                            <a:gd name="connsiteY14" fmla="*/ 556561 h 735373"/>
                            <a:gd name="connsiteX15" fmla="*/ 209996 w 337719"/>
                            <a:gd name="connsiteY15" fmla="*/ 271381 h 735373"/>
                            <a:gd name="connsiteX16" fmla="*/ 337720 w 337719"/>
                            <a:gd name="connsiteY16" fmla="*/ 271381 h 735373"/>
                            <a:gd name="connsiteX17" fmla="*/ 337720 w 337719"/>
                            <a:gd name="connsiteY17" fmla="*/ 181687 h 735373"/>
                            <a:gd name="connsiteX18" fmla="*/ 209996 w 337719"/>
                            <a:gd name="connsiteY18" fmla="*/ 181687 h 73537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337719" h="735373">
                              <a:moveTo>
                                <a:pt x="209996" y="0"/>
                              </a:moveTo>
                              <a:lnTo>
                                <a:pt x="102409" y="64971"/>
                              </a:lnTo>
                              <a:lnTo>
                                <a:pt x="102409" y="181687"/>
                              </a:lnTo>
                              <a:lnTo>
                                <a:pt x="0" y="181687"/>
                              </a:lnTo>
                              <a:lnTo>
                                <a:pt x="0" y="271381"/>
                              </a:lnTo>
                              <a:lnTo>
                                <a:pt x="102409" y="271381"/>
                              </a:lnTo>
                              <a:lnTo>
                                <a:pt x="102409" y="564036"/>
                              </a:lnTo>
                              <a:cubicBezTo>
                                <a:pt x="101891" y="594980"/>
                                <a:pt x="108381" y="625643"/>
                                <a:pt x="121395" y="653730"/>
                              </a:cubicBezTo>
                              <a:cubicBezTo>
                                <a:pt x="133672" y="679074"/>
                                <a:pt x="153326" y="700112"/>
                                <a:pt x="177777" y="714100"/>
                              </a:cubicBezTo>
                              <a:cubicBezTo>
                                <a:pt x="201942" y="727899"/>
                                <a:pt x="232434" y="735374"/>
                                <a:pt x="269255" y="735374"/>
                              </a:cubicBezTo>
                              <a:lnTo>
                                <a:pt x="337720" y="735374"/>
                              </a:lnTo>
                              <a:lnTo>
                                <a:pt x="337720" y="641655"/>
                              </a:lnTo>
                              <a:lnTo>
                                <a:pt x="281337" y="641655"/>
                              </a:lnTo>
                              <a:cubicBezTo>
                                <a:pt x="256598" y="641655"/>
                                <a:pt x="238187" y="634181"/>
                                <a:pt x="227256" y="619807"/>
                              </a:cubicBezTo>
                              <a:cubicBezTo>
                                <a:pt x="216325" y="605433"/>
                                <a:pt x="209996" y="584159"/>
                                <a:pt x="209996" y="556561"/>
                              </a:cubicBezTo>
                              <a:lnTo>
                                <a:pt x="209996" y="271381"/>
                              </a:lnTo>
                              <a:lnTo>
                                <a:pt x="337720" y="271381"/>
                              </a:lnTo>
                              <a:lnTo>
                                <a:pt x="337720" y="181687"/>
                              </a:lnTo>
                              <a:lnTo>
                                <a:pt x="209996" y="181687"/>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0882133" name="Forma libre 190882133">
                        <a:extLst>
                          <a:ext uri="{FF2B5EF4-FFF2-40B4-BE49-F238E27FC236}">
                            <a16:creationId xmlns:a16="http://schemas.microsoft.com/office/drawing/2014/main" id="{734834C3-DF70-DF20-4F03-9FDBDC9FE5E4}"/>
                          </a:ext>
                        </a:extLst>
                      </wps:cNvPr>
                      <wps:cNvSpPr/>
                      <wps:spPr>
                        <a:xfrm>
                          <a:off x="3472131" y="1436250"/>
                          <a:ext cx="802588" cy="553686"/>
                        </a:xfrm>
                        <a:custGeom>
                          <a:avLst/>
                          <a:gdLst>
                            <a:gd name="connsiteX0" fmla="*/ 602948 w 802588"/>
                            <a:gd name="connsiteY0" fmla="*/ 297829 h 553686"/>
                            <a:gd name="connsiteX1" fmla="*/ 589140 w 802588"/>
                            <a:gd name="connsiteY1" fmla="*/ 344976 h 553686"/>
                            <a:gd name="connsiteX2" fmla="*/ 574757 w 802588"/>
                            <a:gd name="connsiteY2" fmla="*/ 396722 h 553686"/>
                            <a:gd name="connsiteX3" fmla="*/ 543114 w 802588"/>
                            <a:gd name="connsiteY3" fmla="*/ 298404 h 553686"/>
                            <a:gd name="connsiteX4" fmla="*/ 448184 w 802588"/>
                            <a:gd name="connsiteY4" fmla="*/ 0 h 553686"/>
                            <a:gd name="connsiteX5" fmla="*/ 355555 w 802588"/>
                            <a:gd name="connsiteY5" fmla="*/ 0 h 553686"/>
                            <a:gd name="connsiteX6" fmla="*/ 261776 w 802588"/>
                            <a:gd name="connsiteY6" fmla="*/ 297829 h 553686"/>
                            <a:gd name="connsiteX7" fmla="*/ 247393 w 802588"/>
                            <a:gd name="connsiteY7" fmla="*/ 346126 h 553686"/>
                            <a:gd name="connsiteX8" fmla="*/ 231284 w 802588"/>
                            <a:gd name="connsiteY8" fmla="*/ 397872 h 553686"/>
                            <a:gd name="connsiteX9" fmla="*/ 216325 w 802588"/>
                            <a:gd name="connsiteY9" fmla="*/ 346126 h 553686"/>
                            <a:gd name="connsiteX10" fmla="*/ 201942 w 802588"/>
                            <a:gd name="connsiteY10" fmla="*/ 297829 h 553686"/>
                            <a:gd name="connsiteX11" fmla="*/ 113916 w 802588"/>
                            <a:gd name="connsiteY11" fmla="*/ 0 h 553686"/>
                            <a:gd name="connsiteX12" fmla="*/ 0 w 802588"/>
                            <a:gd name="connsiteY12" fmla="*/ 0 h 553686"/>
                            <a:gd name="connsiteX13" fmla="*/ 176052 w 802588"/>
                            <a:gd name="connsiteY13" fmla="*/ 553686 h 553686"/>
                            <a:gd name="connsiteX14" fmla="*/ 277310 w 802588"/>
                            <a:gd name="connsiteY14" fmla="*/ 553686 h 553686"/>
                            <a:gd name="connsiteX15" fmla="*/ 371089 w 802588"/>
                            <a:gd name="connsiteY15" fmla="*/ 256432 h 553686"/>
                            <a:gd name="connsiteX16" fmla="*/ 400431 w 802588"/>
                            <a:gd name="connsiteY16" fmla="*/ 159264 h 553686"/>
                            <a:gd name="connsiteX17" fmla="*/ 432074 w 802588"/>
                            <a:gd name="connsiteY17" fmla="*/ 256432 h 553686"/>
                            <a:gd name="connsiteX18" fmla="*/ 525854 w 802588"/>
                            <a:gd name="connsiteY18" fmla="*/ 553686 h 553686"/>
                            <a:gd name="connsiteX19" fmla="*/ 628263 w 802588"/>
                            <a:gd name="connsiteY19" fmla="*/ 553686 h 553686"/>
                            <a:gd name="connsiteX20" fmla="*/ 802589 w 802588"/>
                            <a:gd name="connsiteY20" fmla="*/ 0 h 553686"/>
                            <a:gd name="connsiteX21" fmla="*/ 691550 w 802588"/>
                            <a:gd name="connsiteY21" fmla="*/ 0 h 5536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802588" h="553686">
                              <a:moveTo>
                                <a:pt x="602948" y="297829"/>
                              </a:moveTo>
                              <a:cubicBezTo>
                                <a:pt x="597770" y="313353"/>
                                <a:pt x="593168" y="329452"/>
                                <a:pt x="589140" y="344976"/>
                              </a:cubicBezTo>
                              <a:cubicBezTo>
                                <a:pt x="585113" y="360500"/>
                                <a:pt x="579935" y="377749"/>
                                <a:pt x="574757" y="396722"/>
                              </a:cubicBezTo>
                              <a:lnTo>
                                <a:pt x="543114" y="298404"/>
                              </a:lnTo>
                              <a:lnTo>
                                <a:pt x="448184" y="0"/>
                              </a:lnTo>
                              <a:lnTo>
                                <a:pt x="355555" y="0"/>
                              </a:lnTo>
                              <a:lnTo>
                                <a:pt x="261776" y="297829"/>
                              </a:lnTo>
                              <a:cubicBezTo>
                                <a:pt x="256598" y="314503"/>
                                <a:pt x="251995" y="330602"/>
                                <a:pt x="247393" y="346126"/>
                              </a:cubicBezTo>
                              <a:cubicBezTo>
                                <a:pt x="242790" y="361650"/>
                                <a:pt x="237037" y="378899"/>
                                <a:pt x="231284" y="397872"/>
                              </a:cubicBezTo>
                              <a:cubicBezTo>
                                <a:pt x="225530" y="378899"/>
                                <a:pt x="220352" y="361650"/>
                                <a:pt x="216325" y="346126"/>
                              </a:cubicBezTo>
                              <a:cubicBezTo>
                                <a:pt x="212297" y="330602"/>
                                <a:pt x="207120" y="314503"/>
                                <a:pt x="201942" y="297829"/>
                              </a:cubicBezTo>
                              <a:lnTo>
                                <a:pt x="113916" y="0"/>
                              </a:lnTo>
                              <a:lnTo>
                                <a:pt x="0" y="0"/>
                              </a:lnTo>
                              <a:lnTo>
                                <a:pt x="176052" y="553686"/>
                              </a:lnTo>
                              <a:lnTo>
                                <a:pt x="277310" y="553686"/>
                              </a:lnTo>
                              <a:lnTo>
                                <a:pt x="371089" y="256432"/>
                              </a:lnTo>
                              <a:cubicBezTo>
                                <a:pt x="379144" y="232284"/>
                                <a:pt x="388925" y="200086"/>
                                <a:pt x="400431" y="159264"/>
                              </a:cubicBezTo>
                              <a:cubicBezTo>
                                <a:pt x="414239" y="200086"/>
                                <a:pt x="424595" y="232284"/>
                                <a:pt x="432074" y="256432"/>
                              </a:cubicBezTo>
                              <a:lnTo>
                                <a:pt x="525854" y="553686"/>
                              </a:lnTo>
                              <a:lnTo>
                                <a:pt x="628263" y="553686"/>
                              </a:lnTo>
                              <a:lnTo>
                                <a:pt x="802589" y="0"/>
                              </a:lnTo>
                              <a:lnTo>
                                <a:pt x="691550" y="0"/>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76378440" name="Forma libre 1876378440">
                        <a:extLst>
                          <a:ext uri="{FF2B5EF4-FFF2-40B4-BE49-F238E27FC236}">
                            <a16:creationId xmlns:a16="http://schemas.microsoft.com/office/drawing/2014/main" id="{108B4D1D-C9E6-D65F-48C5-F06C6E2D3A55}"/>
                          </a:ext>
                        </a:extLst>
                      </wps:cNvPr>
                      <wps:cNvSpPr/>
                      <wps:spPr>
                        <a:xfrm>
                          <a:off x="4275241" y="1425269"/>
                          <a:ext cx="561603" cy="576767"/>
                        </a:xfrm>
                        <a:custGeom>
                          <a:avLst/>
                          <a:gdLst>
                            <a:gd name="connsiteX0" fmla="*/ 425224 w 561603"/>
                            <a:gd name="connsiteY0" fmla="*/ 36279 h 576767"/>
                            <a:gd name="connsiteX1" fmla="*/ 280240 w 561603"/>
                            <a:gd name="connsiteY1" fmla="*/ 57 h 576767"/>
                            <a:gd name="connsiteX2" fmla="*/ 169201 w 561603"/>
                            <a:gd name="connsiteY2" fmla="*/ 20755 h 576767"/>
                            <a:gd name="connsiteX3" fmla="*/ 79449 w 561603"/>
                            <a:gd name="connsiteY3" fmla="*/ 80551 h 576767"/>
                            <a:gd name="connsiteX4" fmla="*/ 20766 w 561603"/>
                            <a:gd name="connsiteY4" fmla="*/ 171970 h 576767"/>
                            <a:gd name="connsiteX5" fmla="*/ 53 w 561603"/>
                            <a:gd name="connsiteY5" fmla="*/ 288112 h 576767"/>
                            <a:gd name="connsiteX6" fmla="*/ 36299 w 561603"/>
                            <a:gd name="connsiteY6" fmla="*/ 438176 h 576767"/>
                            <a:gd name="connsiteX7" fmla="*/ 136982 w 561603"/>
                            <a:gd name="connsiteY7" fmla="*/ 539944 h 576767"/>
                            <a:gd name="connsiteX8" fmla="*/ 281391 w 561603"/>
                            <a:gd name="connsiteY8" fmla="*/ 576742 h 576767"/>
                            <a:gd name="connsiteX9" fmla="*/ 392430 w 561603"/>
                            <a:gd name="connsiteY9" fmla="*/ 555468 h 576767"/>
                            <a:gd name="connsiteX10" fmla="*/ 481607 w 561603"/>
                            <a:gd name="connsiteY10" fmla="*/ 495672 h 576767"/>
                            <a:gd name="connsiteX11" fmla="*/ 540866 w 561603"/>
                            <a:gd name="connsiteY11" fmla="*/ 404829 h 576767"/>
                            <a:gd name="connsiteX12" fmla="*/ 561578 w 561603"/>
                            <a:gd name="connsiteY12" fmla="*/ 288112 h 576767"/>
                            <a:gd name="connsiteX13" fmla="*/ 524757 w 561603"/>
                            <a:gd name="connsiteY13" fmla="*/ 136897 h 576767"/>
                            <a:gd name="connsiteX14" fmla="*/ 425224 w 561603"/>
                            <a:gd name="connsiteY14" fmla="*/ 36279 h 576767"/>
                            <a:gd name="connsiteX15" fmla="*/ 439607 w 561603"/>
                            <a:gd name="connsiteY15" fmla="*/ 368606 h 576767"/>
                            <a:gd name="connsiteX16" fmla="*/ 403362 w 561603"/>
                            <a:gd name="connsiteY16" fmla="*/ 428977 h 576767"/>
                            <a:gd name="connsiteX17" fmla="*/ 348705 w 561603"/>
                            <a:gd name="connsiteY17" fmla="*/ 466349 h 576767"/>
                            <a:gd name="connsiteX18" fmla="*/ 280240 w 561603"/>
                            <a:gd name="connsiteY18" fmla="*/ 479574 h 576767"/>
                            <a:gd name="connsiteX19" fmla="*/ 193365 w 561603"/>
                            <a:gd name="connsiteY19" fmla="*/ 456575 h 576767"/>
                            <a:gd name="connsiteX20" fmla="*/ 132380 w 561603"/>
                            <a:gd name="connsiteY20" fmla="*/ 391030 h 576767"/>
                            <a:gd name="connsiteX21" fmla="*/ 109942 w 561603"/>
                            <a:gd name="connsiteY21" fmla="*/ 288112 h 576767"/>
                            <a:gd name="connsiteX22" fmla="*/ 122599 w 561603"/>
                            <a:gd name="connsiteY22" fmla="*/ 207042 h 576767"/>
                            <a:gd name="connsiteX23" fmla="*/ 158270 w 561603"/>
                            <a:gd name="connsiteY23" fmla="*/ 147247 h 576767"/>
                            <a:gd name="connsiteX24" fmla="*/ 212351 w 561603"/>
                            <a:gd name="connsiteY24" fmla="*/ 109874 h 576767"/>
                            <a:gd name="connsiteX25" fmla="*/ 280240 w 561603"/>
                            <a:gd name="connsiteY25" fmla="*/ 97225 h 576767"/>
                            <a:gd name="connsiteX26" fmla="*/ 368842 w 561603"/>
                            <a:gd name="connsiteY26" fmla="*/ 120223 h 576767"/>
                            <a:gd name="connsiteX27" fmla="*/ 429827 w 561603"/>
                            <a:gd name="connsiteY27" fmla="*/ 185194 h 576767"/>
                            <a:gd name="connsiteX28" fmla="*/ 452265 w 561603"/>
                            <a:gd name="connsiteY28" fmla="*/ 288112 h 576767"/>
                            <a:gd name="connsiteX29" fmla="*/ 439607 w 561603"/>
                            <a:gd name="connsiteY29" fmla="*/ 368606 h 5767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Lst>
                          <a:rect l="l" t="t" r="r" b="b"/>
                          <a:pathLst>
                            <a:path w="561603" h="576767">
                              <a:moveTo>
                                <a:pt x="425224" y="36279"/>
                              </a:moveTo>
                              <a:cubicBezTo>
                                <a:pt x="380975" y="11550"/>
                                <a:pt x="330927" y="-955"/>
                                <a:pt x="280240" y="57"/>
                              </a:cubicBezTo>
                              <a:cubicBezTo>
                                <a:pt x="242228" y="-357"/>
                                <a:pt x="204509" y="6675"/>
                                <a:pt x="169201" y="20755"/>
                              </a:cubicBezTo>
                              <a:cubicBezTo>
                                <a:pt x="135487" y="34301"/>
                                <a:pt x="104931" y="54661"/>
                                <a:pt x="79449" y="80551"/>
                              </a:cubicBezTo>
                              <a:cubicBezTo>
                                <a:pt x="53674" y="106562"/>
                                <a:pt x="33682" y="137714"/>
                                <a:pt x="20766" y="171970"/>
                              </a:cubicBezTo>
                              <a:cubicBezTo>
                                <a:pt x="6578" y="209026"/>
                                <a:pt x="-447" y="248440"/>
                                <a:pt x="53" y="288112"/>
                              </a:cubicBezTo>
                              <a:cubicBezTo>
                                <a:pt x="-925" y="340410"/>
                                <a:pt x="11554" y="392082"/>
                                <a:pt x="36299" y="438176"/>
                              </a:cubicBezTo>
                              <a:cubicBezTo>
                                <a:pt x="59819" y="480735"/>
                                <a:pt x="94667" y="515963"/>
                                <a:pt x="136982" y="539944"/>
                              </a:cubicBezTo>
                              <a:cubicBezTo>
                                <a:pt x="181030" y="564725"/>
                                <a:pt x="230848" y="577420"/>
                                <a:pt x="281391" y="576742"/>
                              </a:cubicBezTo>
                              <a:cubicBezTo>
                                <a:pt x="319432" y="576914"/>
                                <a:pt x="357145" y="569687"/>
                                <a:pt x="392430" y="555468"/>
                              </a:cubicBezTo>
                              <a:cubicBezTo>
                                <a:pt x="425857" y="541692"/>
                                <a:pt x="456183" y="521362"/>
                                <a:pt x="481607" y="495672"/>
                              </a:cubicBezTo>
                              <a:cubicBezTo>
                                <a:pt x="507612" y="469960"/>
                                <a:pt x="527817" y="438987"/>
                                <a:pt x="540866" y="404829"/>
                              </a:cubicBezTo>
                              <a:cubicBezTo>
                                <a:pt x="555059" y="367571"/>
                                <a:pt x="562084" y="327974"/>
                                <a:pt x="561578" y="288112"/>
                              </a:cubicBezTo>
                              <a:cubicBezTo>
                                <a:pt x="561578" y="230616"/>
                                <a:pt x="549496" y="180019"/>
                                <a:pt x="524757" y="136897"/>
                              </a:cubicBezTo>
                              <a:cubicBezTo>
                                <a:pt x="501628" y="94730"/>
                                <a:pt x="467149" y="59876"/>
                                <a:pt x="425224" y="36279"/>
                              </a:cubicBezTo>
                              <a:close/>
                              <a:moveTo>
                                <a:pt x="439607" y="368606"/>
                              </a:moveTo>
                              <a:cubicBezTo>
                                <a:pt x="431489" y="390857"/>
                                <a:pt x="419183" y="411349"/>
                                <a:pt x="403362" y="428977"/>
                              </a:cubicBezTo>
                              <a:cubicBezTo>
                                <a:pt x="388115" y="445300"/>
                                <a:pt x="369451" y="458058"/>
                                <a:pt x="348705" y="466349"/>
                              </a:cubicBezTo>
                              <a:cubicBezTo>
                                <a:pt x="326986" y="475244"/>
                                <a:pt x="303714" y="479740"/>
                                <a:pt x="280240" y="479574"/>
                              </a:cubicBezTo>
                              <a:cubicBezTo>
                                <a:pt x="249713" y="480080"/>
                                <a:pt x="219640" y="472122"/>
                                <a:pt x="193365" y="456575"/>
                              </a:cubicBezTo>
                              <a:cubicBezTo>
                                <a:pt x="167228" y="440953"/>
                                <a:pt x="146073" y="418220"/>
                                <a:pt x="132380" y="391030"/>
                              </a:cubicBezTo>
                              <a:cubicBezTo>
                                <a:pt x="116702" y="359033"/>
                                <a:pt x="109004" y="323725"/>
                                <a:pt x="109942" y="288112"/>
                              </a:cubicBezTo>
                              <a:cubicBezTo>
                                <a:pt x="109614" y="260571"/>
                                <a:pt x="113889" y="233174"/>
                                <a:pt x="122599" y="207042"/>
                              </a:cubicBezTo>
                              <a:cubicBezTo>
                                <a:pt x="130429" y="184952"/>
                                <a:pt x="142552" y="164633"/>
                                <a:pt x="158270" y="147247"/>
                              </a:cubicBezTo>
                              <a:cubicBezTo>
                                <a:pt x="173096" y="130705"/>
                                <a:pt x="191628" y="117895"/>
                                <a:pt x="212351" y="109874"/>
                              </a:cubicBezTo>
                              <a:cubicBezTo>
                                <a:pt x="233943" y="101278"/>
                                <a:pt x="257003" y="96984"/>
                                <a:pt x="280240" y="97225"/>
                              </a:cubicBezTo>
                              <a:cubicBezTo>
                                <a:pt x="311343" y="96483"/>
                                <a:pt x="342031" y="104452"/>
                                <a:pt x="368842" y="120223"/>
                              </a:cubicBezTo>
                              <a:cubicBezTo>
                                <a:pt x="395082" y="135460"/>
                                <a:pt x="416289" y="158050"/>
                                <a:pt x="429827" y="185194"/>
                              </a:cubicBezTo>
                              <a:cubicBezTo>
                                <a:pt x="444785" y="213942"/>
                                <a:pt x="452265" y="247865"/>
                                <a:pt x="452265" y="288112"/>
                              </a:cubicBezTo>
                              <a:cubicBezTo>
                                <a:pt x="452696" y="315468"/>
                                <a:pt x="448416" y="342699"/>
                                <a:pt x="439607" y="368606"/>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58905110" name="Forma libre 1758905110">
                        <a:extLst>
                          <a:ext uri="{FF2B5EF4-FFF2-40B4-BE49-F238E27FC236}">
                            <a16:creationId xmlns:a16="http://schemas.microsoft.com/office/drawing/2014/main" id="{4E7AE6AA-0622-5773-638F-416F85B65181}"/>
                          </a:ext>
                        </a:extLst>
                      </wps:cNvPr>
                      <wps:cNvSpPr/>
                      <wps:spPr>
                        <a:xfrm>
                          <a:off x="4907585" y="1425316"/>
                          <a:ext cx="288816" cy="564621"/>
                        </a:xfrm>
                        <a:custGeom>
                          <a:avLst/>
                          <a:gdLst>
                            <a:gd name="connsiteX0" fmla="*/ 169148 w 288816"/>
                            <a:gd name="connsiteY0" fmla="*/ 25309 h 564621"/>
                            <a:gd name="connsiteX1" fmla="*/ 106436 w 288816"/>
                            <a:gd name="connsiteY1" fmla="*/ 101778 h 564621"/>
                            <a:gd name="connsiteX2" fmla="*/ 106436 w 288816"/>
                            <a:gd name="connsiteY2" fmla="*/ 10935 h 564621"/>
                            <a:gd name="connsiteX3" fmla="*/ 0 w 288816"/>
                            <a:gd name="connsiteY3" fmla="*/ 10935 h 564621"/>
                            <a:gd name="connsiteX4" fmla="*/ 0 w 288816"/>
                            <a:gd name="connsiteY4" fmla="*/ 564621 h 564621"/>
                            <a:gd name="connsiteX5" fmla="*/ 106436 w 288816"/>
                            <a:gd name="connsiteY5" fmla="*/ 564621 h 564621"/>
                            <a:gd name="connsiteX6" fmla="*/ 106436 w 288816"/>
                            <a:gd name="connsiteY6" fmla="*/ 269092 h 564621"/>
                            <a:gd name="connsiteX7" fmla="*/ 142682 w 288816"/>
                            <a:gd name="connsiteY7" fmla="*/ 155825 h 564621"/>
                            <a:gd name="connsiteX8" fmla="*/ 234160 w 288816"/>
                            <a:gd name="connsiteY8" fmla="*/ 113277 h 564621"/>
                            <a:gd name="connsiteX9" fmla="*/ 288817 w 288816"/>
                            <a:gd name="connsiteY9" fmla="*/ 113277 h 564621"/>
                            <a:gd name="connsiteX10" fmla="*/ 288817 w 288816"/>
                            <a:gd name="connsiteY10" fmla="*/ 10 h 564621"/>
                            <a:gd name="connsiteX11" fmla="*/ 257174 w 288816"/>
                            <a:gd name="connsiteY11" fmla="*/ 10 h 564621"/>
                            <a:gd name="connsiteX12" fmla="*/ 169148 w 288816"/>
                            <a:gd name="connsiteY12" fmla="*/ 25309 h 56462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88816" h="564621">
                              <a:moveTo>
                                <a:pt x="169148" y="25309"/>
                              </a:moveTo>
                              <a:cubicBezTo>
                                <a:pt x="143833" y="41982"/>
                                <a:pt x="122546" y="67281"/>
                                <a:pt x="106436" y="101778"/>
                              </a:cubicBezTo>
                              <a:lnTo>
                                <a:pt x="106436" y="10935"/>
                              </a:lnTo>
                              <a:lnTo>
                                <a:pt x="0" y="10935"/>
                              </a:lnTo>
                              <a:lnTo>
                                <a:pt x="0" y="564621"/>
                              </a:lnTo>
                              <a:lnTo>
                                <a:pt x="106436" y="564621"/>
                              </a:lnTo>
                              <a:lnTo>
                                <a:pt x="106436" y="269092"/>
                              </a:lnTo>
                              <a:cubicBezTo>
                                <a:pt x="106436" y="221945"/>
                                <a:pt x="118518" y="184573"/>
                                <a:pt x="142682" y="155825"/>
                              </a:cubicBezTo>
                              <a:cubicBezTo>
                                <a:pt x="165051" y="128393"/>
                                <a:pt x="198760" y="112720"/>
                                <a:pt x="234160" y="113277"/>
                              </a:cubicBezTo>
                              <a:lnTo>
                                <a:pt x="288817" y="113277"/>
                              </a:lnTo>
                              <a:lnTo>
                                <a:pt x="288817" y="10"/>
                              </a:lnTo>
                              <a:lnTo>
                                <a:pt x="257174" y="10"/>
                              </a:lnTo>
                              <a:cubicBezTo>
                                <a:pt x="225985" y="-346"/>
                                <a:pt x="195383" y="8451"/>
                                <a:pt x="169148" y="25309"/>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49183197" name="Forma libre 949183197">
                        <a:extLst>
                          <a:ext uri="{FF2B5EF4-FFF2-40B4-BE49-F238E27FC236}">
                            <a16:creationId xmlns:a16="http://schemas.microsoft.com/office/drawing/2014/main" id="{C66B1926-90DD-86A0-5E11-63652DEA21EF}"/>
                          </a:ext>
                        </a:extLst>
                      </wps:cNvPr>
                      <wps:cNvSpPr/>
                      <wps:spPr>
                        <a:xfrm>
                          <a:off x="5246455" y="1226965"/>
                          <a:ext cx="474073" cy="762971"/>
                        </a:xfrm>
                        <a:custGeom>
                          <a:avLst/>
                          <a:gdLst>
                            <a:gd name="connsiteX0" fmla="*/ 465444 w 474073"/>
                            <a:gd name="connsiteY0" fmla="*/ 209285 h 762971"/>
                            <a:gd name="connsiteX1" fmla="*/ 333118 w 474073"/>
                            <a:gd name="connsiteY1" fmla="*/ 209285 h 762971"/>
                            <a:gd name="connsiteX2" fmla="*/ 107587 w 474073"/>
                            <a:gd name="connsiteY2" fmla="*/ 458818 h 762971"/>
                            <a:gd name="connsiteX3" fmla="*/ 107587 w 474073"/>
                            <a:gd name="connsiteY3" fmla="*/ 0 h 762971"/>
                            <a:gd name="connsiteX4" fmla="*/ 0 w 474073"/>
                            <a:gd name="connsiteY4" fmla="*/ 0 h 762971"/>
                            <a:gd name="connsiteX5" fmla="*/ 0 w 474073"/>
                            <a:gd name="connsiteY5" fmla="*/ 762972 h 762971"/>
                            <a:gd name="connsiteX6" fmla="*/ 107587 w 474073"/>
                            <a:gd name="connsiteY6" fmla="*/ 762972 h 762971"/>
                            <a:gd name="connsiteX7" fmla="*/ 107587 w 474073"/>
                            <a:gd name="connsiteY7" fmla="*/ 485841 h 762971"/>
                            <a:gd name="connsiteX8" fmla="*/ 342323 w 474073"/>
                            <a:gd name="connsiteY8" fmla="*/ 762972 h 762971"/>
                            <a:gd name="connsiteX9" fmla="*/ 474074 w 474073"/>
                            <a:gd name="connsiteY9" fmla="*/ 762972 h 762971"/>
                            <a:gd name="connsiteX10" fmla="*/ 221503 w 474073"/>
                            <a:gd name="connsiteY10" fmla="*/ 470317 h 762971"/>
                            <a:gd name="connsiteX11" fmla="*/ 465444 w 474073"/>
                            <a:gd name="connsiteY11" fmla="*/ 209285 h 7629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474073" h="762971">
                              <a:moveTo>
                                <a:pt x="465444" y="209285"/>
                              </a:moveTo>
                              <a:lnTo>
                                <a:pt x="333118" y="209285"/>
                              </a:lnTo>
                              <a:lnTo>
                                <a:pt x="107587" y="458818"/>
                              </a:lnTo>
                              <a:lnTo>
                                <a:pt x="107587" y="0"/>
                              </a:lnTo>
                              <a:lnTo>
                                <a:pt x="0" y="0"/>
                              </a:lnTo>
                              <a:lnTo>
                                <a:pt x="0" y="762972"/>
                              </a:lnTo>
                              <a:lnTo>
                                <a:pt x="107587" y="762972"/>
                              </a:lnTo>
                              <a:lnTo>
                                <a:pt x="107587" y="485841"/>
                              </a:lnTo>
                              <a:lnTo>
                                <a:pt x="342323" y="762972"/>
                              </a:lnTo>
                              <a:lnTo>
                                <a:pt x="474074" y="762972"/>
                              </a:lnTo>
                              <a:lnTo>
                                <a:pt x="221503" y="470317"/>
                              </a:lnTo>
                              <a:lnTo>
                                <a:pt x="465444" y="209285"/>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72047422" name="Forma libre 972047422">
                        <a:extLst>
                          <a:ext uri="{FF2B5EF4-FFF2-40B4-BE49-F238E27FC236}">
                            <a16:creationId xmlns:a16="http://schemas.microsoft.com/office/drawing/2014/main" id="{B1174DB9-69FF-2572-7B8F-0FAD8A481BE3}"/>
                          </a:ext>
                        </a:extLst>
                      </wps:cNvPr>
                      <wps:cNvSpPr/>
                      <wps:spPr>
                        <a:xfrm>
                          <a:off x="5696366" y="1425325"/>
                          <a:ext cx="464347" cy="576742"/>
                        </a:xfrm>
                        <a:custGeom>
                          <a:avLst/>
                          <a:gdLst>
                            <a:gd name="connsiteX0" fmla="*/ 422293 w 464347"/>
                            <a:gd name="connsiteY0" fmla="*/ 309904 h 576742"/>
                            <a:gd name="connsiteX1" fmla="*/ 292844 w 464347"/>
                            <a:gd name="connsiteY1" fmla="*/ 248383 h 576742"/>
                            <a:gd name="connsiteX2" fmla="*/ 238763 w 464347"/>
                            <a:gd name="connsiteY2" fmla="*/ 235734 h 576742"/>
                            <a:gd name="connsiteX3" fmla="*/ 180654 w 464347"/>
                            <a:gd name="connsiteY3" fmla="*/ 216761 h 576742"/>
                            <a:gd name="connsiteX4" fmla="*/ 140381 w 464347"/>
                            <a:gd name="connsiteY4" fmla="*/ 193187 h 576742"/>
                            <a:gd name="connsiteX5" fmla="*/ 125422 w 464347"/>
                            <a:gd name="connsiteY5" fmla="*/ 155815 h 576742"/>
                            <a:gd name="connsiteX6" fmla="*/ 154189 w 464347"/>
                            <a:gd name="connsiteY6" fmla="*/ 109818 h 576742"/>
                            <a:gd name="connsiteX7" fmla="*/ 229557 w 464347"/>
                            <a:gd name="connsiteY7" fmla="*/ 91419 h 576742"/>
                            <a:gd name="connsiteX8" fmla="*/ 315282 w 464347"/>
                            <a:gd name="connsiteY8" fmla="*/ 112693 h 576742"/>
                            <a:gd name="connsiteX9" fmla="*/ 368213 w 464347"/>
                            <a:gd name="connsiteY9" fmla="*/ 185138 h 576742"/>
                            <a:gd name="connsiteX10" fmla="*/ 457389 w 464347"/>
                            <a:gd name="connsiteY10" fmla="*/ 152940 h 576742"/>
                            <a:gd name="connsiteX11" fmla="*/ 410787 w 464347"/>
                            <a:gd name="connsiteY11" fmla="*/ 68996 h 576742"/>
                            <a:gd name="connsiteX12" fmla="*/ 331966 w 464347"/>
                            <a:gd name="connsiteY12" fmla="*/ 17825 h 576742"/>
                            <a:gd name="connsiteX13" fmla="*/ 120244 w 464347"/>
                            <a:gd name="connsiteY13" fmla="*/ 20124 h 576742"/>
                            <a:gd name="connsiteX14" fmla="*/ 46027 w 464347"/>
                            <a:gd name="connsiteY14" fmla="*/ 75895 h 576742"/>
                            <a:gd name="connsiteX15" fmla="*/ 19561 w 464347"/>
                            <a:gd name="connsiteY15" fmla="*/ 156965 h 576742"/>
                            <a:gd name="connsiteX16" fmla="*/ 59834 w 464347"/>
                            <a:gd name="connsiteY16" fmla="*/ 259883 h 576742"/>
                            <a:gd name="connsiteX17" fmla="*/ 189284 w 464347"/>
                            <a:gd name="connsiteY17" fmla="*/ 323703 h 576742"/>
                            <a:gd name="connsiteX18" fmla="*/ 245091 w 464347"/>
                            <a:gd name="connsiteY18" fmla="*/ 338077 h 576742"/>
                            <a:gd name="connsiteX19" fmla="*/ 331966 w 464347"/>
                            <a:gd name="connsiteY19" fmla="*/ 367975 h 576742"/>
                            <a:gd name="connsiteX20" fmla="*/ 359583 w 464347"/>
                            <a:gd name="connsiteY20" fmla="*/ 415122 h 576742"/>
                            <a:gd name="connsiteX21" fmla="*/ 326788 w 464347"/>
                            <a:gd name="connsiteY21" fmla="*/ 465718 h 576742"/>
                            <a:gd name="connsiteX22" fmla="*/ 236461 w 464347"/>
                            <a:gd name="connsiteY22" fmla="*/ 485842 h 576742"/>
                            <a:gd name="connsiteX23" fmla="*/ 173175 w 464347"/>
                            <a:gd name="connsiteY23" fmla="*/ 474918 h 576742"/>
                            <a:gd name="connsiteX24" fmla="*/ 120244 w 464347"/>
                            <a:gd name="connsiteY24" fmla="*/ 442145 h 576742"/>
                            <a:gd name="connsiteX25" fmla="*/ 86875 w 464347"/>
                            <a:gd name="connsiteY25" fmla="*/ 385799 h 576742"/>
                            <a:gd name="connsiteX26" fmla="*/ 0 w 464347"/>
                            <a:gd name="connsiteY26" fmla="*/ 423746 h 576742"/>
                            <a:gd name="connsiteX27" fmla="*/ 135778 w 464347"/>
                            <a:gd name="connsiteY27" fmla="*/ 560012 h 576742"/>
                            <a:gd name="connsiteX28" fmla="*/ 236461 w 464347"/>
                            <a:gd name="connsiteY28" fmla="*/ 576686 h 576742"/>
                            <a:gd name="connsiteX29" fmla="*/ 357281 w 464347"/>
                            <a:gd name="connsiteY29" fmla="*/ 555412 h 576742"/>
                            <a:gd name="connsiteX30" fmla="*/ 436102 w 464347"/>
                            <a:gd name="connsiteY30" fmla="*/ 496766 h 576742"/>
                            <a:gd name="connsiteX31" fmla="*/ 464293 w 464347"/>
                            <a:gd name="connsiteY31" fmla="*/ 412247 h 576742"/>
                            <a:gd name="connsiteX32" fmla="*/ 422293 w 464347"/>
                            <a:gd name="connsiteY32" fmla="*/ 309904 h 57674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Lst>
                          <a:rect l="l" t="t" r="r" b="b"/>
                          <a:pathLst>
                            <a:path w="464347" h="576742">
                              <a:moveTo>
                                <a:pt x="422293" y="309904"/>
                              </a:moveTo>
                              <a:cubicBezTo>
                                <a:pt x="394103" y="283456"/>
                                <a:pt x="350953" y="263332"/>
                                <a:pt x="292844" y="248383"/>
                              </a:cubicBezTo>
                              <a:lnTo>
                                <a:pt x="238763" y="235734"/>
                              </a:lnTo>
                              <a:cubicBezTo>
                                <a:pt x="219086" y="230439"/>
                                <a:pt x="199698" y="224109"/>
                                <a:pt x="180654" y="216761"/>
                              </a:cubicBezTo>
                              <a:cubicBezTo>
                                <a:pt x="165926" y="211431"/>
                                <a:pt x="152233" y="203439"/>
                                <a:pt x="140381" y="193187"/>
                              </a:cubicBezTo>
                              <a:cubicBezTo>
                                <a:pt x="130198" y="183499"/>
                                <a:pt x="124732" y="169855"/>
                                <a:pt x="125422" y="155815"/>
                              </a:cubicBezTo>
                              <a:cubicBezTo>
                                <a:pt x="125422" y="136841"/>
                                <a:pt x="134627" y="121892"/>
                                <a:pt x="154189" y="109818"/>
                              </a:cubicBezTo>
                              <a:cubicBezTo>
                                <a:pt x="173750" y="97744"/>
                                <a:pt x="198490" y="91419"/>
                                <a:pt x="229557" y="91419"/>
                              </a:cubicBezTo>
                              <a:cubicBezTo>
                                <a:pt x="259475" y="91011"/>
                                <a:pt x="288989" y="98342"/>
                                <a:pt x="315282" y="112693"/>
                              </a:cubicBezTo>
                              <a:cubicBezTo>
                                <a:pt x="340596" y="127067"/>
                                <a:pt x="357856" y="151215"/>
                                <a:pt x="368213" y="185138"/>
                              </a:cubicBezTo>
                              <a:lnTo>
                                <a:pt x="457389" y="152940"/>
                              </a:lnTo>
                              <a:cubicBezTo>
                                <a:pt x="449392" y="121392"/>
                                <a:pt x="433340" y="92460"/>
                                <a:pt x="410787" y="68996"/>
                              </a:cubicBezTo>
                              <a:cubicBezTo>
                                <a:pt x="388637" y="46342"/>
                                <a:pt x="361711" y="28869"/>
                                <a:pt x="331966" y="17825"/>
                              </a:cubicBezTo>
                              <a:cubicBezTo>
                                <a:pt x="263387" y="-6709"/>
                                <a:pt x="188306" y="-5893"/>
                                <a:pt x="120244" y="20124"/>
                              </a:cubicBezTo>
                              <a:cubicBezTo>
                                <a:pt x="91075" y="31957"/>
                                <a:pt x="65473" y="51178"/>
                                <a:pt x="46027" y="75895"/>
                              </a:cubicBezTo>
                              <a:cubicBezTo>
                                <a:pt x="28363" y="99193"/>
                                <a:pt x="19043" y="127745"/>
                                <a:pt x="19561" y="156965"/>
                              </a:cubicBezTo>
                              <a:cubicBezTo>
                                <a:pt x="18468" y="195309"/>
                                <a:pt x="33024" y="232451"/>
                                <a:pt x="59834" y="259883"/>
                              </a:cubicBezTo>
                              <a:cubicBezTo>
                                <a:pt x="86702" y="287866"/>
                                <a:pt x="129852" y="309139"/>
                                <a:pt x="189284" y="323703"/>
                              </a:cubicBezTo>
                              <a:lnTo>
                                <a:pt x="245091" y="338077"/>
                              </a:lnTo>
                              <a:cubicBezTo>
                                <a:pt x="284214" y="346702"/>
                                <a:pt x="312980" y="356476"/>
                                <a:pt x="331966" y="367975"/>
                              </a:cubicBezTo>
                              <a:cubicBezTo>
                                <a:pt x="349284" y="377261"/>
                                <a:pt x="359985" y="395470"/>
                                <a:pt x="359583" y="415122"/>
                              </a:cubicBezTo>
                              <a:cubicBezTo>
                                <a:pt x="359583" y="435820"/>
                                <a:pt x="348651" y="452494"/>
                                <a:pt x="326788" y="465718"/>
                              </a:cubicBezTo>
                              <a:cubicBezTo>
                                <a:pt x="304926" y="478942"/>
                                <a:pt x="275008" y="485842"/>
                                <a:pt x="236461" y="485842"/>
                              </a:cubicBezTo>
                              <a:cubicBezTo>
                                <a:pt x="214886" y="486009"/>
                                <a:pt x="193427" y="482306"/>
                                <a:pt x="173175" y="474918"/>
                              </a:cubicBezTo>
                              <a:cubicBezTo>
                                <a:pt x="153211" y="468334"/>
                                <a:pt x="135030" y="457105"/>
                                <a:pt x="120244" y="442145"/>
                              </a:cubicBezTo>
                              <a:cubicBezTo>
                                <a:pt x="104883" y="426230"/>
                                <a:pt x="93434" y="406929"/>
                                <a:pt x="86875" y="385799"/>
                              </a:cubicBezTo>
                              <a:lnTo>
                                <a:pt x="0" y="423746"/>
                              </a:lnTo>
                              <a:cubicBezTo>
                                <a:pt x="20941" y="488188"/>
                                <a:pt x="71398" y="538790"/>
                                <a:pt x="135778" y="560012"/>
                              </a:cubicBezTo>
                              <a:cubicBezTo>
                                <a:pt x="168170" y="571172"/>
                                <a:pt x="202229" y="576806"/>
                                <a:pt x="236461" y="576686"/>
                              </a:cubicBezTo>
                              <a:cubicBezTo>
                                <a:pt x="277712" y="577468"/>
                                <a:pt x="318734" y="570240"/>
                                <a:pt x="357281" y="555412"/>
                              </a:cubicBezTo>
                              <a:cubicBezTo>
                                <a:pt x="388349" y="543286"/>
                                <a:pt x="415562" y="523030"/>
                                <a:pt x="436102" y="496766"/>
                              </a:cubicBezTo>
                              <a:cubicBezTo>
                                <a:pt x="454800" y="472589"/>
                                <a:pt x="464753" y="442795"/>
                                <a:pt x="464293" y="412247"/>
                              </a:cubicBezTo>
                              <a:cubicBezTo>
                                <a:pt x="465386" y="373731"/>
                                <a:pt x="450140" y="336548"/>
                                <a:pt x="422293" y="309904"/>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xmlns:w16cei="http://schemas.microsoft.com/office/word/2026/wordml/cei">
          <w:pict>
            <v:group id="Grupo 54" style="position:absolute;margin-left:332.95pt;margin-top:66.6pt;width:88.9pt;height:27.4pt;z-index:-251661824;mso-position-vertical-relative:page;mso-width-relative:margin;mso-height-relative:margin" coordsize="64914,20020" o:spid="_x0000_s1026" w14:anchorId="176CA2D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">
              <v:shape id="Forma libre 1073887755" style="position:absolute;left:8451;width:7253;height:11623;visibility:visible;mso-wrap-style:square;v-text-anchor:middle" coordsize="725300,1162344" o:spid="_x0000_s1027" fillcolor="#ff9c1a" stroked="f" strokeweight=".15964mm" path="m1,828517v-241,87808,34302,172143,96081,234584c215751,1182118,377419,1182118,480404,1125772,606977,1057352,890616,852091,596046,,596046,402472,1,443294,1,8285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">
                <v:stroke joinstyle="miter"/>
                <v:path arrowok="t" o:connecttype="custom" o:connectlocs="1,828517;96082,1063101;480404,1125772;596046,0;1,828517" o:connectangles="0,0,0,0,0"/>
              </v:shape>
              <v:shape id="Forma libre 1646054699" style="position:absolute;left:4228;width:6939;height:11623;visibility:visible;mso-wrap-style:square;v-text-anchor:middle" coordsize="693851,1162344" o:spid="_x0000_s1028" fillcolor="#0da9ff" stroked="f" strokeweight=".15964mm" path="m693852,352451c674291,246658,642647,139140,595470,,595470,402472,1,443294,1,828517v-241,87808,34302,172143,96081,234584c215176,1182118,378570,1182118,480404,1125772,242791,873364,326790,581285,693852,35245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">
                <v:stroke joinstyle="miter"/>
                <v:path arrowok="t" o:connecttype="custom" o:connectlocs="693852,352451;595470,0;1,828517;96082,1063101;480404,1125772;693852,352451" o:connectangles="0,0,0,0,0,0"/>
              </v:shape>
              <v:shape id="Forma libre 1382546070" style="position:absolute;width:6938;height:14362;visibility:visible;mso-wrap-style:square;v-text-anchor:middle" coordsize="693850,1436250" o:spid="_x0000_s1029" fillcolor="#00a443" stroked="f" strokeweight=".15964mm" path="m693851,352451c674290,246658,643222,139140,596044,,596044,402472,,443294,,828517v,197787,160518,285181,160518,285181c135871,1219398,130796,1328721,145559,1436250r75944,-12649c184682,1293660,207120,1152220,209996,1137846v97232,39672,198490,27598,270982,-12074c243366,873364,327364,581285,693851,35245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">
                <v:stroke joinstyle="miter"/>
                <v:path arrowok="t" o:connecttype="custom" o:connectlocs="693851,352451;596044,0;0,828517;160518,1113698;145559,1436250;221503,1423601;209996,1137846;480978,1125772;693851,352451" o:connectangles="0,0,0,0,0,0,0,0,0"/>
              </v:shape>
              <v:shape id="Forma libre 1341787054" style="position:absolute;left:18243;top:3254;width:6013;height:7866;visibility:visible;mso-wrap-style:square;v-text-anchor:middle" coordsize="601261,786599" o:spid="_x0000_s1030" fillcolor="#00a443" stroked="f" strokeweight=".15964mm" path="m438403,654330v-31643,19549,-74793,29898,-128299,29898c256598,684228,209996,670429,174326,642831,138765,616665,112224,580097,98382,538188l,579586v13072,40799,34860,78269,63862,109817c93262,721043,129456,745617,169723,761273v44749,17301,92404,25890,140381,25298c369363,786571,421143,777372,464869,758398v43725,-18974,77094,-43697,100683,-76470c589549,648230,602057,607713,601222,566362v524,-33360,-8238,-66201,-25314,-94869c559413,443895,534098,419747,499964,399048,466595,378350,423445,361101,372240,347302l278461,322004c234736,309929,201366,295555,177778,279456,154189,263358,143258,238634,143258,205862v,-32773,14383,-56346,43150,-75320c215174,111568,253146,102369,300899,102369v47752,,85724,10349,118518,31048c452211,154115,475800,186313,488457,229435r99533,-36797c576742,153075,556456,116662,528731,86270,501580,57769,468344,35760,431499,21874,389408,6902,344998,-497,300324,26,245667,26,197914,8650,156490,27049,115066,45448,83423,70171,60985,102944,37891,135504,25798,174578,26465,214486v-1841,67098,32697,129964,90328,164439c151405,400313,189026,416400,228407,426646r93204,25298c354232,459804,386019,470780,416541,484717v24164,11499,41999,24723,52930,39672c480909,539195,486990,557432,486731,576136v,32773,-16109,58646,-48328,781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">
                <v:stroke joinstyle="miter"/>
                <v:path arrowok="t" o:connecttype="custom" o:connectlocs="438403,654330;310104,684228;174326,642831;98382,538188;0,579586;63862,689403;169723,761273;310104,786571;464869,758398;565552,681928;601222,566362;575908,471493;499964,399048;372240,347302;278461,322004;177778,279456;143258,205862;186408,130542;300899,102369;419417,133417;488457,229435;587990,192638;528731,86270;431499,21874;300324,26;156490,27049;60985,102944;26465,214486;116793,378925;228407,426646;321611,451944;416541,484717;469471,524389;486731,576136;438403,654330" o:connectangles="0,0,0,0,0,0,0,0,0,0,0,0,0,0,0,0,0,0,0,0,0,0,0,0,0,0,0,0,0,0,0,0,0,0,0"/>
              </v:shape>
              <v:shape id="Forma libre 177615015" style="position:absolute;left:25113;top:3369;width:5638;height:7629;visibility:visible;mso-wrap-style:square;v-text-anchor:middle" coordsize="563825,762971" o:spid="_x0000_s1031" fillcolor="#00a443" stroked="f" strokeweight=".15964mm" path="m112190,492741r170298,c340597,492741,390650,482966,432074,463418v40095,-18163,73925,-47768,97232,-85094c552319,341526,563826,297829,563826,247808v,-77045,-25315,-137416,-75369,-181688c438403,21848,369363,,281337,l,,,762972r112190,l112190,492741xm272707,101768v54082,,96656,12074,127149,36222c430349,162139,445883,198936,445883,247808v,48871,-15534,83944,-46027,108667c369363,381199,326789,393273,272707,393273r-160517,l112190,101768r1605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">
                <v:stroke joinstyle="miter"/>
                <v:path arrowok="t" o:connecttype="custom" o:connectlocs="112190,492741;282488,492741;432074,463418;529306,378324;563826,247808;488457,66120;281337,0;0,0;0,762972;112190,762972;272707,101768;399856,137990;445883,247808;399856,356475;272707,393273;112190,393273;112190,101768" o:connectangles="0,0,0,0,0,0,0,0,0,0,0,0,0,0,0,0,0"/>
              </v:shape>
              <v:shape id="Forma libre 1212296664" style="position:absolute;left:33472;top:3369;width:5213;height:7629;visibility:visible;mso-wrap-style:square;v-text-anchor:middle" coordsize="521250,762971" o:spid="_x0000_s1032" fillcolor="#00a443" stroked="f" strokeweight=".15964mm" path="m521251,661779r-409061,l112190,426045r364185,l476375,326002r-364185,l112190,101768r409061,l521251,,112190,,47177,,,,,762972r47177,l112190,762972r409061,l521251,66177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">
                <v:stroke joinstyle="miter"/>
                <v:path arrowok="t" o:connecttype="custom" o:connectlocs="521251,661779;112190,661779;112190,426045;476375,426045;476375,326002;112190,326002;112190,101768;521251,101768;521251,0;112190,0;47177,0;0,0;0,762972;47177,762972;112190,762972;521251,762972;521251,661779" o:connectangles="0,0,0,0,0,0,0,0,0,0,0,0,0,0,0,0,0"/>
              </v:shape>
              <v:shape id="Forma libre 1550037006" style="position:absolute;left:39300;top:5352;width:4753;height:5646;visibility:visible;mso-wrap-style:square;v-text-anchor:middle" coordsize="475224,564628" o:spid="_x0000_s1033" fillcolor="#00a443" stroked="f" strokeweight=".15964mm" path="m107012,236327v,-44272,12657,-78770,38547,-103493c171449,108111,204819,94887,245092,94887v33593,-1145,65990,12522,88601,37372c356131,156982,367638,190330,367638,232302r,332327l475225,564629r,-349576c475225,171356,466595,133409,448759,101211,432247,69882,407088,43939,376268,26466,309880,-10015,229138,-8704,163970,29916,139501,45331,119784,67225,107012,93162r,-82220l,10942,,564629r107012,l107012,23632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">
                <v:stroke joinstyle="miter"/>
                <v:path arrowok="t" o:connecttype="custom" o:connectlocs="107012,236327;145559,132834;245092,94887;333693,132259;367638,232302;367638,564629;475225,564629;475225,215053;448759,101211;376268,26466;163970,29916;107012,93162;107012,10942;0,10942;0,564629;107012,564629" o:connectangles="0,0,0,0,0,0,0,0,0,0,0,0,0,0,0,0"/>
              </v:shape>
              <v:shape id="Forma libre 468452587" style="position:absolute;left:44749;top:5352;width:5219;height:5768;visibility:visible;mso-wrap-style:square;v-text-anchor:middle" coordsize="521901,576762" o:spid="_x0000_s1034" fillcolor="#00a443" stroked="f" strokeweight=".15964mm" path="m512081,438160l429233,386988v-10281,20796,-24325,39511,-41424,55196c372350,456041,354106,466430,334303,472657v-20350,6072,-41476,9171,-62711,9200c242135,482276,213109,474727,187593,460008,162031,444634,141607,422020,128909,395038,117098,369136,110268,341244,108773,312818r411938,c521649,307891,522034,302877,521861,297869r,-14374c521861,226574,510930,177128,489067,134581,446671,50625,359922,-1656,265838,40,229011,-282,192472,6554,158251,20164,126447,33612,97830,53592,74253,78810,49669,104884,30850,135834,19021,169653,5886,207739,-535,247813,35,288095v,56921,11506,107518,34520,150640c56682,480638,89925,515647,130635,539928v42742,24895,91490,37619,140957,36797c303172,576731,334573,572079,364796,562926v30279,-9401,58424,-24637,82847,-44847c473982,495748,495851,468632,512081,438160xm149621,141480v13158,-16863,30378,-30116,50054,-38522c220347,94713,242434,90608,264688,90884v41257,-1259,80845,16300,107587,47721c392412,161604,405069,193227,410822,233474r-298597,c113605,223366,115717,213373,118553,203576v6346,-22470,16886,-43542,31068,-620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">
                <v:stroke joinstyle="miter"/>
                <v:path arrowok="t" o:connecttype="custom" o:connectlocs="512081,438160;429233,386988;387809,442184;334303,472657;271592,481857;187593,460008;128909,395038;108773,312818;520711,312818;521861,297869;521861,283495;489067,134581;265838,40;158251,20164;74253,78810;19021,169653;35,288095;34555,438735;130635,539928;271592,576725;364796,562926;447643,518079;512081,438160;149621,141480;199675,102958;264688,90884;372275,138605;410822,233474;112225,233474;118553,203576;149621,141480" o:connectangles="0,0,0,0,0,0,0,0,0,0,0,0,0,0,0,0,0,0,0,0,0,0,0,0,0,0,0,0,0,0,0"/>
              </v:shape>
              <v:shape id="Forma libre 953399215" style="position:absolute;left:50686;top:5352;width:2888;height:5646;visibility:visible;mso-wrap-style:square;v-text-anchor:middle" coordsize="288816,564621" o:spid="_x0000_s1035" fillcolor="#00a443" stroked="f" strokeweight=".15964mm" path="m288817,113278r,-113268l257174,10c225990,-346,195383,8451,169148,25309v-27622,19008,-49191,45554,-62136,76469l107012,10935,,10935,,564621r107012,l107012,269092v,-47147,11506,-84519,35670,-113267c165051,128393,198760,112714,234160,113278r5465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">
                <v:stroke joinstyle="miter"/>
                <v:path arrowok="t" o:connecttype="custom" o:connectlocs="288817,113278;288817,10;257174,10;169148,25309;107012,101778;107012,10935;0,10935;0,564621;107012,564621;107012,269092;142682,155825;234160,113278" o:connectangles="0,0,0,0,0,0,0,0,0,0,0,0"/>
              </v:shape>
              <v:shape id="Forma libre 2135204290" style="position:absolute;left:53626;top:5352;width:5334;height:7584;visibility:visible;mso-wrap-style:square;v-text-anchor:middle" coordsize="533368,758435" o:spid="_x0000_s1036" fillcolor="#00a443" stroked="f" strokeweight=".15964mm" path="m120855,491076v37684,23136,81179,35101,125422,34497c312958,528390,376302,496106,413123,440479v4546,-6169,8630,-12707,12082,-19549l425205,499125v,36222,-7479,66695,-23013,90844c387809,614019,366579,633234,341207,645165v-26235,12356,-54944,18646,-83998,18399c223494,663943,190297,655204,161128,638265,132247,620413,107968,595983,90362,566970l15569,626766v31356,57398,84401,99853,147285,117867c241099,767654,325040,761732,399315,727959v40734,-19646,74736,-50844,97807,-89694c521286,598593,533368,550296,533368,493950r,-482966l425205,10984r,93143c421753,97285,417669,90748,413123,84579,396036,59125,373138,38053,346385,23058,315490,7137,281027,-774,246277,60,212908,-21,179827,6631,149046,19608,119302,32453,92491,51237,70226,74804,47845,99079,30297,127367,18446,158174,6019,191648,-253,227106,35,262816v-748,46911,10529,93236,32794,134541c53541,435695,83861,467991,120855,491076xm130060,175997v13003,-24378,32507,-44680,56382,-58646c237417,88995,299438,88995,350412,117351v23589,14283,43036,34504,56383,58646c421006,202704,428082,232585,427507,262816v517,29858,-6617,59348,-20712,85669c393448,372628,374001,392849,350412,407131v-50974,28357,-112995,28357,-163970,c162567,393166,143063,372864,130060,348485,115964,322164,108830,292674,109348,262816v-575,-30231,6502,-60112,20712,-868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">
                <v:stroke joinstyle="miter"/>
                <v:path arrowok="t" o:connecttype="custom" o:connectlocs="120855,491076;246277,525573;413123,440479;425205,420930;425205,499125;402192,589969;341207,645165;257209,663564;161128,638265;90362,566970;15569,626766;162854,744633;399315,727959;497122,638265;533368,493950;533368,10984;425205,10984;425205,104127;413123,84579;346385,23058;246277,60;149046,19608;70226,74804;18446,158174;35,262816;32829,397357;120855,491076;130060,175997;186442,117351;350412,117351;406795,175997;427507,262816;406795,348485;350412,407131;186442,407131;130060,348485;109348,262816;130060,175997" o:connectangles="0,0,0,0,0,0,0,0,0,0,0,0,0,0,0,0,0,0,0,0,0,0,0,0,0,0,0,0,0,0,0,0,0,0,0,0,0,0"/>
              </v:shape>
              <v:shape id="Forma libre 1104061916" style="position:absolute;left:59391;top:5462;width:5523;height:7342;visibility:visible;mso-wrap-style:square;v-text-anchor:middle" coordsize="552319,734223" o:spid="_x0000_s1037" fillcolor="#00a443" stroked="f" strokeweight=".15964mm" path="m84574,734224r117943,l552319,,434951,,308378,261607v-8055,16674,-18410,39672,-31643,68420l245091,260457,121970,,,,220928,449044,84574,7342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">
                <v:stroke joinstyle="miter"/>
                <v:path arrowok="t" o:connecttype="custom" o:connectlocs="84574,734224;202517,734224;552319,0;434951,0;308378,261607;276735,330027;245091,260457;121970,0;0,0;220928,449044" o:connectangles="0,0,0,0,0,0,0,0,0,0"/>
              </v:shape>
              <v:shape id="Forma libre 571134157" style="position:absolute;left:18537;top:12269;width:6363;height:7630;visibility:visible;mso-wrap-style:square;v-text-anchor:middle" coordsize="636317,762971" o:spid="_x0000_s1038" fillcolor="#00a443" stroked="f" strokeweight=".15964mm" path="m524128,475492r,97743l466595,493891,101259,,,,,762972r112190,l112190,189737v23588,33347,43150,59796,57533,79344l535059,762972r101259,l636318,,524128,r,4754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">
                <v:stroke joinstyle="miter"/>
                <v:path arrowok="t" o:connecttype="custom" o:connectlocs="524128,475492;524128,573235;466595,493891;101259,0;0,0;0,762972;112190,762972;112190,189737;169723,269081;535059,762972;636318,762972;636318,0;524128,0" o:connectangles="0,0,0,0,0,0,0,0,0,0,0,0,0"/>
              </v:shape>
              <v:shape id="Forma libre 1401413891" style="position:absolute;left:25768;top:14252;width:5219;height:5768;visibility:visible;mso-wrap-style:square;v-text-anchor:middle" coordsize="521901,576752" o:spid="_x0000_s1039" fillcolor="#00a443" stroked="f" strokeweight=".15964mm" path="m397590,35678c357898,11656,312233,-700,265838,31,229011,-291,192472,6545,158251,20154,126447,33602,97830,53582,74253,78800,49669,104874,30850,135825,19021,169644,5886,207729,-535,247804,35,288086v,56921,11506,107517,34520,150639c56682,480628,89925,515638,130635,539918v42742,24896,91490,37620,140957,36797c303172,576721,334574,572070,364796,562916v30279,-9400,58425,-24637,82848,-44846c473982,495738,495851,468623,512081,438150l429233,386979v-10281,20796,-24325,39511,-41424,55196c372350,456031,354112,466421,334303,472648v-20349,6071,-41475,9170,-62711,9199c242135,482267,213109,474718,187593,459999,162031,444624,141607,422011,128909,395028,117104,369126,110269,341235,108773,312809r411938,c521649,307881,522034,302868,521861,297860r,-14374c521861,226565,510930,177118,489067,134571,468223,93853,436574,59642,397590,35678xm149621,141471v13158,-16864,30378,-30117,50054,-38523c220347,94704,242434,90598,264688,90874v41257,-1259,80845,16300,107587,47722c392412,161594,405069,193217,410822,233464r-298597,c113606,223356,115717,213364,118553,203566v6346,-22469,16886,-43541,31068,-6209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">
                <v:stroke joinstyle="miter"/>
                <v:path arrowok="t" o:connecttype="custom" o:connectlocs="397590,35678;265838,31;158251,20154;74253,78800;19021,169644;35,288086;34555,438725;130635,539918;271592,576715;364796,562916;447644,518070;512081,438150;429233,386979;387809,442175;334303,472648;271592,481847;187593,459999;128909,395028;108773,312809;520711,312809;521861,297860;521861,283486;489067,134571;397590,35678;149621,141471;199675,102948;264688,90874;372275,138596;410822,233464;112225,233464;118553,203566;149621,141471" o:connectangles="0,0,0,0,0,0,0,0,0,0,0,0,0,0,0,0,0,0,0,0,0,0,0,0,0,0,0,0,0,0,0,0"/>
              </v:shape>
              <v:shape id="Forma libre 691397436" style="position:absolute;left:31021;top:12545;width:3378;height:7354;visibility:visible;mso-wrap-style:square;v-text-anchor:middle" coordsize="337719,735373" o:spid="_x0000_s1040" fillcolor="#00a443" stroked="f" strokeweight=".15964mm" path="m209996,l102409,64971r,116716l,181687r,89694l102409,271381r,292655c101891,594980,108381,625643,121395,653730v12277,25344,31931,46382,56382,60370c201942,727899,232434,735374,269255,735374r68465,l337720,641655r-56383,c256598,641655,238187,634181,227256,619807,216325,605433,209996,584159,209996,556561r,-285180l337720,271381r,-89694l209996,181687,2099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">
                <v:stroke joinstyle="miter"/>
                <v:path arrowok="t" o:connecttype="custom" o:connectlocs="209996,0;102409,64971;102409,181687;0,181687;0,271381;102409,271381;102409,564036;121395,653730;177777,714100;269255,735374;337720,735374;337720,641655;281337,641655;227256,619807;209996,556561;209996,271381;337720,271381;337720,181687;209996,181687" o:connectangles="0,0,0,0,0,0,0,0,0,0,0,0,0,0,0,0,0,0,0"/>
              </v:shape>
              <v:shape id="Forma libre 190882133" style="position:absolute;left:34721;top:14362;width:8026;height:5537;visibility:visible;mso-wrap-style:square;v-text-anchor:middle" coordsize="802588,553686" o:spid="_x0000_s1041" fillcolor="#00a443" stroked="f" strokeweight=".15964mm" path="m602948,297829v-5178,15524,-9780,31623,-13808,47147c585113,360500,579935,377749,574757,396722l543114,298404,448184,,355555,,261776,297829v-5178,16674,-9781,32773,-14383,48297c242790,361650,237037,378899,231284,397872v-5754,-18973,-10932,-36222,-14959,-51746c212297,330602,207120,314503,201942,297829l113916,,,,176052,553686r101258,l371089,256432v8055,-24148,17836,-56346,29342,-97168c414239,200086,424595,232284,432074,256432r93780,297254l628263,553686,802589,,691550,,602948,29782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">
                <v:stroke joinstyle="miter"/>
                <v:path arrowok="t" o:connecttype="custom" o:connectlocs="602948,297829;589140,344976;574757,396722;543114,298404;448184,0;355555,0;261776,297829;247393,346126;231284,397872;216325,346126;201942,297829;113916,0;0,0;176052,553686;277310,553686;371089,256432;400431,159264;432074,256432;525854,553686;628263,553686;802589,0;691550,0" o:connectangles="0,0,0,0,0,0,0,0,0,0,0,0,0,0,0,0,0,0,0,0,0,0"/>
              </v:shape>
              <v:shape id="Forma libre 1876378440" style="position:absolute;left:42752;top:14252;width:5616;height:5768;visibility:visible;mso-wrap-style:square;v-text-anchor:middle" coordsize="561603,576767" o:spid="_x0000_s1042" fillcolor="#00a443" stroked="f" strokeweight=".15964mm" path="m425224,36279c380975,11550,330927,-955,280240,57,242228,-357,204509,6675,169201,20755,135487,34301,104931,54661,79449,80551,53674,106562,33682,137714,20766,171970,6578,209026,-447,248440,53,288112v-978,52298,11501,103970,36246,150064c59819,480735,94667,515963,136982,539944v44048,24781,93866,37476,144409,36798c319432,576914,357145,569687,392430,555468v33427,-13776,63753,-34106,89177,-59796c507612,469960,527817,438987,540866,404829v14193,-37258,21218,-76855,20712,-116717c561578,230616,549496,180019,524757,136897,501628,94730,467149,59876,425224,36279xm439607,368606v-8118,22251,-20424,42743,-36245,60371c388115,445300,369451,458058,348705,466349v-21719,8895,-44991,13391,-68465,13225c249713,480080,219640,472122,193365,456575,167228,440953,146073,418220,132380,391030,116702,359033,109004,323725,109942,288112v-328,-27541,3947,-54938,12657,-81070c130429,184952,142552,164633,158270,147247v14826,-16542,33358,-29352,54081,-37373c233943,101278,257003,96984,280240,97225v31103,-742,61791,7227,88602,22998c395082,135460,416289,158050,429827,185194v14958,28748,22438,62671,22438,102918c452696,315468,448416,342699,439607,36860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">
                <v:stroke joinstyle="miter"/>
                <v:path arrowok="t" o:connecttype="custom" o:connectlocs="425224,36279;280240,57;169201,20755;79449,80551;20766,171970;53,288112;36299,438176;136982,539944;281391,576742;392430,555468;481607,495672;540866,404829;561578,288112;524757,136897;425224,36279;439607,368606;403362,428977;348705,466349;280240,479574;193365,456575;132380,391030;109942,288112;122599,207042;158270,147247;212351,109874;280240,97225;368842,120223;429827,185194;452265,288112;439607,368606" o:connectangles="0,0,0,0,0,0,0,0,0,0,0,0,0,0,0,0,0,0,0,0,0,0,0,0,0,0,0,0,0,0"/>
              </v:shape>
              <v:shape id="Forma libre 1758905110" style="position:absolute;left:49075;top:14253;width:2889;height:5646;visibility:visible;mso-wrap-style:square;v-text-anchor:middle" coordsize="288816,564621" o:spid="_x0000_s1043" fillcolor="#00a443" stroked="f" strokeweight=".15964mm" path="m169148,25309v-25315,16673,-46602,41972,-62712,76469l106436,10935,,10935,,564621r106436,l106436,269092v,-47147,12082,-84519,36246,-113267c165051,128393,198760,112720,234160,113277r54657,l288817,10r-31643,c225985,-346,195383,8451,169148,253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">
                <v:stroke joinstyle="miter"/>
                <v:path arrowok="t" o:connecttype="custom" o:connectlocs="169148,25309;106436,101778;106436,10935;0,10935;0,564621;106436,564621;106436,269092;142682,155825;234160,113277;288817,113277;288817,10;257174,10;169148,25309" o:connectangles="0,0,0,0,0,0,0,0,0,0,0,0,0"/>
              </v:shape>
              <v:shape id="Forma libre 949183197" style="position:absolute;left:52464;top:12269;width:4741;height:7630;visibility:visible;mso-wrap-style:square;v-text-anchor:middle" coordsize="474073,762971" o:spid="_x0000_s1044" fillcolor="#00a443" stroked="f" strokeweight=".15964mm" path="m465444,209285r-132326,l107587,458818,107587,,,,,762972r107587,l107587,485841,342323,762972r131751,l221503,470317,465444,20928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">
                <v:stroke joinstyle="miter"/>
                <v:path arrowok="t" o:connecttype="custom" o:connectlocs="465444,209285;333118,209285;107587,458818;107587,0;0,0;0,762972;107587,762972;107587,485841;342323,762972;474074,762972;221503,470317;465444,209285" o:connectangles="0,0,0,0,0,0,0,0,0,0,0,0"/>
              </v:shape>
              <v:shape id="Forma libre 972047422" style="position:absolute;left:56963;top:14253;width:4644;height:5767;visibility:visible;mso-wrap-style:square;v-text-anchor:middle" coordsize="464347,576742" o:spid="_x0000_s1045" fillcolor="#00a443" stroked="f" strokeweight=".15964mm" path="m422293,309904c394103,283456,350953,263332,292844,248383l238763,235734v-19677,-5295,-39065,-11625,-58109,-18973c165926,211431,152233,203439,140381,193187v-10183,-9688,-15649,-23332,-14959,-37372c125422,136841,134627,121892,154189,109818,173750,97744,198490,91419,229557,91419v29918,-408,59432,6923,85725,21274c340596,127067,357856,151215,368213,185138r89176,-32198c449392,121392,433340,92460,410787,68996,388637,46342,361711,28869,331966,17825,263387,-6709,188306,-5893,120244,20124,91075,31957,65473,51178,46027,75895,28363,99193,19043,127745,19561,156965v-1093,38344,13463,75486,40273,102918c86702,287866,129852,309139,189284,323703r55807,14374c284214,346702,312980,356476,331966,367975v17318,9286,28019,27495,27617,47147c359583,435820,348651,452494,326788,465718v-21862,13224,-51780,20124,-90327,20124c214886,486009,193427,482306,173175,474918v-19964,-6584,-38145,-17813,-52931,-32773c104883,426230,93434,406929,86875,385799l,423746v20941,64442,71398,115044,135778,136266c168170,571172,202229,576806,236461,576686v41251,782,82273,-6446,120820,-21274c388349,543286,415562,523030,436102,496766v18698,-24177,28651,-53971,28191,-84519c465386,373731,450140,336548,422293,30990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">
                <v:stroke joinstyle="miter"/>
                <v:path arrowok="t" o:connecttype="custom" o:connectlocs="422293,309904;292844,248383;238763,235734;180654,216761;140381,193187;125422,155815;154189,109818;229557,91419;315282,112693;368213,185138;457389,152940;410787,68996;331966,17825;120244,20124;46027,75895;19561,156965;59834,259883;189284,323703;245091,338077;331966,367975;359583,415122;326788,465718;236461,485842;173175,474918;120244,442145;86875,385799;0,423746;135778,560012;236461,576686;357281,555412;436102,496766;464293,412247;422293,309904" o:connectangles="0,0,0,0,0,0,0,0,0,0,0,0,0,0,0,0,0,0,0,0,0,0,0,0,0,0,0,0,0,0,0,0,0"/>
              </v:shape>
              <w10:wrap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A3400"/>
    <w:multiLevelType w:val="multilevel"/>
    <w:tmpl w:val="2C38B87A"/>
    <w:styleLink w:val="CurrentList1"/>
    <w:lvl w:ilvl="0">
      <w:start w:val="1"/>
      <w:numFmt w:val="bullet"/>
      <w:lvlText w:val=""/>
      <w:lvlJc w:val="left"/>
      <w:pPr>
        <w:ind w:left="360" w:hanging="360"/>
      </w:pPr>
      <w:rPr>
        <w:rFonts w:ascii="Wingdings" w:hAnsi="Wingdings" w:hint="default"/>
        <w:color w:val="008C38" w:themeColor="accent1"/>
      </w:rPr>
    </w:lvl>
    <w:lvl w:ilvl="1">
      <w:start w:val="1"/>
      <w:numFmt w:val="bullet"/>
      <w:lvlText w:val="o"/>
      <w:lvlJc w:val="left"/>
      <w:pPr>
        <w:ind w:left="1594" w:hanging="360"/>
      </w:pPr>
      <w:rPr>
        <w:rFonts w:ascii="Courier New" w:hAnsi="Courier New" w:cs="Courier New" w:hint="default"/>
      </w:rPr>
    </w:lvl>
    <w:lvl w:ilvl="2">
      <w:start w:val="1"/>
      <w:numFmt w:val="bullet"/>
      <w:lvlText w:val=""/>
      <w:lvlJc w:val="left"/>
      <w:pPr>
        <w:ind w:left="2314" w:hanging="360"/>
      </w:pPr>
      <w:rPr>
        <w:rFonts w:ascii="Wingdings" w:hAnsi="Wingdings" w:hint="default"/>
      </w:rPr>
    </w:lvl>
    <w:lvl w:ilvl="3">
      <w:start w:val="1"/>
      <w:numFmt w:val="bullet"/>
      <w:lvlText w:val=""/>
      <w:lvlJc w:val="left"/>
      <w:pPr>
        <w:ind w:left="3034" w:hanging="360"/>
      </w:pPr>
      <w:rPr>
        <w:rFonts w:ascii="Symbol" w:hAnsi="Symbol" w:hint="default"/>
      </w:rPr>
    </w:lvl>
    <w:lvl w:ilvl="4">
      <w:start w:val="1"/>
      <w:numFmt w:val="bullet"/>
      <w:lvlText w:val="o"/>
      <w:lvlJc w:val="left"/>
      <w:pPr>
        <w:ind w:left="3754" w:hanging="360"/>
      </w:pPr>
      <w:rPr>
        <w:rFonts w:ascii="Courier New" w:hAnsi="Courier New" w:cs="Courier New" w:hint="default"/>
      </w:rPr>
    </w:lvl>
    <w:lvl w:ilvl="5">
      <w:start w:val="1"/>
      <w:numFmt w:val="bullet"/>
      <w:lvlText w:val=""/>
      <w:lvlJc w:val="left"/>
      <w:pPr>
        <w:ind w:left="4474" w:hanging="360"/>
      </w:pPr>
      <w:rPr>
        <w:rFonts w:ascii="Wingdings" w:hAnsi="Wingdings" w:hint="default"/>
      </w:rPr>
    </w:lvl>
    <w:lvl w:ilvl="6">
      <w:start w:val="1"/>
      <w:numFmt w:val="bullet"/>
      <w:lvlText w:val=""/>
      <w:lvlJc w:val="left"/>
      <w:pPr>
        <w:ind w:left="5194" w:hanging="360"/>
      </w:pPr>
      <w:rPr>
        <w:rFonts w:ascii="Symbol" w:hAnsi="Symbol" w:hint="default"/>
      </w:rPr>
    </w:lvl>
    <w:lvl w:ilvl="7">
      <w:start w:val="1"/>
      <w:numFmt w:val="bullet"/>
      <w:lvlText w:val="o"/>
      <w:lvlJc w:val="left"/>
      <w:pPr>
        <w:ind w:left="5914" w:hanging="360"/>
      </w:pPr>
      <w:rPr>
        <w:rFonts w:ascii="Courier New" w:hAnsi="Courier New" w:cs="Courier New" w:hint="default"/>
      </w:rPr>
    </w:lvl>
    <w:lvl w:ilvl="8">
      <w:start w:val="1"/>
      <w:numFmt w:val="bullet"/>
      <w:lvlText w:val=""/>
      <w:lvlJc w:val="left"/>
      <w:pPr>
        <w:ind w:left="6634" w:hanging="360"/>
      </w:pPr>
      <w:rPr>
        <w:rFonts w:ascii="Wingdings" w:hAnsi="Wingdings" w:hint="default"/>
      </w:rPr>
    </w:lvl>
  </w:abstractNum>
  <w:abstractNum w:abstractNumId="1" w15:restartNumberingAfterBreak="0">
    <w:nsid w:val="09C85DA4"/>
    <w:multiLevelType w:val="multilevel"/>
    <w:tmpl w:val="392EE520"/>
    <w:styleLink w:val="Listaactual1"/>
    <w:lvl w:ilvl="0">
      <w:start w:val="1"/>
      <w:numFmt w:val="bullet"/>
      <w:lvlText w:val="ı"/>
      <w:lvlJc w:val="left"/>
      <w:pPr>
        <w:ind w:left="360" w:hanging="360"/>
      </w:pPr>
      <w:rPr>
        <w:rFonts w:ascii="Lato" w:hAnsi="Lato" w:hint="default"/>
        <w:color w:val="00A343" w:themeColor="accent2"/>
        <w:w w:val="100"/>
      </w:rPr>
    </w:lvl>
    <w:lvl w:ilvl="1">
      <w:start w:val="1"/>
      <w:numFmt w:val="bullet"/>
      <w:lvlText w:val="ı"/>
      <w:lvlJc w:val="left"/>
      <w:pPr>
        <w:ind w:left="680" w:hanging="340"/>
      </w:pPr>
      <w:rPr>
        <w:rFonts w:ascii="Lato" w:hAnsi="Lato" w:hint="default"/>
        <w:color w:val="00A343" w:themeColor="accent2"/>
      </w:rPr>
    </w:lvl>
    <w:lvl w:ilvl="2">
      <w:start w:val="1"/>
      <w:numFmt w:val="bullet"/>
      <w:lvlText w:val="ı"/>
      <w:lvlJc w:val="left"/>
      <w:pPr>
        <w:ind w:left="1020" w:hanging="340"/>
      </w:pPr>
      <w:rPr>
        <w:rFonts w:ascii="Lato" w:hAnsi="Lato" w:hint="default"/>
        <w:color w:val="00A343" w:themeColor="accent2"/>
      </w:rPr>
    </w:lvl>
    <w:lvl w:ilvl="3">
      <w:start w:val="1"/>
      <w:numFmt w:val="bullet"/>
      <w:lvlText w:val="ı"/>
      <w:lvlJc w:val="left"/>
      <w:pPr>
        <w:ind w:left="1360" w:hanging="340"/>
      </w:pPr>
      <w:rPr>
        <w:rFonts w:ascii="Lato" w:hAnsi="Lato" w:hint="default"/>
        <w:color w:val="00A343" w:themeColor="accent2"/>
      </w:rPr>
    </w:lvl>
    <w:lvl w:ilvl="4">
      <w:start w:val="1"/>
      <w:numFmt w:val="bullet"/>
      <w:lvlText w:val="ı"/>
      <w:lvlJc w:val="left"/>
      <w:pPr>
        <w:ind w:left="1700" w:hanging="340"/>
      </w:pPr>
      <w:rPr>
        <w:rFonts w:ascii="Lato" w:hAnsi="Lato" w:hint="default"/>
        <w:color w:val="00A343" w:themeColor="accent2"/>
      </w:rPr>
    </w:lvl>
    <w:lvl w:ilvl="5">
      <w:start w:val="1"/>
      <w:numFmt w:val="bullet"/>
      <w:lvlText w:val="ı"/>
      <w:lvlJc w:val="left"/>
      <w:pPr>
        <w:ind w:left="2040" w:hanging="340"/>
      </w:pPr>
      <w:rPr>
        <w:rFonts w:ascii="Lato" w:hAnsi="Lato" w:hint="default"/>
        <w:color w:val="00A343" w:themeColor="accent2"/>
      </w:rPr>
    </w:lvl>
    <w:lvl w:ilvl="6">
      <w:start w:val="1"/>
      <w:numFmt w:val="bullet"/>
      <w:lvlText w:val="ı"/>
      <w:lvlJc w:val="left"/>
      <w:pPr>
        <w:ind w:left="2380" w:hanging="340"/>
      </w:pPr>
      <w:rPr>
        <w:rFonts w:ascii="Lato" w:hAnsi="Lato" w:hint="default"/>
        <w:color w:val="00A343" w:themeColor="accent2"/>
      </w:rPr>
    </w:lvl>
    <w:lvl w:ilvl="7">
      <w:start w:val="1"/>
      <w:numFmt w:val="bullet"/>
      <w:lvlText w:val="ı"/>
      <w:lvlJc w:val="left"/>
      <w:pPr>
        <w:ind w:left="2720" w:hanging="340"/>
      </w:pPr>
      <w:rPr>
        <w:rFonts w:ascii="Lato" w:hAnsi="Lato" w:hint="default"/>
        <w:color w:val="00A343" w:themeColor="accent2"/>
      </w:rPr>
    </w:lvl>
    <w:lvl w:ilvl="8">
      <w:start w:val="1"/>
      <w:numFmt w:val="bullet"/>
      <w:lvlText w:val="ı"/>
      <w:lvlJc w:val="left"/>
      <w:pPr>
        <w:ind w:left="3060" w:hanging="340"/>
      </w:pPr>
      <w:rPr>
        <w:rFonts w:ascii="Lato" w:hAnsi="Lato" w:hint="default"/>
        <w:color w:val="00A343" w:themeColor="accent2"/>
      </w:rPr>
    </w:lvl>
  </w:abstractNum>
  <w:abstractNum w:abstractNumId="2" w15:restartNumberingAfterBreak="0">
    <w:nsid w:val="0B0871A4"/>
    <w:multiLevelType w:val="multilevel"/>
    <w:tmpl w:val="AD80A75E"/>
    <w:name w:val="Iberdrola22"/>
    <w:lvl w:ilvl="0">
      <w:start w:val="1"/>
      <w:numFmt w:val="bullet"/>
      <w:lvlText w:val="•"/>
      <w:lvlJc w:val="left"/>
      <w:pPr>
        <w:ind w:left="340" w:hanging="340"/>
      </w:pPr>
      <w:rPr>
        <w:rFonts w:ascii="Lato" w:hAnsi="Lato" w:hint="default"/>
        <w:color w:val="00A343" w:themeColor="accent2"/>
        <w:w w:val="100"/>
      </w:rPr>
    </w:lvl>
    <w:lvl w:ilvl="1">
      <w:start w:val="1"/>
      <w:numFmt w:val="bullet"/>
      <w:lvlText w:val=""/>
      <w:lvlJc w:val="left"/>
      <w:pPr>
        <w:ind w:left="680" w:hanging="340"/>
      </w:pPr>
      <w:rPr>
        <w:rFonts w:ascii="Symbol" w:hAnsi="Symbol" w:hint="default"/>
        <w:color w:val="008C38" w:themeColor="accent1"/>
      </w:rPr>
    </w:lvl>
    <w:lvl w:ilvl="2">
      <w:start w:val="1"/>
      <w:numFmt w:val="bullet"/>
      <w:lvlText w:val=""/>
      <w:lvlJc w:val="left"/>
      <w:pPr>
        <w:ind w:left="1020" w:hanging="340"/>
      </w:pPr>
      <w:rPr>
        <w:rFonts w:ascii="Symbol" w:hAnsi="Symbol" w:hint="default"/>
        <w:color w:val="00402A" w:themeColor="text2"/>
      </w:rPr>
    </w:lvl>
    <w:lvl w:ilvl="3">
      <w:start w:val="1"/>
      <w:numFmt w:val="bullet"/>
      <w:lvlText w:val=""/>
      <w:lvlJc w:val="left"/>
      <w:pPr>
        <w:ind w:left="1360" w:hanging="340"/>
      </w:pPr>
      <w:rPr>
        <w:rFonts w:ascii="Symbol" w:hAnsi="Symbol" w:hint="default"/>
        <w:color w:val="3A3734" w:themeColor="text1"/>
      </w:rPr>
    </w:lvl>
    <w:lvl w:ilvl="4">
      <w:start w:val="1"/>
      <w:numFmt w:val="bullet"/>
      <w:lvlText w:val=""/>
      <w:lvlJc w:val="left"/>
      <w:pPr>
        <w:ind w:left="1700" w:hanging="340"/>
      </w:pPr>
      <w:rPr>
        <w:rFonts w:ascii="Symbol" w:hAnsi="Symbol" w:hint="default"/>
        <w:color w:val="00A343" w:themeColor="accent2"/>
      </w:rPr>
    </w:lvl>
    <w:lvl w:ilvl="5">
      <w:start w:val="1"/>
      <w:numFmt w:val="bullet"/>
      <w:lvlText w:val=""/>
      <w:lvlJc w:val="left"/>
      <w:pPr>
        <w:ind w:left="2040" w:hanging="340"/>
      </w:pPr>
      <w:rPr>
        <w:rFonts w:ascii="Symbol" w:hAnsi="Symbol" w:hint="default"/>
        <w:color w:val="00402A" w:themeColor="text2"/>
      </w:rPr>
    </w:lvl>
    <w:lvl w:ilvl="6">
      <w:start w:val="1"/>
      <w:numFmt w:val="bullet"/>
      <w:lvlText w:val=""/>
      <w:lvlJc w:val="left"/>
      <w:pPr>
        <w:ind w:left="2380" w:hanging="340"/>
      </w:pPr>
      <w:rPr>
        <w:rFonts w:ascii="Symbol" w:hAnsi="Symbol" w:hint="default"/>
        <w:color w:val="3A3734" w:themeColor="text1"/>
      </w:rPr>
    </w:lvl>
    <w:lvl w:ilvl="7">
      <w:start w:val="1"/>
      <w:numFmt w:val="bullet"/>
      <w:lvlText w:val=""/>
      <w:lvlJc w:val="left"/>
      <w:pPr>
        <w:ind w:left="2720" w:hanging="340"/>
      </w:pPr>
      <w:rPr>
        <w:rFonts w:ascii="Symbol" w:hAnsi="Symbol" w:hint="default"/>
        <w:color w:val="00A343" w:themeColor="accent2"/>
      </w:rPr>
    </w:lvl>
    <w:lvl w:ilvl="8">
      <w:start w:val="1"/>
      <w:numFmt w:val="bullet"/>
      <w:lvlText w:val=""/>
      <w:lvlJc w:val="left"/>
      <w:pPr>
        <w:ind w:left="3060" w:hanging="340"/>
      </w:pPr>
      <w:rPr>
        <w:rFonts w:ascii="Symbol" w:hAnsi="Symbol" w:hint="default"/>
        <w:color w:val="00402A" w:themeColor="text2"/>
      </w:rPr>
    </w:lvl>
  </w:abstractNum>
  <w:abstractNum w:abstractNumId="3" w15:restartNumberingAfterBreak="0">
    <w:nsid w:val="0DEB3280"/>
    <w:multiLevelType w:val="multilevel"/>
    <w:tmpl w:val="568815AE"/>
    <w:styleLink w:val="Listaactual2"/>
    <w:lvl w:ilvl="0">
      <w:start w:val="1"/>
      <w:numFmt w:val="bullet"/>
      <w:lvlText w:val=""/>
      <w:lvlJc w:val="left"/>
      <w:pPr>
        <w:ind w:left="360" w:hanging="360"/>
      </w:pPr>
      <w:rPr>
        <w:rFonts w:ascii="Wingdings" w:hAnsi="Wingdings" w:hint="default"/>
        <w:color w:val="00A343" w:themeColor="accent2"/>
      </w:rPr>
    </w:lvl>
    <w:lvl w:ilvl="1">
      <w:start w:val="1"/>
      <w:numFmt w:val="bullet"/>
      <w:lvlText w:val="o"/>
      <w:lvlJc w:val="left"/>
      <w:pPr>
        <w:ind w:left="1594" w:hanging="360"/>
      </w:pPr>
      <w:rPr>
        <w:rFonts w:ascii="Courier New" w:hAnsi="Courier New" w:cs="Courier New" w:hint="default"/>
      </w:rPr>
    </w:lvl>
    <w:lvl w:ilvl="2">
      <w:start w:val="1"/>
      <w:numFmt w:val="bullet"/>
      <w:lvlText w:val=""/>
      <w:lvlJc w:val="left"/>
      <w:pPr>
        <w:ind w:left="2314" w:hanging="360"/>
      </w:pPr>
      <w:rPr>
        <w:rFonts w:ascii="Wingdings" w:hAnsi="Wingdings" w:hint="default"/>
      </w:rPr>
    </w:lvl>
    <w:lvl w:ilvl="3">
      <w:start w:val="1"/>
      <w:numFmt w:val="bullet"/>
      <w:lvlText w:val=""/>
      <w:lvlJc w:val="left"/>
      <w:pPr>
        <w:ind w:left="3034" w:hanging="360"/>
      </w:pPr>
      <w:rPr>
        <w:rFonts w:ascii="Symbol" w:hAnsi="Symbol" w:hint="default"/>
      </w:rPr>
    </w:lvl>
    <w:lvl w:ilvl="4">
      <w:start w:val="1"/>
      <w:numFmt w:val="bullet"/>
      <w:lvlText w:val="o"/>
      <w:lvlJc w:val="left"/>
      <w:pPr>
        <w:ind w:left="3754" w:hanging="360"/>
      </w:pPr>
      <w:rPr>
        <w:rFonts w:ascii="Courier New" w:hAnsi="Courier New" w:cs="Courier New" w:hint="default"/>
      </w:rPr>
    </w:lvl>
    <w:lvl w:ilvl="5">
      <w:start w:val="1"/>
      <w:numFmt w:val="bullet"/>
      <w:lvlText w:val=""/>
      <w:lvlJc w:val="left"/>
      <w:pPr>
        <w:ind w:left="4474" w:hanging="360"/>
      </w:pPr>
      <w:rPr>
        <w:rFonts w:ascii="Wingdings" w:hAnsi="Wingdings" w:hint="default"/>
      </w:rPr>
    </w:lvl>
    <w:lvl w:ilvl="6">
      <w:start w:val="1"/>
      <w:numFmt w:val="bullet"/>
      <w:lvlText w:val=""/>
      <w:lvlJc w:val="left"/>
      <w:pPr>
        <w:ind w:left="5194" w:hanging="360"/>
      </w:pPr>
      <w:rPr>
        <w:rFonts w:ascii="Symbol" w:hAnsi="Symbol" w:hint="default"/>
      </w:rPr>
    </w:lvl>
    <w:lvl w:ilvl="7">
      <w:start w:val="1"/>
      <w:numFmt w:val="bullet"/>
      <w:lvlText w:val="o"/>
      <w:lvlJc w:val="left"/>
      <w:pPr>
        <w:ind w:left="5914" w:hanging="360"/>
      </w:pPr>
      <w:rPr>
        <w:rFonts w:ascii="Courier New" w:hAnsi="Courier New" w:cs="Courier New" w:hint="default"/>
      </w:rPr>
    </w:lvl>
    <w:lvl w:ilvl="8">
      <w:start w:val="1"/>
      <w:numFmt w:val="bullet"/>
      <w:lvlText w:val=""/>
      <w:lvlJc w:val="left"/>
      <w:pPr>
        <w:ind w:left="6634" w:hanging="360"/>
      </w:pPr>
      <w:rPr>
        <w:rFonts w:ascii="Wingdings" w:hAnsi="Wingdings" w:hint="default"/>
      </w:rPr>
    </w:lvl>
  </w:abstractNum>
  <w:abstractNum w:abstractNumId="4" w15:restartNumberingAfterBreak="0">
    <w:nsid w:val="0F3B0D4D"/>
    <w:multiLevelType w:val="multilevel"/>
    <w:tmpl w:val="260A9542"/>
    <w:lvl w:ilvl="0">
      <w:start w:val="1"/>
      <w:numFmt w:val="bullet"/>
      <w:lvlText w:val="•"/>
      <w:lvlJc w:val="left"/>
      <w:pPr>
        <w:ind w:left="340" w:hanging="340"/>
      </w:pPr>
      <w:rPr>
        <w:rFonts w:ascii="Lato" w:hAnsi="Lato" w:hint="default"/>
        <w:color w:val="00A343" w:themeColor="accent2"/>
        <w:w w:val="100"/>
      </w:rPr>
    </w:lvl>
    <w:lvl w:ilvl="1">
      <w:start w:val="1"/>
      <w:numFmt w:val="bullet"/>
      <w:lvlText w:val=""/>
      <w:lvlJc w:val="left"/>
      <w:pPr>
        <w:ind w:left="360" w:hanging="360"/>
      </w:pPr>
      <w:rPr>
        <w:rFonts w:ascii="Symbol" w:hAnsi="Symbol" w:hint="default"/>
        <w:b w:val="0"/>
        <w:bCs w:val="0"/>
        <w:i w:val="0"/>
        <w:iCs w:val="0"/>
        <w:color w:val="00402A" w:themeColor="text2"/>
      </w:rPr>
    </w:lvl>
    <w:lvl w:ilvl="2">
      <w:start w:val="1"/>
      <w:numFmt w:val="bullet"/>
      <w:pStyle w:val="Level2Bullets"/>
      <w:lvlText w:val=""/>
      <w:lvlJc w:val="left"/>
      <w:pPr>
        <w:ind w:left="1020" w:hanging="340"/>
      </w:pPr>
      <w:rPr>
        <w:rFonts w:ascii="Symbol" w:hAnsi="Symbol" w:hint="default"/>
        <w:color w:val="00402A" w:themeColor="text2"/>
      </w:rPr>
    </w:lvl>
    <w:lvl w:ilvl="3">
      <w:start w:val="1"/>
      <w:numFmt w:val="bullet"/>
      <w:lvlText w:val=""/>
      <w:lvlJc w:val="left"/>
      <w:pPr>
        <w:ind w:left="1360" w:hanging="340"/>
      </w:pPr>
      <w:rPr>
        <w:rFonts w:ascii="Symbol" w:hAnsi="Symbol" w:hint="default"/>
        <w:color w:val="3A3734" w:themeColor="text1"/>
      </w:rPr>
    </w:lvl>
    <w:lvl w:ilvl="4">
      <w:start w:val="1"/>
      <w:numFmt w:val="bullet"/>
      <w:lvlText w:val=""/>
      <w:lvlJc w:val="left"/>
      <w:pPr>
        <w:ind w:left="1700" w:hanging="340"/>
      </w:pPr>
      <w:rPr>
        <w:rFonts w:ascii="Symbol" w:hAnsi="Symbol" w:hint="default"/>
        <w:color w:val="00A343" w:themeColor="accent2"/>
      </w:rPr>
    </w:lvl>
    <w:lvl w:ilvl="5">
      <w:start w:val="1"/>
      <w:numFmt w:val="bullet"/>
      <w:lvlText w:val=""/>
      <w:lvlJc w:val="left"/>
      <w:pPr>
        <w:ind w:left="2040" w:hanging="340"/>
      </w:pPr>
      <w:rPr>
        <w:rFonts w:ascii="Symbol" w:hAnsi="Symbol" w:hint="default"/>
        <w:color w:val="00402A" w:themeColor="text2"/>
      </w:rPr>
    </w:lvl>
    <w:lvl w:ilvl="6">
      <w:start w:val="1"/>
      <w:numFmt w:val="bullet"/>
      <w:lvlText w:val=""/>
      <w:lvlJc w:val="left"/>
      <w:pPr>
        <w:ind w:left="2380" w:hanging="340"/>
      </w:pPr>
      <w:rPr>
        <w:rFonts w:ascii="Symbol" w:hAnsi="Symbol" w:hint="default"/>
        <w:color w:val="3A3734" w:themeColor="text1"/>
      </w:rPr>
    </w:lvl>
    <w:lvl w:ilvl="7">
      <w:start w:val="1"/>
      <w:numFmt w:val="bullet"/>
      <w:lvlText w:val=""/>
      <w:lvlJc w:val="left"/>
      <w:pPr>
        <w:ind w:left="2720" w:hanging="340"/>
      </w:pPr>
      <w:rPr>
        <w:rFonts w:ascii="Symbol" w:hAnsi="Symbol" w:hint="default"/>
        <w:color w:val="00A343" w:themeColor="accent2"/>
      </w:rPr>
    </w:lvl>
    <w:lvl w:ilvl="8">
      <w:start w:val="1"/>
      <w:numFmt w:val="bullet"/>
      <w:lvlText w:val=""/>
      <w:lvlJc w:val="left"/>
      <w:pPr>
        <w:ind w:left="3060" w:hanging="340"/>
      </w:pPr>
      <w:rPr>
        <w:rFonts w:ascii="Symbol" w:hAnsi="Symbol" w:hint="default"/>
        <w:color w:val="00402A" w:themeColor="text2"/>
      </w:rPr>
    </w:lvl>
  </w:abstractNum>
  <w:abstractNum w:abstractNumId="5" w15:restartNumberingAfterBreak="0">
    <w:nsid w:val="180956ED"/>
    <w:multiLevelType w:val="hybridMultilevel"/>
    <w:tmpl w:val="50A897C4"/>
    <w:lvl w:ilvl="0" w:tplc="07106D20">
      <w:start w:val="1"/>
      <w:numFmt w:val="lowerLetter"/>
      <w:pStyle w:val="Letterlist"/>
      <w:lvlText w:val="%1."/>
      <w:lvlJc w:val="left"/>
      <w:pPr>
        <w:ind w:left="360" w:hanging="360"/>
      </w:pPr>
      <w:rPr>
        <w:rFonts w:ascii="IberPangea Text" w:hAnsi="IberPangea Text" w:hint="default"/>
        <w:b w:val="0"/>
        <w:bCs w:val="0"/>
        <w:i w:val="0"/>
        <w:color w:val="00402A" w:themeColor="text2"/>
        <w:sz w:val="18"/>
      </w:rPr>
    </w:lvl>
    <w:lvl w:ilvl="1" w:tplc="BDB8CC6A">
      <w:start w:val="1"/>
      <w:numFmt w:val="decimalZero"/>
      <w:lvlText w:val="%2."/>
      <w:lvlJc w:val="left"/>
      <w:pPr>
        <w:ind w:left="1520" w:hanging="44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8E71172"/>
    <w:multiLevelType w:val="multilevel"/>
    <w:tmpl w:val="38D6B2F4"/>
    <w:lvl w:ilvl="0">
      <w:start w:val="1"/>
      <w:numFmt w:val="decimal"/>
      <w:lvlText w:val="%1."/>
      <w:lvlJc w:val="left"/>
      <w:pPr>
        <w:ind w:left="567" w:hanging="283"/>
      </w:pPr>
      <w:rPr>
        <w:rFonts w:hint="default"/>
      </w:rPr>
    </w:lvl>
    <w:lvl w:ilvl="1">
      <w:start w:val="1"/>
      <w:numFmt w:val="decimal"/>
      <w:isLgl/>
      <w:lvlText w:val="%1.%2"/>
      <w:lvlJc w:val="left"/>
      <w:pPr>
        <w:ind w:left="851" w:hanging="567"/>
      </w:pPr>
      <w:rPr>
        <w:rFonts w:hint="default"/>
      </w:rPr>
    </w:lvl>
    <w:lvl w:ilvl="2">
      <w:start w:val="1"/>
      <w:numFmt w:val="decimal"/>
      <w:isLgl/>
      <w:lvlText w:val="%1.%2.%3"/>
      <w:lvlJc w:val="left"/>
      <w:pPr>
        <w:ind w:left="1021" w:hanging="737"/>
      </w:pPr>
      <w:rPr>
        <w:rFonts w:hint="default"/>
      </w:rPr>
    </w:lvl>
    <w:lvl w:ilvl="3">
      <w:start w:val="1"/>
      <w:numFmt w:val="decimal"/>
      <w:isLgl/>
      <w:lvlText w:val="%1.%2.%3.%4"/>
      <w:lvlJc w:val="left"/>
      <w:pPr>
        <w:ind w:left="1418" w:hanging="1134"/>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1A0F784F"/>
    <w:multiLevelType w:val="hybridMultilevel"/>
    <w:tmpl w:val="B4747EFC"/>
    <w:lvl w:ilvl="0" w:tplc="68A0339C">
      <w:start w:val="1"/>
      <w:numFmt w:val="bullet"/>
      <w:lvlText w:val=""/>
      <w:lvlJc w:val="left"/>
      <w:pPr>
        <w:ind w:left="360" w:hanging="360"/>
      </w:pPr>
      <w:rPr>
        <w:rFonts w:ascii="Symbol" w:hAnsi="Symbol" w:hint="default"/>
        <w:b w:val="0"/>
        <w:bCs w:val="0"/>
        <w:i w:val="0"/>
        <w:iCs w:val="0"/>
        <w:color w:val="00402A" w:themeColor="text2"/>
      </w:rPr>
    </w:lvl>
    <w:lvl w:ilvl="1" w:tplc="FFFFFFFF">
      <w:start w:val="1"/>
      <w:numFmt w:val="bullet"/>
      <w:lvlText w:val="o"/>
      <w:lvlJc w:val="left"/>
      <w:pPr>
        <w:ind w:left="1594" w:hanging="360"/>
      </w:pPr>
      <w:rPr>
        <w:rFonts w:ascii="Courier New" w:hAnsi="Courier New" w:cs="Courier New" w:hint="default"/>
      </w:rPr>
    </w:lvl>
    <w:lvl w:ilvl="2" w:tplc="FFFFFFFF" w:tentative="1">
      <w:start w:val="1"/>
      <w:numFmt w:val="bullet"/>
      <w:lvlText w:val=""/>
      <w:lvlJc w:val="left"/>
      <w:pPr>
        <w:ind w:left="2314" w:hanging="360"/>
      </w:pPr>
      <w:rPr>
        <w:rFonts w:ascii="Wingdings" w:hAnsi="Wingdings" w:hint="default"/>
      </w:rPr>
    </w:lvl>
    <w:lvl w:ilvl="3" w:tplc="FFFFFFFF" w:tentative="1">
      <w:start w:val="1"/>
      <w:numFmt w:val="bullet"/>
      <w:lvlText w:val=""/>
      <w:lvlJc w:val="left"/>
      <w:pPr>
        <w:ind w:left="3034" w:hanging="360"/>
      </w:pPr>
      <w:rPr>
        <w:rFonts w:ascii="Symbol" w:hAnsi="Symbol" w:hint="default"/>
      </w:rPr>
    </w:lvl>
    <w:lvl w:ilvl="4" w:tplc="FFFFFFFF" w:tentative="1">
      <w:start w:val="1"/>
      <w:numFmt w:val="bullet"/>
      <w:lvlText w:val="o"/>
      <w:lvlJc w:val="left"/>
      <w:pPr>
        <w:ind w:left="3754" w:hanging="360"/>
      </w:pPr>
      <w:rPr>
        <w:rFonts w:ascii="Courier New" w:hAnsi="Courier New" w:cs="Courier New" w:hint="default"/>
      </w:rPr>
    </w:lvl>
    <w:lvl w:ilvl="5" w:tplc="FFFFFFFF" w:tentative="1">
      <w:start w:val="1"/>
      <w:numFmt w:val="bullet"/>
      <w:lvlText w:val=""/>
      <w:lvlJc w:val="left"/>
      <w:pPr>
        <w:ind w:left="4474" w:hanging="360"/>
      </w:pPr>
      <w:rPr>
        <w:rFonts w:ascii="Wingdings" w:hAnsi="Wingdings" w:hint="default"/>
      </w:rPr>
    </w:lvl>
    <w:lvl w:ilvl="6" w:tplc="FFFFFFFF" w:tentative="1">
      <w:start w:val="1"/>
      <w:numFmt w:val="bullet"/>
      <w:lvlText w:val=""/>
      <w:lvlJc w:val="left"/>
      <w:pPr>
        <w:ind w:left="5194" w:hanging="360"/>
      </w:pPr>
      <w:rPr>
        <w:rFonts w:ascii="Symbol" w:hAnsi="Symbol" w:hint="default"/>
      </w:rPr>
    </w:lvl>
    <w:lvl w:ilvl="7" w:tplc="FFFFFFFF" w:tentative="1">
      <w:start w:val="1"/>
      <w:numFmt w:val="bullet"/>
      <w:lvlText w:val="o"/>
      <w:lvlJc w:val="left"/>
      <w:pPr>
        <w:ind w:left="5914" w:hanging="360"/>
      </w:pPr>
      <w:rPr>
        <w:rFonts w:ascii="Courier New" w:hAnsi="Courier New" w:cs="Courier New" w:hint="default"/>
      </w:rPr>
    </w:lvl>
    <w:lvl w:ilvl="8" w:tplc="FFFFFFFF" w:tentative="1">
      <w:start w:val="1"/>
      <w:numFmt w:val="bullet"/>
      <w:lvlText w:val=""/>
      <w:lvlJc w:val="left"/>
      <w:pPr>
        <w:ind w:left="6634" w:hanging="360"/>
      </w:pPr>
      <w:rPr>
        <w:rFonts w:ascii="Wingdings" w:hAnsi="Wingdings" w:hint="default"/>
      </w:rPr>
    </w:lvl>
  </w:abstractNum>
  <w:abstractNum w:abstractNumId="8" w15:restartNumberingAfterBreak="0">
    <w:nsid w:val="1F913CC5"/>
    <w:multiLevelType w:val="multilevel"/>
    <w:tmpl w:val="506CAA9E"/>
    <w:name w:val="Iberdrola2"/>
    <w:lvl w:ilvl="0">
      <w:start w:val="1"/>
      <w:numFmt w:val="bullet"/>
      <w:lvlText w:val="ı"/>
      <w:lvlJc w:val="left"/>
      <w:pPr>
        <w:ind w:left="360" w:hanging="360"/>
      </w:pPr>
      <w:rPr>
        <w:rFonts w:ascii="Lato" w:hAnsi="Lato" w:hint="default"/>
        <w:color w:val="00A343" w:themeColor="accent2"/>
        <w:w w:val="100"/>
      </w:rPr>
    </w:lvl>
    <w:lvl w:ilvl="1">
      <w:start w:val="1"/>
      <w:numFmt w:val="bullet"/>
      <w:lvlText w:val=""/>
      <w:lvlJc w:val="left"/>
      <w:pPr>
        <w:ind w:left="680" w:hanging="340"/>
      </w:pPr>
      <w:rPr>
        <w:rFonts w:ascii="Symbol" w:hAnsi="Symbol" w:hint="default"/>
        <w:color w:val="DCEBE1" w:themeColor="background2"/>
      </w:rPr>
    </w:lvl>
    <w:lvl w:ilvl="2">
      <w:start w:val="1"/>
      <w:numFmt w:val="bullet"/>
      <w:lvlText w:val=""/>
      <w:lvlJc w:val="left"/>
      <w:pPr>
        <w:ind w:left="1020" w:hanging="340"/>
      </w:pPr>
      <w:rPr>
        <w:rFonts w:ascii="Symbol" w:hAnsi="Symbol" w:hint="default"/>
        <w:color w:val="00402A" w:themeColor="text2"/>
      </w:rPr>
    </w:lvl>
    <w:lvl w:ilvl="3">
      <w:start w:val="1"/>
      <w:numFmt w:val="bullet"/>
      <w:lvlText w:val=""/>
      <w:lvlJc w:val="left"/>
      <w:pPr>
        <w:ind w:left="1360" w:hanging="340"/>
      </w:pPr>
      <w:rPr>
        <w:rFonts w:ascii="Symbol" w:hAnsi="Symbol" w:hint="default"/>
        <w:color w:val="808080" w:themeColor="background1" w:themeShade="80"/>
      </w:rPr>
    </w:lvl>
    <w:lvl w:ilvl="4">
      <w:start w:val="1"/>
      <w:numFmt w:val="bullet"/>
      <w:lvlText w:val=""/>
      <w:lvlJc w:val="left"/>
      <w:pPr>
        <w:ind w:left="1700" w:hanging="340"/>
      </w:pPr>
      <w:rPr>
        <w:rFonts w:ascii="Symbol" w:hAnsi="Symbol" w:hint="default"/>
        <w:color w:val="DCEBE1" w:themeColor="background2"/>
      </w:rPr>
    </w:lvl>
    <w:lvl w:ilvl="5">
      <w:start w:val="1"/>
      <w:numFmt w:val="bullet"/>
      <w:lvlText w:val=""/>
      <w:lvlJc w:val="left"/>
      <w:pPr>
        <w:ind w:left="2040" w:hanging="340"/>
      </w:pPr>
      <w:rPr>
        <w:rFonts w:ascii="Symbol" w:hAnsi="Symbol" w:hint="default"/>
        <w:color w:val="00402A" w:themeColor="text2"/>
      </w:rPr>
    </w:lvl>
    <w:lvl w:ilvl="6">
      <w:start w:val="1"/>
      <w:numFmt w:val="bullet"/>
      <w:lvlText w:val=""/>
      <w:lvlJc w:val="left"/>
      <w:pPr>
        <w:ind w:left="2380" w:hanging="340"/>
      </w:pPr>
      <w:rPr>
        <w:rFonts w:ascii="Symbol" w:hAnsi="Symbol" w:hint="default"/>
        <w:color w:val="808080" w:themeColor="background1" w:themeShade="80"/>
      </w:rPr>
    </w:lvl>
    <w:lvl w:ilvl="7">
      <w:start w:val="1"/>
      <w:numFmt w:val="bullet"/>
      <w:lvlText w:val=""/>
      <w:lvlJc w:val="left"/>
      <w:pPr>
        <w:ind w:left="2720" w:hanging="340"/>
      </w:pPr>
      <w:rPr>
        <w:rFonts w:ascii="Symbol" w:hAnsi="Symbol" w:hint="default"/>
        <w:color w:val="DCEBE1" w:themeColor="background2"/>
      </w:rPr>
    </w:lvl>
    <w:lvl w:ilvl="8">
      <w:start w:val="1"/>
      <w:numFmt w:val="bullet"/>
      <w:lvlText w:val=""/>
      <w:lvlJc w:val="left"/>
      <w:pPr>
        <w:ind w:left="3060" w:hanging="340"/>
      </w:pPr>
      <w:rPr>
        <w:rFonts w:ascii="Symbol" w:hAnsi="Symbol" w:hint="default"/>
        <w:color w:val="00402A" w:themeColor="text2"/>
      </w:rPr>
    </w:lvl>
  </w:abstractNum>
  <w:abstractNum w:abstractNumId="9" w15:restartNumberingAfterBreak="0">
    <w:nsid w:val="20C32304"/>
    <w:multiLevelType w:val="hybridMultilevel"/>
    <w:tmpl w:val="D8F4CA84"/>
    <w:lvl w:ilvl="0" w:tplc="AB86C08C">
      <w:start w:val="1"/>
      <w:numFmt w:val="bullet"/>
      <w:pStyle w:val="Level1Bullets"/>
      <w:lvlText w:val=""/>
      <w:lvlJc w:val="left"/>
      <w:pPr>
        <w:ind w:left="360" w:hanging="360"/>
      </w:pPr>
      <w:rPr>
        <w:rFonts w:ascii="Wingdings" w:hAnsi="Wingdings" w:hint="default"/>
        <w:color w:val="00402A" w:themeColor="text2"/>
      </w:rPr>
    </w:lvl>
    <w:lvl w:ilvl="1" w:tplc="0C0A0003">
      <w:start w:val="1"/>
      <w:numFmt w:val="bullet"/>
      <w:lvlText w:val="o"/>
      <w:lvlJc w:val="left"/>
      <w:pPr>
        <w:ind w:left="1594" w:hanging="360"/>
      </w:pPr>
      <w:rPr>
        <w:rFonts w:ascii="Courier New" w:hAnsi="Courier New" w:cs="Courier New" w:hint="default"/>
      </w:rPr>
    </w:lvl>
    <w:lvl w:ilvl="2" w:tplc="0C0A0005" w:tentative="1">
      <w:start w:val="1"/>
      <w:numFmt w:val="bullet"/>
      <w:lvlText w:val=""/>
      <w:lvlJc w:val="left"/>
      <w:pPr>
        <w:ind w:left="2314" w:hanging="360"/>
      </w:pPr>
      <w:rPr>
        <w:rFonts w:ascii="Wingdings" w:hAnsi="Wingdings" w:hint="default"/>
      </w:rPr>
    </w:lvl>
    <w:lvl w:ilvl="3" w:tplc="0C0A0001" w:tentative="1">
      <w:start w:val="1"/>
      <w:numFmt w:val="bullet"/>
      <w:lvlText w:val=""/>
      <w:lvlJc w:val="left"/>
      <w:pPr>
        <w:ind w:left="3034" w:hanging="360"/>
      </w:pPr>
      <w:rPr>
        <w:rFonts w:ascii="Symbol" w:hAnsi="Symbol" w:hint="default"/>
      </w:rPr>
    </w:lvl>
    <w:lvl w:ilvl="4" w:tplc="0C0A0003" w:tentative="1">
      <w:start w:val="1"/>
      <w:numFmt w:val="bullet"/>
      <w:lvlText w:val="o"/>
      <w:lvlJc w:val="left"/>
      <w:pPr>
        <w:ind w:left="3754" w:hanging="360"/>
      </w:pPr>
      <w:rPr>
        <w:rFonts w:ascii="Courier New" w:hAnsi="Courier New" w:cs="Courier New" w:hint="default"/>
      </w:rPr>
    </w:lvl>
    <w:lvl w:ilvl="5" w:tplc="0C0A0005" w:tentative="1">
      <w:start w:val="1"/>
      <w:numFmt w:val="bullet"/>
      <w:lvlText w:val=""/>
      <w:lvlJc w:val="left"/>
      <w:pPr>
        <w:ind w:left="4474" w:hanging="360"/>
      </w:pPr>
      <w:rPr>
        <w:rFonts w:ascii="Wingdings" w:hAnsi="Wingdings" w:hint="default"/>
      </w:rPr>
    </w:lvl>
    <w:lvl w:ilvl="6" w:tplc="0C0A0001" w:tentative="1">
      <w:start w:val="1"/>
      <w:numFmt w:val="bullet"/>
      <w:lvlText w:val=""/>
      <w:lvlJc w:val="left"/>
      <w:pPr>
        <w:ind w:left="5194" w:hanging="360"/>
      </w:pPr>
      <w:rPr>
        <w:rFonts w:ascii="Symbol" w:hAnsi="Symbol" w:hint="default"/>
      </w:rPr>
    </w:lvl>
    <w:lvl w:ilvl="7" w:tplc="0C0A0003" w:tentative="1">
      <w:start w:val="1"/>
      <w:numFmt w:val="bullet"/>
      <w:lvlText w:val="o"/>
      <w:lvlJc w:val="left"/>
      <w:pPr>
        <w:ind w:left="5914" w:hanging="360"/>
      </w:pPr>
      <w:rPr>
        <w:rFonts w:ascii="Courier New" w:hAnsi="Courier New" w:cs="Courier New" w:hint="default"/>
      </w:rPr>
    </w:lvl>
    <w:lvl w:ilvl="8" w:tplc="0C0A0005" w:tentative="1">
      <w:start w:val="1"/>
      <w:numFmt w:val="bullet"/>
      <w:lvlText w:val=""/>
      <w:lvlJc w:val="left"/>
      <w:pPr>
        <w:ind w:left="6634" w:hanging="360"/>
      </w:pPr>
      <w:rPr>
        <w:rFonts w:ascii="Wingdings" w:hAnsi="Wingdings" w:hint="default"/>
      </w:rPr>
    </w:lvl>
  </w:abstractNum>
  <w:abstractNum w:abstractNumId="10" w15:restartNumberingAfterBreak="0">
    <w:nsid w:val="22817468"/>
    <w:multiLevelType w:val="hybridMultilevel"/>
    <w:tmpl w:val="3BDAAC2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E21CBC"/>
    <w:multiLevelType w:val="multilevel"/>
    <w:tmpl w:val="72BE8030"/>
    <w:name w:val="Iberdrola"/>
    <w:lvl w:ilvl="0">
      <w:start w:val="1"/>
      <w:numFmt w:val="bullet"/>
      <w:lvlText w:val=""/>
      <w:lvlJc w:val="left"/>
      <w:pPr>
        <w:ind w:left="340" w:hanging="340"/>
      </w:pPr>
      <w:rPr>
        <w:rFonts w:ascii="Symbol" w:hAnsi="Symbol" w:hint="default"/>
        <w:color w:val="00A343" w:themeColor="accent2"/>
        <w:w w:val="100"/>
      </w:rPr>
    </w:lvl>
    <w:lvl w:ilvl="1">
      <w:start w:val="1"/>
      <w:numFmt w:val="bullet"/>
      <w:lvlText w:val=""/>
      <w:lvlJc w:val="left"/>
      <w:pPr>
        <w:ind w:left="680" w:hanging="340"/>
      </w:pPr>
      <w:rPr>
        <w:rFonts w:ascii="Symbol" w:hAnsi="Symbol" w:hint="default"/>
        <w:color w:val="00A343" w:themeColor="accent2"/>
      </w:rPr>
    </w:lvl>
    <w:lvl w:ilvl="2">
      <w:start w:val="1"/>
      <w:numFmt w:val="bullet"/>
      <w:lvlText w:val=""/>
      <w:lvlJc w:val="left"/>
      <w:pPr>
        <w:ind w:left="1020" w:hanging="340"/>
      </w:pPr>
      <w:rPr>
        <w:rFonts w:ascii="Symbol" w:hAnsi="Symbol" w:hint="default"/>
        <w:color w:val="00402A" w:themeColor="text2"/>
      </w:rPr>
    </w:lvl>
    <w:lvl w:ilvl="3">
      <w:start w:val="1"/>
      <w:numFmt w:val="bullet"/>
      <w:lvlText w:val=""/>
      <w:lvlJc w:val="left"/>
      <w:pPr>
        <w:ind w:left="1360" w:hanging="340"/>
      </w:pPr>
      <w:rPr>
        <w:rFonts w:ascii="Symbol" w:hAnsi="Symbol" w:hint="default"/>
        <w:color w:val="BFBFBF" w:themeColor="background1" w:themeShade="BF"/>
      </w:rPr>
    </w:lvl>
    <w:lvl w:ilvl="4">
      <w:start w:val="1"/>
      <w:numFmt w:val="bullet"/>
      <w:lvlText w:val=""/>
      <w:lvlJc w:val="left"/>
      <w:pPr>
        <w:ind w:left="1700" w:hanging="340"/>
      </w:pPr>
      <w:rPr>
        <w:rFonts w:ascii="Symbol" w:hAnsi="Symbol" w:hint="default"/>
        <w:color w:val="00A343" w:themeColor="accent2"/>
      </w:rPr>
    </w:lvl>
    <w:lvl w:ilvl="5">
      <w:start w:val="1"/>
      <w:numFmt w:val="bullet"/>
      <w:lvlText w:val=""/>
      <w:lvlJc w:val="left"/>
      <w:pPr>
        <w:ind w:left="2040" w:hanging="340"/>
      </w:pPr>
      <w:rPr>
        <w:rFonts w:ascii="Symbol" w:hAnsi="Symbol" w:hint="default"/>
        <w:color w:val="00402A" w:themeColor="text2"/>
      </w:rPr>
    </w:lvl>
    <w:lvl w:ilvl="6">
      <w:start w:val="1"/>
      <w:numFmt w:val="bullet"/>
      <w:lvlText w:val=""/>
      <w:lvlJc w:val="left"/>
      <w:pPr>
        <w:ind w:left="2380" w:hanging="340"/>
      </w:pPr>
      <w:rPr>
        <w:rFonts w:ascii="Symbol" w:hAnsi="Symbol" w:hint="default"/>
        <w:color w:val="BFBFBF" w:themeColor="background1" w:themeShade="BF"/>
      </w:rPr>
    </w:lvl>
    <w:lvl w:ilvl="7">
      <w:start w:val="1"/>
      <w:numFmt w:val="bullet"/>
      <w:lvlText w:val=""/>
      <w:lvlJc w:val="left"/>
      <w:pPr>
        <w:ind w:left="2720" w:hanging="340"/>
      </w:pPr>
      <w:rPr>
        <w:rFonts w:ascii="Symbol" w:hAnsi="Symbol" w:hint="default"/>
        <w:color w:val="00A343" w:themeColor="accent2"/>
      </w:rPr>
    </w:lvl>
    <w:lvl w:ilvl="8">
      <w:start w:val="1"/>
      <w:numFmt w:val="bullet"/>
      <w:lvlText w:val=""/>
      <w:lvlJc w:val="left"/>
      <w:pPr>
        <w:ind w:left="3060" w:hanging="340"/>
      </w:pPr>
      <w:rPr>
        <w:rFonts w:ascii="Symbol" w:hAnsi="Symbol" w:hint="default"/>
        <w:color w:val="00402A" w:themeColor="text2"/>
      </w:rPr>
    </w:lvl>
  </w:abstractNum>
  <w:abstractNum w:abstractNumId="12" w15:restartNumberingAfterBreak="0">
    <w:nsid w:val="24EC2EF2"/>
    <w:multiLevelType w:val="multilevel"/>
    <w:tmpl w:val="392EE520"/>
    <w:name w:val="Iberdrola222"/>
    <w:lvl w:ilvl="0">
      <w:start w:val="1"/>
      <w:numFmt w:val="bullet"/>
      <w:lvlText w:val="ı"/>
      <w:lvlJc w:val="left"/>
      <w:pPr>
        <w:ind w:left="360" w:hanging="360"/>
      </w:pPr>
      <w:rPr>
        <w:rFonts w:ascii="Lato" w:hAnsi="Lato" w:hint="default"/>
        <w:color w:val="00A343" w:themeColor="accent2"/>
        <w:w w:val="100"/>
      </w:rPr>
    </w:lvl>
    <w:lvl w:ilvl="1">
      <w:start w:val="1"/>
      <w:numFmt w:val="bullet"/>
      <w:lvlText w:val="ı"/>
      <w:lvlJc w:val="left"/>
      <w:pPr>
        <w:ind w:left="680" w:hanging="340"/>
      </w:pPr>
      <w:rPr>
        <w:rFonts w:ascii="Lato" w:hAnsi="Lato" w:hint="default"/>
        <w:color w:val="00A343" w:themeColor="accent2"/>
      </w:rPr>
    </w:lvl>
    <w:lvl w:ilvl="2">
      <w:start w:val="1"/>
      <w:numFmt w:val="bullet"/>
      <w:lvlText w:val="ı"/>
      <w:lvlJc w:val="left"/>
      <w:pPr>
        <w:ind w:left="1020" w:hanging="340"/>
      </w:pPr>
      <w:rPr>
        <w:rFonts w:ascii="Lato" w:hAnsi="Lato" w:hint="default"/>
        <w:color w:val="00A343" w:themeColor="accent2"/>
      </w:rPr>
    </w:lvl>
    <w:lvl w:ilvl="3">
      <w:start w:val="1"/>
      <w:numFmt w:val="bullet"/>
      <w:lvlText w:val="ı"/>
      <w:lvlJc w:val="left"/>
      <w:pPr>
        <w:ind w:left="1360" w:hanging="340"/>
      </w:pPr>
      <w:rPr>
        <w:rFonts w:ascii="Lato" w:hAnsi="Lato" w:hint="default"/>
        <w:color w:val="00A343" w:themeColor="accent2"/>
      </w:rPr>
    </w:lvl>
    <w:lvl w:ilvl="4">
      <w:start w:val="1"/>
      <w:numFmt w:val="bullet"/>
      <w:lvlText w:val="ı"/>
      <w:lvlJc w:val="left"/>
      <w:pPr>
        <w:ind w:left="1700" w:hanging="340"/>
      </w:pPr>
      <w:rPr>
        <w:rFonts w:ascii="Lato" w:hAnsi="Lato" w:hint="default"/>
        <w:color w:val="00A343" w:themeColor="accent2"/>
      </w:rPr>
    </w:lvl>
    <w:lvl w:ilvl="5">
      <w:start w:val="1"/>
      <w:numFmt w:val="bullet"/>
      <w:lvlText w:val="ı"/>
      <w:lvlJc w:val="left"/>
      <w:pPr>
        <w:ind w:left="2040" w:hanging="340"/>
      </w:pPr>
      <w:rPr>
        <w:rFonts w:ascii="Lato" w:hAnsi="Lato" w:hint="default"/>
        <w:color w:val="00A343" w:themeColor="accent2"/>
      </w:rPr>
    </w:lvl>
    <w:lvl w:ilvl="6">
      <w:start w:val="1"/>
      <w:numFmt w:val="bullet"/>
      <w:lvlText w:val="ı"/>
      <w:lvlJc w:val="left"/>
      <w:pPr>
        <w:ind w:left="2380" w:hanging="340"/>
      </w:pPr>
      <w:rPr>
        <w:rFonts w:ascii="Lato" w:hAnsi="Lato" w:hint="default"/>
        <w:color w:val="00A343" w:themeColor="accent2"/>
      </w:rPr>
    </w:lvl>
    <w:lvl w:ilvl="7">
      <w:start w:val="1"/>
      <w:numFmt w:val="bullet"/>
      <w:lvlText w:val="ı"/>
      <w:lvlJc w:val="left"/>
      <w:pPr>
        <w:ind w:left="2720" w:hanging="340"/>
      </w:pPr>
      <w:rPr>
        <w:rFonts w:ascii="Lato" w:hAnsi="Lato" w:hint="default"/>
        <w:color w:val="00A343" w:themeColor="accent2"/>
      </w:rPr>
    </w:lvl>
    <w:lvl w:ilvl="8">
      <w:start w:val="1"/>
      <w:numFmt w:val="bullet"/>
      <w:lvlText w:val="ı"/>
      <w:lvlJc w:val="left"/>
      <w:pPr>
        <w:ind w:left="3060" w:hanging="340"/>
      </w:pPr>
      <w:rPr>
        <w:rFonts w:ascii="Lato" w:hAnsi="Lato" w:hint="default"/>
        <w:color w:val="00A343" w:themeColor="accent2"/>
      </w:rPr>
    </w:lvl>
  </w:abstractNum>
  <w:abstractNum w:abstractNumId="13" w15:restartNumberingAfterBreak="0">
    <w:nsid w:val="26DC7868"/>
    <w:multiLevelType w:val="hybridMultilevel"/>
    <w:tmpl w:val="F2A4440C"/>
    <w:lvl w:ilvl="0" w:tplc="0FE6551C">
      <w:start w:val="1"/>
      <w:numFmt w:val="decimalZero"/>
      <w:pStyle w:val="LargeNumberedlist"/>
      <w:lvlText w:val="%1"/>
      <w:lvlJc w:val="left"/>
      <w:pPr>
        <w:ind w:left="6739" w:hanging="360"/>
      </w:pPr>
      <w:rPr>
        <w:rFonts w:hint="default"/>
      </w:rPr>
    </w:lvl>
    <w:lvl w:ilvl="1" w:tplc="08090019">
      <w:start w:val="1"/>
      <w:numFmt w:val="lowerLetter"/>
      <w:lvlText w:val="%2."/>
      <w:lvlJc w:val="left"/>
      <w:pPr>
        <w:ind w:left="6739" w:hanging="360"/>
      </w:pPr>
    </w:lvl>
    <w:lvl w:ilvl="2" w:tplc="0809001B" w:tentative="1">
      <w:start w:val="1"/>
      <w:numFmt w:val="lowerRoman"/>
      <w:lvlText w:val="%3."/>
      <w:lvlJc w:val="right"/>
      <w:pPr>
        <w:ind w:left="7459" w:hanging="180"/>
      </w:pPr>
    </w:lvl>
    <w:lvl w:ilvl="3" w:tplc="0809000F" w:tentative="1">
      <w:start w:val="1"/>
      <w:numFmt w:val="decimal"/>
      <w:lvlText w:val="%4."/>
      <w:lvlJc w:val="left"/>
      <w:pPr>
        <w:ind w:left="8179" w:hanging="360"/>
      </w:pPr>
    </w:lvl>
    <w:lvl w:ilvl="4" w:tplc="08090019" w:tentative="1">
      <w:start w:val="1"/>
      <w:numFmt w:val="lowerLetter"/>
      <w:lvlText w:val="%5."/>
      <w:lvlJc w:val="left"/>
      <w:pPr>
        <w:ind w:left="8899" w:hanging="360"/>
      </w:pPr>
    </w:lvl>
    <w:lvl w:ilvl="5" w:tplc="0809001B" w:tentative="1">
      <w:start w:val="1"/>
      <w:numFmt w:val="lowerRoman"/>
      <w:lvlText w:val="%6."/>
      <w:lvlJc w:val="right"/>
      <w:pPr>
        <w:ind w:left="9619" w:hanging="180"/>
      </w:pPr>
    </w:lvl>
    <w:lvl w:ilvl="6" w:tplc="0809000F" w:tentative="1">
      <w:start w:val="1"/>
      <w:numFmt w:val="decimal"/>
      <w:lvlText w:val="%7."/>
      <w:lvlJc w:val="left"/>
      <w:pPr>
        <w:ind w:left="10339" w:hanging="360"/>
      </w:pPr>
    </w:lvl>
    <w:lvl w:ilvl="7" w:tplc="08090019" w:tentative="1">
      <w:start w:val="1"/>
      <w:numFmt w:val="lowerLetter"/>
      <w:lvlText w:val="%8."/>
      <w:lvlJc w:val="left"/>
      <w:pPr>
        <w:ind w:left="11059" w:hanging="360"/>
      </w:pPr>
    </w:lvl>
    <w:lvl w:ilvl="8" w:tplc="0809001B" w:tentative="1">
      <w:start w:val="1"/>
      <w:numFmt w:val="lowerRoman"/>
      <w:lvlText w:val="%9."/>
      <w:lvlJc w:val="right"/>
      <w:pPr>
        <w:ind w:left="11779" w:hanging="180"/>
      </w:pPr>
    </w:lvl>
  </w:abstractNum>
  <w:abstractNum w:abstractNumId="14" w15:restartNumberingAfterBreak="0">
    <w:nsid w:val="27FE6D61"/>
    <w:multiLevelType w:val="multilevel"/>
    <w:tmpl w:val="468E228E"/>
    <w:styleLink w:val="Listaactual3"/>
    <w:lvl w:ilvl="0">
      <w:start w:val="1"/>
      <w:numFmt w:val="decimal"/>
      <w:lvlText w:val="%1."/>
      <w:lvlJc w:val="left"/>
      <w:pPr>
        <w:ind w:left="360" w:hanging="360"/>
      </w:pPr>
      <w:rPr>
        <w:rFonts w:ascii="Lato" w:hAnsi="Lato" w:hint="default"/>
        <w:b/>
        <w:i w:val="0"/>
        <w:color w:val="00A343" w:themeColor="accent2"/>
        <w:sz w:val="18"/>
      </w:rPr>
    </w:lvl>
    <w:lvl w:ilvl="1">
      <w:start w:val="1"/>
      <w:numFmt w:val="lowerLetter"/>
      <w:lvlText w:val="%2."/>
      <w:lvlJc w:val="left"/>
      <w:pPr>
        <w:ind w:left="1653" w:hanging="360"/>
      </w:pPr>
    </w:lvl>
    <w:lvl w:ilvl="2">
      <w:start w:val="1"/>
      <w:numFmt w:val="lowerRoman"/>
      <w:lvlText w:val="%3."/>
      <w:lvlJc w:val="right"/>
      <w:pPr>
        <w:ind w:left="2373" w:hanging="180"/>
      </w:pPr>
    </w:lvl>
    <w:lvl w:ilvl="3">
      <w:start w:val="1"/>
      <w:numFmt w:val="decimal"/>
      <w:lvlText w:val="%4."/>
      <w:lvlJc w:val="left"/>
      <w:pPr>
        <w:ind w:left="3093" w:hanging="360"/>
      </w:pPr>
    </w:lvl>
    <w:lvl w:ilvl="4">
      <w:start w:val="1"/>
      <w:numFmt w:val="lowerLetter"/>
      <w:lvlText w:val="%5."/>
      <w:lvlJc w:val="left"/>
      <w:pPr>
        <w:ind w:left="3813" w:hanging="360"/>
      </w:pPr>
    </w:lvl>
    <w:lvl w:ilvl="5">
      <w:start w:val="1"/>
      <w:numFmt w:val="lowerRoman"/>
      <w:lvlText w:val="%6."/>
      <w:lvlJc w:val="right"/>
      <w:pPr>
        <w:ind w:left="4533" w:hanging="180"/>
      </w:pPr>
    </w:lvl>
    <w:lvl w:ilvl="6">
      <w:start w:val="1"/>
      <w:numFmt w:val="decimal"/>
      <w:lvlText w:val="%7."/>
      <w:lvlJc w:val="left"/>
      <w:pPr>
        <w:ind w:left="5253" w:hanging="360"/>
      </w:pPr>
    </w:lvl>
    <w:lvl w:ilvl="7">
      <w:start w:val="1"/>
      <w:numFmt w:val="lowerLetter"/>
      <w:lvlText w:val="%8."/>
      <w:lvlJc w:val="left"/>
      <w:pPr>
        <w:ind w:left="5973" w:hanging="360"/>
      </w:pPr>
    </w:lvl>
    <w:lvl w:ilvl="8">
      <w:start w:val="1"/>
      <w:numFmt w:val="lowerRoman"/>
      <w:lvlText w:val="%9."/>
      <w:lvlJc w:val="right"/>
      <w:pPr>
        <w:ind w:left="6693" w:hanging="180"/>
      </w:pPr>
    </w:lvl>
  </w:abstractNum>
  <w:abstractNum w:abstractNumId="15" w15:restartNumberingAfterBreak="0">
    <w:nsid w:val="2BB8661A"/>
    <w:multiLevelType w:val="hybridMultilevel"/>
    <w:tmpl w:val="5F14F342"/>
    <w:lvl w:ilvl="0" w:tplc="C694D6CE">
      <w:start w:val="1"/>
      <w:numFmt w:val="bullet"/>
      <w:pStyle w:val="Milestones"/>
      <w:lvlText w:val=""/>
      <w:lvlJc w:val="left"/>
      <w:pPr>
        <w:ind w:left="360" w:hanging="360"/>
      </w:pPr>
      <w:rPr>
        <w:rFonts w:ascii="Symbol" w:hAnsi="Symbol" w:hint="default"/>
        <w:b w:val="0"/>
        <w:bCs w:val="0"/>
        <w:i w:val="0"/>
        <w:iCs w:val="0"/>
        <w:color w:val="008C38" w:themeColor="accent1"/>
      </w:rPr>
    </w:lvl>
    <w:lvl w:ilvl="1" w:tplc="FFFFFFFF" w:tentative="1">
      <w:start w:val="1"/>
      <w:numFmt w:val="bullet"/>
      <w:lvlText w:val="o"/>
      <w:lvlJc w:val="left"/>
      <w:pPr>
        <w:ind w:left="1780" w:hanging="360"/>
      </w:pPr>
      <w:rPr>
        <w:rFonts w:ascii="Courier New" w:hAnsi="Courier New" w:cs="Courier New" w:hint="default"/>
      </w:rPr>
    </w:lvl>
    <w:lvl w:ilvl="2" w:tplc="FFFFFFFF" w:tentative="1">
      <w:start w:val="1"/>
      <w:numFmt w:val="bullet"/>
      <w:lvlText w:val=""/>
      <w:lvlJc w:val="left"/>
      <w:pPr>
        <w:ind w:left="2500" w:hanging="360"/>
      </w:pPr>
      <w:rPr>
        <w:rFonts w:ascii="Wingdings" w:hAnsi="Wingdings" w:hint="default"/>
      </w:rPr>
    </w:lvl>
    <w:lvl w:ilvl="3" w:tplc="FFFFFFFF" w:tentative="1">
      <w:start w:val="1"/>
      <w:numFmt w:val="bullet"/>
      <w:lvlText w:val=""/>
      <w:lvlJc w:val="left"/>
      <w:pPr>
        <w:ind w:left="3220" w:hanging="360"/>
      </w:pPr>
      <w:rPr>
        <w:rFonts w:ascii="Symbol" w:hAnsi="Symbol" w:hint="default"/>
      </w:rPr>
    </w:lvl>
    <w:lvl w:ilvl="4" w:tplc="FFFFFFFF" w:tentative="1">
      <w:start w:val="1"/>
      <w:numFmt w:val="bullet"/>
      <w:lvlText w:val="o"/>
      <w:lvlJc w:val="left"/>
      <w:pPr>
        <w:ind w:left="3940" w:hanging="360"/>
      </w:pPr>
      <w:rPr>
        <w:rFonts w:ascii="Courier New" w:hAnsi="Courier New" w:cs="Courier New" w:hint="default"/>
      </w:rPr>
    </w:lvl>
    <w:lvl w:ilvl="5" w:tplc="FFFFFFFF" w:tentative="1">
      <w:start w:val="1"/>
      <w:numFmt w:val="bullet"/>
      <w:lvlText w:val=""/>
      <w:lvlJc w:val="left"/>
      <w:pPr>
        <w:ind w:left="4660" w:hanging="360"/>
      </w:pPr>
      <w:rPr>
        <w:rFonts w:ascii="Wingdings" w:hAnsi="Wingdings" w:hint="default"/>
      </w:rPr>
    </w:lvl>
    <w:lvl w:ilvl="6" w:tplc="FFFFFFFF" w:tentative="1">
      <w:start w:val="1"/>
      <w:numFmt w:val="bullet"/>
      <w:lvlText w:val=""/>
      <w:lvlJc w:val="left"/>
      <w:pPr>
        <w:ind w:left="5380" w:hanging="360"/>
      </w:pPr>
      <w:rPr>
        <w:rFonts w:ascii="Symbol" w:hAnsi="Symbol" w:hint="default"/>
      </w:rPr>
    </w:lvl>
    <w:lvl w:ilvl="7" w:tplc="FFFFFFFF" w:tentative="1">
      <w:start w:val="1"/>
      <w:numFmt w:val="bullet"/>
      <w:lvlText w:val="o"/>
      <w:lvlJc w:val="left"/>
      <w:pPr>
        <w:ind w:left="6100" w:hanging="360"/>
      </w:pPr>
      <w:rPr>
        <w:rFonts w:ascii="Courier New" w:hAnsi="Courier New" w:cs="Courier New" w:hint="default"/>
      </w:rPr>
    </w:lvl>
    <w:lvl w:ilvl="8" w:tplc="FFFFFFFF" w:tentative="1">
      <w:start w:val="1"/>
      <w:numFmt w:val="bullet"/>
      <w:lvlText w:val=""/>
      <w:lvlJc w:val="left"/>
      <w:pPr>
        <w:ind w:left="6820" w:hanging="360"/>
      </w:pPr>
      <w:rPr>
        <w:rFonts w:ascii="Wingdings" w:hAnsi="Wingdings" w:hint="default"/>
      </w:rPr>
    </w:lvl>
  </w:abstractNum>
  <w:abstractNum w:abstractNumId="16" w15:restartNumberingAfterBreak="0">
    <w:nsid w:val="2D7B78FC"/>
    <w:multiLevelType w:val="hybridMultilevel"/>
    <w:tmpl w:val="5868EBB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488083C"/>
    <w:multiLevelType w:val="hybridMultilevel"/>
    <w:tmpl w:val="51AC99F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8B65C94"/>
    <w:multiLevelType w:val="multilevel"/>
    <w:tmpl w:val="85DA6F5C"/>
    <w:styleLink w:val="CurrentList5"/>
    <w:lvl w:ilvl="0">
      <w:start w:val="1"/>
      <w:numFmt w:val="decimal"/>
      <w:lvlText w:val="%1."/>
      <w:lvlJc w:val="left"/>
      <w:pPr>
        <w:ind w:left="360" w:hanging="360"/>
      </w:pPr>
      <w:rPr>
        <w:rFonts w:hint="default"/>
        <w:b w:val="0"/>
        <w:bCs w:val="0"/>
        <w:i w:val="0"/>
        <w:iCs w:val="0"/>
        <w:color w:val="008C38" w:themeColor="accent1"/>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19" w15:restartNumberingAfterBreak="0">
    <w:nsid w:val="3AFE69CB"/>
    <w:multiLevelType w:val="hybridMultilevel"/>
    <w:tmpl w:val="C01EBCDA"/>
    <w:lvl w:ilvl="0" w:tplc="0809000F">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3E5202C6"/>
    <w:multiLevelType w:val="hybridMultilevel"/>
    <w:tmpl w:val="3A38D68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F20609E"/>
    <w:multiLevelType w:val="multilevel"/>
    <w:tmpl w:val="3800B2DE"/>
    <w:name w:val="Iberdrola32"/>
    <w:lvl w:ilvl="0">
      <w:start w:val="1"/>
      <w:numFmt w:val="bullet"/>
      <w:lvlText w:val="•"/>
      <w:lvlJc w:val="left"/>
      <w:pPr>
        <w:ind w:left="340" w:hanging="340"/>
      </w:pPr>
      <w:rPr>
        <w:rFonts w:ascii="Lato" w:hAnsi="Lato" w:hint="default"/>
        <w:color w:val="00A343" w:themeColor="accent2"/>
        <w:w w:val="100"/>
      </w:rPr>
    </w:lvl>
    <w:lvl w:ilvl="1">
      <w:start w:val="1"/>
      <w:numFmt w:val="bullet"/>
      <w:lvlText w:val=""/>
      <w:lvlJc w:val="left"/>
      <w:pPr>
        <w:ind w:left="680" w:hanging="340"/>
      </w:pPr>
      <w:rPr>
        <w:rFonts w:ascii="Symbol" w:hAnsi="Symbol" w:hint="default"/>
        <w:color w:val="00A343" w:themeColor="accent2"/>
      </w:rPr>
    </w:lvl>
    <w:lvl w:ilvl="2">
      <w:start w:val="1"/>
      <w:numFmt w:val="bullet"/>
      <w:lvlText w:val=""/>
      <w:lvlJc w:val="left"/>
      <w:pPr>
        <w:ind w:left="1020" w:hanging="340"/>
      </w:pPr>
      <w:rPr>
        <w:rFonts w:ascii="Symbol" w:hAnsi="Symbol" w:hint="default"/>
        <w:color w:val="00402A" w:themeColor="text2"/>
      </w:rPr>
    </w:lvl>
    <w:lvl w:ilvl="3">
      <w:start w:val="1"/>
      <w:numFmt w:val="bullet"/>
      <w:lvlText w:val=""/>
      <w:lvlJc w:val="left"/>
      <w:pPr>
        <w:ind w:left="1360" w:hanging="340"/>
      </w:pPr>
      <w:rPr>
        <w:rFonts w:ascii="Symbol" w:hAnsi="Symbol" w:hint="default"/>
        <w:color w:val="3A3734" w:themeColor="text1"/>
      </w:rPr>
    </w:lvl>
    <w:lvl w:ilvl="4">
      <w:start w:val="1"/>
      <w:numFmt w:val="bullet"/>
      <w:lvlText w:val=""/>
      <w:lvlJc w:val="left"/>
      <w:pPr>
        <w:ind w:left="1700" w:hanging="340"/>
      </w:pPr>
      <w:rPr>
        <w:rFonts w:ascii="Symbol" w:hAnsi="Symbol" w:hint="default"/>
        <w:color w:val="00A343" w:themeColor="accent2"/>
      </w:rPr>
    </w:lvl>
    <w:lvl w:ilvl="5">
      <w:start w:val="1"/>
      <w:numFmt w:val="bullet"/>
      <w:lvlText w:val=""/>
      <w:lvlJc w:val="left"/>
      <w:pPr>
        <w:ind w:left="2040" w:hanging="340"/>
      </w:pPr>
      <w:rPr>
        <w:rFonts w:ascii="Symbol" w:hAnsi="Symbol" w:hint="default"/>
        <w:color w:val="00402A" w:themeColor="text2"/>
      </w:rPr>
    </w:lvl>
    <w:lvl w:ilvl="6">
      <w:start w:val="1"/>
      <w:numFmt w:val="bullet"/>
      <w:lvlText w:val=""/>
      <w:lvlJc w:val="left"/>
      <w:pPr>
        <w:ind w:left="2380" w:hanging="340"/>
      </w:pPr>
      <w:rPr>
        <w:rFonts w:ascii="Symbol" w:hAnsi="Symbol" w:hint="default"/>
        <w:color w:val="3A3734" w:themeColor="text1"/>
      </w:rPr>
    </w:lvl>
    <w:lvl w:ilvl="7">
      <w:start w:val="1"/>
      <w:numFmt w:val="bullet"/>
      <w:lvlText w:val=""/>
      <w:lvlJc w:val="left"/>
      <w:pPr>
        <w:ind w:left="2720" w:hanging="340"/>
      </w:pPr>
      <w:rPr>
        <w:rFonts w:ascii="Symbol" w:hAnsi="Symbol" w:hint="default"/>
        <w:color w:val="00A343" w:themeColor="accent2"/>
      </w:rPr>
    </w:lvl>
    <w:lvl w:ilvl="8">
      <w:start w:val="1"/>
      <w:numFmt w:val="bullet"/>
      <w:lvlText w:val=""/>
      <w:lvlJc w:val="left"/>
      <w:pPr>
        <w:ind w:left="3060" w:hanging="340"/>
      </w:pPr>
      <w:rPr>
        <w:rFonts w:ascii="Symbol" w:hAnsi="Symbol" w:hint="default"/>
        <w:color w:val="00402A" w:themeColor="text2"/>
      </w:rPr>
    </w:lvl>
  </w:abstractNum>
  <w:abstractNum w:abstractNumId="22" w15:restartNumberingAfterBreak="0">
    <w:nsid w:val="3FF273AA"/>
    <w:multiLevelType w:val="hybridMultilevel"/>
    <w:tmpl w:val="C658C8C8"/>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4B3A3B4C"/>
    <w:multiLevelType w:val="hybridMultilevel"/>
    <w:tmpl w:val="0B343D7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CCA143C"/>
    <w:multiLevelType w:val="multilevel"/>
    <w:tmpl w:val="9302378C"/>
    <w:styleLink w:val="CurrentList3"/>
    <w:lvl w:ilvl="0">
      <w:start w:val="1"/>
      <w:numFmt w:val="lowerLetter"/>
      <w:lvlText w:val="%1."/>
      <w:lvlJc w:val="left"/>
      <w:pPr>
        <w:ind w:left="360" w:hanging="360"/>
      </w:pPr>
      <w:rPr>
        <w:rFonts w:ascii="IberPangea Text" w:hAnsi="IberPangea Text" w:hint="default"/>
        <w:b w:val="0"/>
        <w:bCs w:val="0"/>
        <w:i w:val="0"/>
        <w:color w:val="008C38" w:themeColor="accent1"/>
        <w:sz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0DD66C5"/>
    <w:multiLevelType w:val="multilevel"/>
    <w:tmpl w:val="3800B2DE"/>
    <w:name w:val="Iberdrola3"/>
    <w:lvl w:ilvl="0">
      <w:start w:val="1"/>
      <w:numFmt w:val="bullet"/>
      <w:lvlText w:val="•"/>
      <w:lvlJc w:val="left"/>
      <w:pPr>
        <w:ind w:left="340" w:hanging="340"/>
      </w:pPr>
      <w:rPr>
        <w:rFonts w:ascii="Lato" w:hAnsi="Lato" w:hint="default"/>
        <w:color w:val="00A343" w:themeColor="accent2"/>
        <w:w w:val="100"/>
      </w:rPr>
    </w:lvl>
    <w:lvl w:ilvl="1">
      <w:start w:val="1"/>
      <w:numFmt w:val="bullet"/>
      <w:lvlText w:val=""/>
      <w:lvlJc w:val="left"/>
      <w:pPr>
        <w:ind w:left="680" w:hanging="340"/>
      </w:pPr>
      <w:rPr>
        <w:rFonts w:ascii="Symbol" w:hAnsi="Symbol" w:hint="default"/>
        <w:color w:val="00A343" w:themeColor="accent2"/>
      </w:rPr>
    </w:lvl>
    <w:lvl w:ilvl="2">
      <w:start w:val="1"/>
      <w:numFmt w:val="bullet"/>
      <w:lvlText w:val=""/>
      <w:lvlJc w:val="left"/>
      <w:pPr>
        <w:ind w:left="1020" w:hanging="340"/>
      </w:pPr>
      <w:rPr>
        <w:rFonts w:ascii="Symbol" w:hAnsi="Symbol" w:hint="default"/>
        <w:color w:val="00402A" w:themeColor="text2"/>
      </w:rPr>
    </w:lvl>
    <w:lvl w:ilvl="3">
      <w:start w:val="1"/>
      <w:numFmt w:val="bullet"/>
      <w:lvlText w:val=""/>
      <w:lvlJc w:val="left"/>
      <w:pPr>
        <w:ind w:left="1360" w:hanging="340"/>
      </w:pPr>
      <w:rPr>
        <w:rFonts w:ascii="Symbol" w:hAnsi="Symbol" w:hint="default"/>
        <w:color w:val="3A3734" w:themeColor="text1"/>
      </w:rPr>
    </w:lvl>
    <w:lvl w:ilvl="4">
      <w:start w:val="1"/>
      <w:numFmt w:val="bullet"/>
      <w:lvlText w:val=""/>
      <w:lvlJc w:val="left"/>
      <w:pPr>
        <w:ind w:left="1700" w:hanging="340"/>
      </w:pPr>
      <w:rPr>
        <w:rFonts w:ascii="Symbol" w:hAnsi="Symbol" w:hint="default"/>
        <w:color w:val="00A343" w:themeColor="accent2"/>
      </w:rPr>
    </w:lvl>
    <w:lvl w:ilvl="5">
      <w:start w:val="1"/>
      <w:numFmt w:val="bullet"/>
      <w:lvlText w:val=""/>
      <w:lvlJc w:val="left"/>
      <w:pPr>
        <w:ind w:left="2040" w:hanging="340"/>
      </w:pPr>
      <w:rPr>
        <w:rFonts w:ascii="Symbol" w:hAnsi="Symbol" w:hint="default"/>
        <w:color w:val="00402A" w:themeColor="text2"/>
      </w:rPr>
    </w:lvl>
    <w:lvl w:ilvl="6">
      <w:start w:val="1"/>
      <w:numFmt w:val="bullet"/>
      <w:lvlText w:val=""/>
      <w:lvlJc w:val="left"/>
      <w:pPr>
        <w:ind w:left="2380" w:hanging="340"/>
      </w:pPr>
      <w:rPr>
        <w:rFonts w:ascii="Symbol" w:hAnsi="Symbol" w:hint="default"/>
        <w:color w:val="3A3734" w:themeColor="text1"/>
      </w:rPr>
    </w:lvl>
    <w:lvl w:ilvl="7">
      <w:start w:val="1"/>
      <w:numFmt w:val="bullet"/>
      <w:lvlText w:val=""/>
      <w:lvlJc w:val="left"/>
      <w:pPr>
        <w:ind w:left="2720" w:hanging="340"/>
      </w:pPr>
      <w:rPr>
        <w:rFonts w:ascii="Symbol" w:hAnsi="Symbol" w:hint="default"/>
        <w:color w:val="00A343" w:themeColor="accent2"/>
      </w:rPr>
    </w:lvl>
    <w:lvl w:ilvl="8">
      <w:start w:val="1"/>
      <w:numFmt w:val="bullet"/>
      <w:lvlText w:val=""/>
      <w:lvlJc w:val="left"/>
      <w:pPr>
        <w:ind w:left="3060" w:hanging="340"/>
      </w:pPr>
      <w:rPr>
        <w:rFonts w:ascii="Symbol" w:hAnsi="Symbol" w:hint="default"/>
        <w:color w:val="00402A" w:themeColor="text2"/>
      </w:rPr>
    </w:lvl>
  </w:abstractNum>
  <w:abstractNum w:abstractNumId="26" w15:restartNumberingAfterBreak="0">
    <w:nsid w:val="5619467E"/>
    <w:multiLevelType w:val="hybridMultilevel"/>
    <w:tmpl w:val="EE4C5C76"/>
    <w:lvl w:ilvl="0" w:tplc="EEF4A8C8">
      <w:start w:val="1"/>
      <w:numFmt w:val="decimal"/>
      <w:pStyle w:val="Numberedlist"/>
      <w:lvlText w:val="%1."/>
      <w:lvlJc w:val="left"/>
      <w:pPr>
        <w:ind w:left="360" w:hanging="360"/>
      </w:pPr>
      <w:rPr>
        <w:rFonts w:ascii="IberPangea Text" w:hAnsi="IberPangea Text" w:hint="default"/>
        <w:b w:val="0"/>
        <w:bCs w:val="0"/>
        <w:i w:val="0"/>
        <w:color w:val="00402A" w:themeColor="text2"/>
        <w:sz w:val="18"/>
      </w:rPr>
    </w:lvl>
    <w:lvl w:ilvl="1" w:tplc="0C0A0019" w:tentative="1">
      <w:start w:val="1"/>
      <w:numFmt w:val="lowerLetter"/>
      <w:lvlText w:val="%2."/>
      <w:lvlJc w:val="left"/>
      <w:pPr>
        <w:ind w:left="1653" w:hanging="360"/>
      </w:pPr>
    </w:lvl>
    <w:lvl w:ilvl="2" w:tplc="0C0A001B" w:tentative="1">
      <w:start w:val="1"/>
      <w:numFmt w:val="lowerRoman"/>
      <w:lvlText w:val="%3."/>
      <w:lvlJc w:val="right"/>
      <w:pPr>
        <w:ind w:left="2373" w:hanging="180"/>
      </w:pPr>
    </w:lvl>
    <w:lvl w:ilvl="3" w:tplc="0C0A000F" w:tentative="1">
      <w:start w:val="1"/>
      <w:numFmt w:val="decimal"/>
      <w:lvlText w:val="%4."/>
      <w:lvlJc w:val="left"/>
      <w:pPr>
        <w:ind w:left="3093" w:hanging="360"/>
      </w:pPr>
    </w:lvl>
    <w:lvl w:ilvl="4" w:tplc="0C0A0019" w:tentative="1">
      <w:start w:val="1"/>
      <w:numFmt w:val="lowerLetter"/>
      <w:lvlText w:val="%5."/>
      <w:lvlJc w:val="left"/>
      <w:pPr>
        <w:ind w:left="3813" w:hanging="360"/>
      </w:pPr>
    </w:lvl>
    <w:lvl w:ilvl="5" w:tplc="0C0A001B" w:tentative="1">
      <w:start w:val="1"/>
      <w:numFmt w:val="lowerRoman"/>
      <w:lvlText w:val="%6."/>
      <w:lvlJc w:val="right"/>
      <w:pPr>
        <w:ind w:left="4533" w:hanging="180"/>
      </w:pPr>
    </w:lvl>
    <w:lvl w:ilvl="6" w:tplc="0C0A000F" w:tentative="1">
      <w:start w:val="1"/>
      <w:numFmt w:val="decimal"/>
      <w:lvlText w:val="%7."/>
      <w:lvlJc w:val="left"/>
      <w:pPr>
        <w:ind w:left="5253" w:hanging="360"/>
      </w:pPr>
    </w:lvl>
    <w:lvl w:ilvl="7" w:tplc="0C0A0019" w:tentative="1">
      <w:start w:val="1"/>
      <w:numFmt w:val="lowerLetter"/>
      <w:lvlText w:val="%8."/>
      <w:lvlJc w:val="left"/>
      <w:pPr>
        <w:ind w:left="5973" w:hanging="360"/>
      </w:pPr>
    </w:lvl>
    <w:lvl w:ilvl="8" w:tplc="0C0A001B" w:tentative="1">
      <w:start w:val="1"/>
      <w:numFmt w:val="lowerRoman"/>
      <w:lvlText w:val="%9."/>
      <w:lvlJc w:val="right"/>
      <w:pPr>
        <w:ind w:left="6693" w:hanging="180"/>
      </w:pPr>
    </w:lvl>
  </w:abstractNum>
  <w:abstractNum w:abstractNumId="27" w15:restartNumberingAfterBreak="0">
    <w:nsid w:val="5F453598"/>
    <w:multiLevelType w:val="multilevel"/>
    <w:tmpl w:val="A594A13C"/>
    <w:styleLink w:val="CurrentList6"/>
    <w:lvl w:ilvl="0">
      <w:start w:val="1"/>
      <w:numFmt w:val="bullet"/>
      <w:lvlText w:val=""/>
      <w:lvlJc w:val="left"/>
      <w:pPr>
        <w:ind w:left="360" w:hanging="360"/>
      </w:pPr>
      <w:rPr>
        <w:rFonts w:ascii="Symbol" w:hAnsi="Symbol" w:hint="default"/>
        <w:b w:val="0"/>
        <w:bCs w:val="0"/>
        <w:i w:val="0"/>
        <w:iCs w:val="0"/>
        <w:color w:val="00402A" w:themeColor="text2"/>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28" w15:restartNumberingAfterBreak="0">
    <w:nsid w:val="62CF65E8"/>
    <w:multiLevelType w:val="hybridMultilevel"/>
    <w:tmpl w:val="A0CC591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6231830"/>
    <w:multiLevelType w:val="hybridMultilevel"/>
    <w:tmpl w:val="526EA4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9D44AB4"/>
    <w:multiLevelType w:val="multilevel"/>
    <w:tmpl w:val="B4747EFC"/>
    <w:styleLink w:val="CurrentList4"/>
    <w:lvl w:ilvl="0">
      <w:start w:val="1"/>
      <w:numFmt w:val="bullet"/>
      <w:lvlText w:val=""/>
      <w:lvlJc w:val="left"/>
      <w:pPr>
        <w:ind w:left="360" w:hanging="360"/>
      </w:pPr>
      <w:rPr>
        <w:rFonts w:ascii="Symbol" w:hAnsi="Symbol" w:hint="default"/>
        <w:b w:val="0"/>
        <w:bCs w:val="0"/>
        <w:i w:val="0"/>
        <w:iCs w:val="0"/>
        <w:color w:val="00402A" w:themeColor="text2"/>
      </w:rPr>
    </w:lvl>
    <w:lvl w:ilvl="1">
      <w:start w:val="1"/>
      <w:numFmt w:val="bullet"/>
      <w:lvlText w:val="o"/>
      <w:lvlJc w:val="left"/>
      <w:pPr>
        <w:ind w:left="1594" w:hanging="360"/>
      </w:pPr>
      <w:rPr>
        <w:rFonts w:ascii="Courier New" w:hAnsi="Courier New" w:cs="Courier New" w:hint="default"/>
      </w:rPr>
    </w:lvl>
    <w:lvl w:ilvl="2">
      <w:start w:val="1"/>
      <w:numFmt w:val="bullet"/>
      <w:lvlText w:val=""/>
      <w:lvlJc w:val="left"/>
      <w:pPr>
        <w:ind w:left="2314" w:hanging="360"/>
      </w:pPr>
      <w:rPr>
        <w:rFonts w:ascii="Wingdings" w:hAnsi="Wingdings" w:hint="default"/>
      </w:rPr>
    </w:lvl>
    <w:lvl w:ilvl="3">
      <w:start w:val="1"/>
      <w:numFmt w:val="bullet"/>
      <w:lvlText w:val=""/>
      <w:lvlJc w:val="left"/>
      <w:pPr>
        <w:ind w:left="3034" w:hanging="360"/>
      </w:pPr>
      <w:rPr>
        <w:rFonts w:ascii="Symbol" w:hAnsi="Symbol" w:hint="default"/>
      </w:rPr>
    </w:lvl>
    <w:lvl w:ilvl="4">
      <w:start w:val="1"/>
      <w:numFmt w:val="bullet"/>
      <w:lvlText w:val="o"/>
      <w:lvlJc w:val="left"/>
      <w:pPr>
        <w:ind w:left="3754" w:hanging="360"/>
      </w:pPr>
      <w:rPr>
        <w:rFonts w:ascii="Courier New" w:hAnsi="Courier New" w:cs="Courier New" w:hint="default"/>
      </w:rPr>
    </w:lvl>
    <w:lvl w:ilvl="5">
      <w:start w:val="1"/>
      <w:numFmt w:val="bullet"/>
      <w:lvlText w:val=""/>
      <w:lvlJc w:val="left"/>
      <w:pPr>
        <w:ind w:left="4474" w:hanging="360"/>
      </w:pPr>
      <w:rPr>
        <w:rFonts w:ascii="Wingdings" w:hAnsi="Wingdings" w:hint="default"/>
      </w:rPr>
    </w:lvl>
    <w:lvl w:ilvl="6">
      <w:start w:val="1"/>
      <w:numFmt w:val="bullet"/>
      <w:lvlText w:val=""/>
      <w:lvlJc w:val="left"/>
      <w:pPr>
        <w:ind w:left="5194" w:hanging="360"/>
      </w:pPr>
      <w:rPr>
        <w:rFonts w:ascii="Symbol" w:hAnsi="Symbol" w:hint="default"/>
      </w:rPr>
    </w:lvl>
    <w:lvl w:ilvl="7">
      <w:start w:val="1"/>
      <w:numFmt w:val="bullet"/>
      <w:lvlText w:val="o"/>
      <w:lvlJc w:val="left"/>
      <w:pPr>
        <w:ind w:left="5914" w:hanging="360"/>
      </w:pPr>
      <w:rPr>
        <w:rFonts w:ascii="Courier New" w:hAnsi="Courier New" w:cs="Courier New" w:hint="default"/>
      </w:rPr>
    </w:lvl>
    <w:lvl w:ilvl="8">
      <w:start w:val="1"/>
      <w:numFmt w:val="bullet"/>
      <w:lvlText w:val=""/>
      <w:lvlJc w:val="left"/>
      <w:pPr>
        <w:ind w:left="6634" w:hanging="360"/>
      </w:pPr>
      <w:rPr>
        <w:rFonts w:ascii="Wingdings" w:hAnsi="Wingdings" w:hint="default"/>
      </w:rPr>
    </w:lvl>
  </w:abstractNum>
  <w:abstractNum w:abstractNumId="31" w15:restartNumberingAfterBreak="0">
    <w:nsid w:val="6A807A84"/>
    <w:multiLevelType w:val="multilevel"/>
    <w:tmpl w:val="1DD02970"/>
    <w:styleLink w:val="Listaactual4"/>
    <w:lvl w:ilvl="0">
      <w:start w:val="1"/>
      <w:numFmt w:val="lowerLetter"/>
      <w:lvlText w:val="%1."/>
      <w:lvlJc w:val="left"/>
      <w:pPr>
        <w:ind w:left="720" w:hanging="360"/>
      </w:pPr>
      <w:rPr>
        <w:rFonts w:ascii="Lato" w:hAnsi="Lato" w:hint="default"/>
        <w:b/>
        <w:i w:val="0"/>
        <w:color w:val="00A343" w:themeColor="accent2"/>
        <w:sz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40F24A7"/>
    <w:multiLevelType w:val="hybridMultilevel"/>
    <w:tmpl w:val="9E4C46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DF02D71"/>
    <w:multiLevelType w:val="multilevel"/>
    <w:tmpl w:val="6F2EBC80"/>
    <w:styleLink w:val="CurrentList2"/>
    <w:lvl w:ilvl="0">
      <w:start w:val="1"/>
      <w:numFmt w:val="decimal"/>
      <w:lvlText w:val="%1."/>
      <w:lvlJc w:val="left"/>
      <w:pPr>
        <w:ind w:left="360" w:hanging="360"/>
      </w:pPr>
      <w:rPr>
        <w:rFonts w:ascii="IberPangea Text" w:hAnsi="IberPangea Text" w:hint="default"/>
        <w:b w:val="0"/>
        <w:bCs w:val="0"/>
        <w:i w:val="0"/>
        <w:color w:val="008C38" w:themeColor="accent1"/>
        <w:sz w:val="18"/>
      </w:rPr>
    </w:lvl>
    <w:lvl w:ilvl="1">
      <w:start w:val="1"/>
      <w:numFmt w:val="lowerLetter"/>
      <w:lvlText w:val="%2."/>
      <w:lvlJc w:val="left"/>
      <w:pPr>
        <w:ind w:left="1653" w:hanging="360"/>
      </w:pPr>
    </w:lvl>
    <w:lvl w:ilvl="2">
      <w:start w:val="1"/>
      <w:numFmt w:val="lowerRoman"/>
      <w:lvlText w:val="%3."/>
      <w:lvlJc w:val="right"/>
      <w:pPr>
        <w:ind w:left="2373" w:hanging="180"/>
      </w:pPr>
    </w:lvl>
    <w:lvl w:ilvl="3">
      <w:start w:val="1"/>
      <w:numFmt w:val="decimal"/>
      <w:lvlText w:val="%4."/>
      <w:lvlJc w:val="left"/>
      <w:pPr>
        <w:ind w:left="3093" w:hanging="360"/>
      </w:pPr>
    </w:lvl>
    <w:lvl w:ilvl="4">
      <w:start w:val="1"/>
      <w:numFmt w:val="lowerLetter"/>
      <w:lvlText w:val="%5."/>
      <w:lvlJc w:val="left"/>
      <w:pPr>
        <w:ind w:left="3813" w:hanging="360"/>
      </w:pPr>
    </w:lvl>
    <w:lvl w:ilvl="5">
      <w:start w:val="1"/>
      <w:numFmt w:val="lowerRoman"/>
      <w:lvlText w:val="%6."/>
      <w:lvlJc w:val="right"/>
      <w:pPr>
        <w:ind w:left="4533" w:hanging="180"/>
      </w:pPr>
    </w:lvl>
    <w:lvl w:ilvl="6">
      <w:start w:val="1"/>
      <w:numFmt w:val="decimal"/>
      <w:lvlText w:val="%7."/>
      <w:lvlJc w:val="left"/>
      <w:pPr>
        <w:ind w:left="5253" w:hanging="360"/>
      </w:pPr>
    </w:lvl>
    <w:lvl w:ilvl="7">
      <w:start w:val="1"/>
      <w:numFmt w:val="lowerLetter"/>
      <w:lvlText w:val="%8."/>
      <w:lvlJc w:val="left"/>
      <w:pPr>
        <w:ind w:left="5973" w:hanging="360"/>
      </w:pPr>
    </w:lvl>
    <w:lvl w:ilvl="8">
      <w:start w:val="1"/>
      <w:numFmt w:val="lowerRoman"/>
      <w:lvlText w:val="%9."/>
      <w:lvlJc w:val="right"/>
      <w:pPr>
        <w:ind w:left="6693" w:hanging="180"/>
      </w:pPr>
    </w:lvl>
  </w:abstractNum>
  <w:num w:numId="1" w16cid:durableId="1230385131">
    <w:abstractNumId w:val="9"/>
  </w:num>
  <w:num w:numId="2" w16cid:durableId="771782958">
    <w:abstractNumId w:val="26"/>
  </w:num>
  <w:num w:numId="3" w16cid:durableId="902646133">
    <w:abstractNumId w:val="5"/>
  </w:num>
  <w:num w:numId="4" w16cid:durableId="599721432">
    <w:abstractNumId w:val="5"/>
    <w:lvlOverride w:ilvl="0">
      <w:startOverride w:val="1"/>
    </w:lvlOverride>
  </w:num>
  <w:num w:numId="5" w16cid:durableId="1407461468">
    <w:abstractNumId w:val="1"/>
  </w:num>
  <w:num w:numId="6" w16cid:durableId="1625958861">
    <w:abstractNumId w:val="3"/>
  </w:num>
  <w:num w:numId="7" w16cid:durableId="1676607823">
    <w:abstractNumId w:val="14"/>
  </w:num>
  <w:num w:numId="8" w16cid:durableId="1742484781">
    <w:abstractNumId w:val="31"/>
  </w:num>
  <w:num w:numId="9" w16cid:durableId="1320425994">
    <w:abstractNumId w:val="15"/>
  </w:num>
  <w:num w:numId="10" w16cid:durableId="1030565669">
    <w:abstractNumId w:val="0"/>
  </w:num>
  <w:num w:numId="11" w16cid:durableId="1198079357">
    <w:abstractNumId w:val="7"/>
  </w:num>
  <w:num w:numId="12" w16cid:durableId="205459214">
    <w:abstractNumId w:val="33"/>
  </w:num>
  <w:num w:numId="13" w16cid:durableId="1500727397">
    <w:abstractNumId w:val="24"/>
  </w:num>
  <w:num w:numId="14" w16cid:durableId="1126971845">
    <w:abstractNumId w:val="30"/>
  </w:num>
  <w:num w:numId="15" w16cid:durableId="784732959">
    <w:abstractNumId w:val="4"/>
  </w:num>
  <w:num w:numId="16" w16cid:durableId="546071328">
    <w:abstractNumId w:val="18"/>
  </w:num>
  <w:num w:numId="17" w16cid:durableId="254481015">
    <w:abstractNumId w:val="6"/>
  </w:num>
  <w:num w:numId="18" w16cid:durableId="1342048114">
    <w:abstractNumId w:val="27"/>
  </w:num>
  <w:num w:numId="19" w16cid:durableId="1630891716">
    <w:abstractNumId w:val="13"/>
  </w:num>
  <w:num w:numId="20" w16cid:durableId="1225485005">
    <w:abstractNumId w:val="22"/>
  </w:num>
  <w:num w:numId="21" w16cid:durableId="1780221774">
    <w:abstractNumId w:val="16"/>
  </w:num>
  <w:num w:numId="22" w16cid:durableId="54354123">
    <w:abstractNumId w:val="29"/>
  </w:num>
  <w:num w:numId="23" w16cid:durableId="838811439">
    <w:abstractNumId w:val="17"/>
  </w:num>
  <w:num w:numId="24" w16cid:durableId="1216891850">
    <w:abstractNumId w:val="32"/>
  </w:num>
  <w:num w:numId="25" w16cid:durableId="1290471283">
    <w:abstractNumId w:val="23"/>
  </w:num>
  <w:num w:numId="26" w16cid:durableId="1106972010">
    <w:abstractNumId w:val="20"/>
  </w:num>
  <w:num w:numId="27" w16cid:durableId="1174221637">
    <w:abstractNumId w:val="10"/>
  </w:num>
  <w:num w:numId="28" w16cid:durableId="1617953503">
    <w:abstractNumId w:val="28"/>
  </w:num>
  <w:num w:numId="29" w16cid:durableId="366101984">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C2C"/>
    <w:rsid w:val="00001366"/>
    <w:rsid w:val="00001390"/>
    <w:rsid w:val="00002BAF"/>
    <w:rsid w:val="00010899"/>
    <w:rsid w:val="00010FD1"/>
    <w:rsid w:val="00013226"/>
    <w:rsid w:val="00013BF2"/>
    <w:rsid w:val="000154BA"/>
    <w:rsid w:val="00016BD7"/>
    <w:rsid w:val="00016C34"/>
    <w:rsid w:val="00024C86"/>
    <w:rsid w:val="0002579C"/>
    <w:rsid w:val="00026D6F"/>
    <w:rsid w:val="000274EE"/>
    <w:rsid w:val="00033436"/>
    <w:rsid w:val="00036E7F"/>
    <w:rsid w:val="000372DD"/>
    <w:rsid w:val="00037376"/>
    <w:rsid w:val="00040A9F"/>
    <w:rsid w:val="00041FE7"/>
    <w:rsid w:val="00042CDC"/>
    <w:rsid w:val="000434F0"/>
    <w:rsid w:val="00045B2C"/>
    <w:rsid w:val="00046933"/>
    <w:rsid w:val="0004765E"/>
    <w:rsid w:val="0005066B"/>
    <w:rsid w:val="0005092E"/>
    <w:rsid w:val="0005599B"/>
    <w:rsid w:val="00055CA4"/>
    <w:rsid w:val="00055F14"/>
    <w:rsid w:val="000603BF"/>
    <w:rsid w:val="00061B46"/>
    <w:rsid w:val="00064AED"/>
    <w:rsid w:val="00064EDF"/>
    <w:rsid w:val="00075C53"/>
    <w:rsid w:val="000763DB"/>
    <w:rsid w:val="0008018C"/>
    <w:rsid w:val="000801EA"/>
    <w:rsid w:val="000818AB"/>
    <w:rsid w:val="00085022"/>
    <w:rsid w:val="00085060"/>
    <w:rsid w:val="00087C18"/>
    <w:rsid w:val="00091340"/>
    <w:rsid w:val="000930D2"/>
    <w:rsid w:val="00094390"/>
    <w:rsid w:val="00095646"/>
    <w:rsid w:val="000967C8"/>
    <w:rsid w:val="000A5F3C"/>
    <w:rsid w:val="000A7EDF"/>
    <w:rsid w:val="000B1901"/>
    <w:rsid w:val="000B4DB0"/>
    <w:rsid w:val="000B5174"/>
    <w:rsid w:val="000B59DD"/>
    <w:rsid w:val="000B6D05"/>
    <w:rsid w:val="000B6E1D"/>
    <w:rsid w:val="000B6FBD"/>
    <w:rsid w:val="000C1A47"/>
    <w:rsid w:val="000C3071"/>
    <w:rsid w:val="000C38F4"/>
    <w:rsid w:val="000C4966"/>
    <w:rsid w:val="000C61FD"/>
    <w:rsid w:val="000C64E0"/>
    <w:rsid w:val="000C7889"/>
    <w:rsid w:val="000D3371"/>
    <w:rsid w:val="000D4241"/>
    <w:rsid w:val="000E1B83"/>
    <w:rsid w:val="000E2759"/>
    <w:rsid w:val="000E322E"/>
    <w:rsid w:val="000E3CF8"/>
    <w:rsid w:val="000E3E4C"/>
    <w:rsid w:val="000F224D"/>
    <w:rsid w:val="000F4681"/>
    <w:rsid w:val="000F4E43"/>
    <w:rsid w:val="000F56A6"/>
    <w:rsid w:val="000F5CB5"/>
    <w:rsid w:val="000F78E9"/>
    <w:rsid w:val="001005EC"/>
    <w:rsid w:val="00103587"/>
    <w:rsid w:val="00106F28"/>
    <w:rsid w:val="00107368"/>
    <w:rsid w:val="001153DA"/>
    <w:rsid w:val="00116FFE"/>
    <w:rsid w:val="00117CAF"/>
    <w:rsid w:val="0012070F"/>
    <w:rsid w:val="001214C0"/>
    <w:rsid w:val="00123455"/>
    <w:rsid w:val="0012366D"/>
    <w:rsid w:val="00123E87"/>
    <w:rsid w:val="001269F7"/>
    <w:rsid w:val="00127948"/>
    <w:rsid w:val="0013092B"/>
    <w:rsid w:val="001331B8"/>
    <w:rsid w:val="00133260"/>
    <w:rsid w:val="001333AF"/>
    <w:rsid w:val="00134D28"/>
    <w:rsid w:val="0013506B"/>
    <w:rsid w:val="00135D65"/>
    <w:rsid w:val="00135F28"/>
    <w:rsid w:val="0013700D"/>
    <w:rsid w:val="00137EF1"/>
    <w:rsid w:val="00140279"/>
    <w:rsid w:val="001409FC"/>
    <w:rsid w:val="00143534"/>
    <w:rsid w:val="00143914"/>
    <w:rsid w:val="00144949"/>
    <w:rsid w:val="00144DE2"/>
    <w:rsid w:val="00145FA5"/>
    <w:rsid w:val="0014668D"/>
    <w:rsid w:val="00146F11"/>
    <w:rsid w:val="001478E8"/>
    <w:rsid w:val="00147F7E"/>
    <w:rsid w:val="00150721"/>
    <w:rsid w:val="00150A73"/>
    <w:rsid w:val="00151BF9"/>
    <w:rsid w:val="00152DB3"/>
    <w:rsid w:val="00156B96"/>
    <w:rsid w:val="00157B73"/>
    <w:rsid w:val="00160384"/>
    <w:rsid w:val="00165271"/>
    <w:rsid w:val="00165AE9"/>
    <w:rsid w:val="001671A0"/>
    <w:rsid w:val="00167D70"/>
    <w:rsid w:val="001708B8"/>
    <w:rsid w:val="00170F02"/>
    <w:rsid w:val="00171E23"/>
    <w:rsid w:val="00172127"/>
    <w:rsid w:val="001724EF"/>
    <w:rsid w:val="00172C8F"/>
    <w:rsid w:val="00172D18"/>
    <w:rsid w:val="00172F6F"/>
    <w:rsid w:val="0017490B"/>
    <w:rsid w:val="00175C9E"/>
    <w:rsid w:val="00176420"/>
    <w:rsid w:val="00176B61"/>
    <w:rsid w:val="00176C52"/>
    <w:rsid w:val="00177787"/>
    <w:rsid w:val="0018034E"/>
    <w:rsid w:val="00180C5F"/>
    <w:rsid w:val="00183328"/>
    <w:rsid w:val="00184B54"/>
    <w:rsid w:val="001864E8"/>
    <w:rsid w:val="001869B4"/>
    <w:rsid w:val="001870E9"/>
    <w:rsid w:val="00187187"/>
    <w:rsid w:val="0019195A"/>
    <w:rsid w:val="0019427E"/>
    <w:rsid w:val="00195C8C"/>
    <w:rsid w:val="00196C98"/>
    <w:rsid w:val="001A2F53"/>
    <w:rsid w:val="001A420D"/>
    <w:rsid w:val="001A7B4A"/>
    <w:rsid w:val="001B013B"/>
    <w:rsid w:val="001B07EC"/>
    <w:rsid w:val="001B19F8"/>
    <w:rsid w:val="001B6937"/>
    <w:rsid w:val="001C1BC9"/>
    <w:rsid w:val="001C2608"/>
    <w:rsid w:val="001C29DB"/>
    <w:rsid w:val="001C2A66"/>
    <w:rsid w:val="001C3449"/>
    <w:rsid w:val="001C5369"/>
    <w:rsid w:val="001C5E6E"/>
    <w:rsid w:val="001C696C"/>
    <w:rsid w:val="001C6F61"/>
    <w:rsid w:val="001D2CC0"/>
    <w:rsid w:val="001D2E86"/>
    <w:rsid w:val="001D30B1"/>
    <w:rsid w:val="001D6875"/>
    <w:rsid w:val="001D7307"/>
    <w:rsid w:val="001D7E6E"/>
    <w:rsid w:val="001E0DA5"/>
    <w:rsid w:val="001E6E8C"/>
    <w:rsid w:val="001F10DF"/>
    <w:rsid w:val="001F140A"/>
    <w:rsid w:val="001F5371"/>
    <w:rsid w:val="001F6384"/>
    <w:rsid w:val="001F6467"/>
    <w:rsid w:val="001F6B37"/>
    <w:rsid w:val="001F7395"/>
    <w:rsid w:val="001F7A43"/>
    <w:rsid w:val="0020072A"/>
    <w:rsid w:val="0020148E"/>
    <w:rsid w:val="00201E1C"/>
    <w:rsid w:val="00205F64"/>
    <w:rsid w:val="002065D9"/>
    <w:rsid w:val="002072B0"/>
    <w:rsid w:val="0020747B"/>
    <w:rsid w:val="00213F9A"/>
    <w:rsid w:val="00214A3F"/>
    <w:rsid w:val="0021540B"/>
    <w:rsid w:val="002154ED"/>
    <w:rsid w:val="00216ADF"/>
    <w:rsid w:val="0022014D"/>
    <w:rsid w:val="00222B9B"/>
    <w:rsid w:val="00222CF1"/>
    <w:rsid w:val="00223364"/>
    <w:rsid w:val="00223C41"/>
    <w:rsid w:val="00224758"/>
    <w:rsid w:val="00226315"/>
    <w:rsid w:val="002267B8"/>
    <w:rsid w:val="00226EDC"/>
    <w:rsid w:val="00233281"/>
    <w:rsid w:val="00234ED6"/>
    <w:rsid w:val="00234FB5"/>
    <w:rsid w:val="002350A1"/>
    <w:rsid w:val="00236EEB"/>
    <w:rsid w:val="0023777D"/>
    <w:rsid w:val="00240325"/>
    <w:rsid w:val="002452AF"/>
    <w:rsid w:val="0024701F"/>
    <w:rsid w:val="00247A78"/>
    <w:rsid w:val="00250319"/>
    <w:rsid w:val="0025115C"/>
    <w:rsid w:val="002513DA"/>
    <w:rsid w:val="00252F8D"/>
    <w:rsid w:val="00253E63"/>
    <w:rsid w:val="00254364"/>
    <w:rsid w:val="0025549F"/>
    <w:rsid w:val="00256DD3"/>
    <w:rsid w:val="00260D89"/>
    <w:rsid w:val="002620FE"/>
    <w:rsid w:val="002629B6"/>
    <w:rsid w:val="00265869"/>
    <w:rsid w:val="00267876"/>
    <w:rsid w:val="002718AC"/>
    <w:rsid w:val="00274163"/>
    <w:rsid w:val="0027496E"/>
    <w:rsid w:val="002749C7"/>
    <w:rsid w:val="00274DEC"/>
    <w:rsid w:val="00275915"/>
    <w:rsid w:val="002771E9"/>
    <w:rsid w:val="00281216"/>
    <w:rsid w:val="00285168"/>
    <w:rsid w:val="00285DD2"/>
    <w:rsid w:val="00290D74"/>
    <w:rsid w:val="002910D4"/>
    <w:rsid w:val="00293A28"/>
    <w:rsid w:val="00293BE3"/>
    <w:rsid w:val="00295E23"/>
    <w:rsid w:val="0029696D"/>
    <w:rsid w:val="0029799B"/>
    <w:rsid w:val="002A0C2F"/>
    <w:rsid w:val="002A0E4F"/>
    <w:rsid w:val="002A45EE"/>
    <w:rsid w:val="002A6E4C"/>
    <w:rsid w:val="002B3A95"/>
    <w:rsid w:val="002B3BB2"/>
    <w:rsid w:val="002B6F26"/>
    <w:rsid w:val="002C00EF"/>
    <w:rsid w:val="002C3D64"/>
    <w:rsid w:val="002C4DCA"/>
    <w:rsid w:val="002C5B47"/>
    <w:rsid w:val="002C624E"/>
    <w:rsid w:val="002C704D"/>
    <w:rsid w:val="002D170D"/>
    <w:rsid w:val="002D3E59"/>
    <w:rsid w:val="002D622D"/>
    <w:rsid w:val="002D6566"/>
    <w:rsid w:val="002D7065"/>
    <w:rsid w:val="002D7403"/>
    <w:rsid w:val="002D768B"/>
    <w:rsid w:val="002D7FAA"/>
    <w:rsid w:val="002E33B7"/>
    <w:rsid w:val="002E4014"/>
    <w:rsid w:val="002E4572"/>
    <w:rsid w:val="002E7341"/>
    <w:rsid w:val="002F1A5E"/>
    <w:rsid w:val="002F4676"/>
    <w:rsid w:val="002F4F55"/>
    <w:rsid w:val="002F6772"/>
    <w:rsid w:val="002F6DB1"/>
    <w:rsid w:val="00300495"/>
    <w:rsid w:val="0030116D"/>
    <w:rsid w:val="003017EC"/>
    <w:rsid w:val="0030571F"/>
    <w:rsid w:val="00305DD9"/>
    <w:rsid w:val="003060C1"/>
    <w:rsid w:val="00306EEA"/>
    <w:rsid w:val="00310285"/>
    <w:rsid w:val="0031029B"/>
    <w:rsid w:val="003111D9"/>
    <w:rsid w:val="0031129D"/>
    <w:rsid w:val="0031162A"/>
    <w:rsid w:val="003118A8"/>
    <w:rsid w:val="00312099"/>
    <w:rsid w:val="00312E89"/>
    <w:rsid w:val="0031359C"/>
    <w:rsid w:val="0031509C"/>
    <w:rsid w:val="00316A4F"/>
    <w:rsid w:val="0032035D"/>
    <w:rsid w:val="003205F6"/>
    <w:rsid w:val="00320D19"/>
    <w:rsid w:val="003237D8"/>
    <w:rsid w:val="0032439F"/>
    <w:rsid w:val="00326022"/>
    <w:rsid w:val="00327DDE"/>
    <w:rsid w:val="00331417"/>
    <w:rsid w:val="00331A63"/>
    <w:rsid w:val="0033284E"/>
    <w:rsid w:val="00333982"/>
    <w:rsid w:val="00335045"/>
    <w:rsid w:val="003362A4"/>
    <w:rsid w:val="003409A0"/>
    <w:rsid w:val="00345E95"/>
    <w:rsid w:val="00353B67"/>
    <w:rsid w:val="003563C8"/>
    <w:rsid w:val="003565D1"/>
    <w:rsid w:val="00357A9B"/>
    <w:rsid w:val="00363850"/>
    <w:rsid w:val="00364E47"/>
    <w:rsid w:val="003655D1"/>
    <w:rsid w:val="00366329"/>
    <w:rsid w:val="00366B22"/>
    <w:rsid w:val="00367A52"/>
    <w:rsid w:val="00367CC7"/>
    <w:rsid w:val="00370620"/>
    <w:rsid w:val="00371AC7"/>
    <w:rsid w:val="003730AF"/>
    <w:rsid w:val="0037655C"/>
    <w:rsid w:val="0037685D"/>
    <w:rsid w:val="00380414"/>
    <w:rsid w:val="0038215B"/>
    <w:rsid w:val="00383294"/>
    <w:rsid w:val="0038440C"/>
    <w:rsid w:val="0039133B"/>
    <w:rsid w:val="00393126"/>
    <w:rsid w:val="00395072"/>
    <w:rsid w:val="00395947"/>
    <w:rsid w:val="00395E69"/>
    <w:rsid w:val="0039632A"/>
    <w:rsid w:val="003A00C9"/>
    <w:rsid w:val="003A0E56"/>
    <w:rsid w:val="003A1DD1"/>
    <w:rsid w:val="003A200F"/>
    <w:rsid w:val="003A2A61"/>
    <w:rsid w:val="003B2337"/>
    <w:rsid w:val="003B3A2E"/>
    <w:rsid w:val="003B4095"/>
    <w:rsid w:val="003B40C9"/>
    <w:rsid w:val="003B42B3"/>
    <w:rsid w:val="003B4AF1"/>
    <w:rsid w:val="003B6004"/>
    <w:rsid w:val="003C3FFC"/>
    <w:rsid w:val="003C4892"/>
    <w:rsid w:val="003C5608"/>
    <w:rsid w:val="003D09E8"/>
    <w:rsid w:val="003D3635"/>
    <w:rsid w:val="003D497A"/>
    <w:rsid w:val="003D59F0"/>
    <w:rsid w:val="003D5B77"/>
    <w:rsid w:val="003D5D34"/>
    <w:rsid w:val="003D7828"/>
    <w:rsid w:val="003E2AFD"/>
    <w:rsid w:val="003E4E89"/>
    <w:rsid w:val="003E5B75"/>
    <w:rsid w:val="003E5DC2"/>
    <w:rsid w:val="003E6AED"/>
    <w:rsid w:val="003E6BA4"/>
    <w:rsid w:val="003E7438"/>
    <w:rsid w:val="003E75D2"/>
    <w:rsid w:val="003E7EAC"/>
    <w:rsid w:val="003F0624"/>
    <w:rsid w:val="003F13F7"/>
    <w:rsid w:val="003F2384"/>
    <w:rsid w:val="003F2F57"/>
    <w:rsid w:val="003F5812"/>
    <w:rsid w:val="004001A8"/>
    <w:rsid w:val="0040167E"/>
    <w:rsid w:val="0040213F"/>
    <w:rsid w:val="0040232D"/>
    <w:rsid w:val="00404148"/>
    <w:rsid w:val="00411AA8"/>
    <w:rsid w:val="00413936"/>
    <w:rsid w:val="004151E4"/>
    <w:rsid w:val="004153CA"/>
    <w:rsid w:val="0041543F"/>
    <w:rsid w:val="00415B23"/>
    <w:rsid w:val="00417386"/>
    <w:rsid w:val="004179AD"/>
    <w:rsid w:val="00420987"/>
    <w:rsid w:val="00420A23"/>
    <w:rsid w:val="00421094"/>
    <w:rsid w:val="00421B20"/>
    <w:rsid w:val="00422614"/>
    <w:rsid w:val="004228F3"/>
    <w:rsid w:val="00422B33"/>
    <w:rsid w:val="00431466"/>
    <w:rsid w:val="00431D15"/>
    <w:rsid w:val="00431FC8"/>
    <w:rsid w:val="00434C42"/>
    <w:rsid w:val="00434FDB"/>
    <w:rsid w:val="00442CFD"/>
    <w:rsid w:val="004450F5"/>
    <w:rsid w:val="00446DDA"/>
    <w:rsid w:val="00450037"/>
    <w:rsid w:val="0045280A"/>
    <w:rsid w:val="0045398C"/>
    <w:rsid w:val="00455156"/>
    <w:rsid w:val="004643B3"/>
    <w:rsid w:val="00464A4C"/>
    <w:rsid w:val="0046749B"/>
    <w:rsid w:val="00467BEB"/>
    <w:rsid w:val="00471018"/>
    <w:rsid w:val="004731D1"/>
    <w:rsid w:val="004735BF"/>
    <w:rsid w:val="004740EB"/>
    <w:rsid w:val="0047429E"/>
    <w:rsid w:val="00474DEC"/>
    <w:rsid w:val="00475EDA"/>
    <w:rsid w:val="00476570"/>
    <w:rsid w:val="00493E52"/>
    <w:rsid w:val="00494F52"/>
    <w:rsid w:val="004951F5"/>
    <w:rsid w:val="00496658"/>
    <w:rsid w:val="004976D6"/>
    <w:rsid w:val="00497F54"/>
    <w:rsid w:val="004A3AEC"/>
    <w:rsid w:val="004A5350"/>
    <w:rsid w:val="004A65E0"/>
    <w:rsid w:val="004A69B9"/>
    <w:rsid w:val="004B3833"/>
    <w:rsid w:val="004C098C"/>
    <w:rsid w:val="004C0EBC"/>
    <w:rsid w:val="004C1E38"/>
    <w:rsid w:val="004C36E5"/>
    <w:rsid w:val="004C3CC1"/>
    <w:rsid w:val="004C4B64"/>
    <w:rsid w:val="004C4C12"/>
    <w:rsid w:val="004C5CB2"/>
    <w:rsid w:val="004D0462"/>
    <w:rsid w:val="004D180D"/>
    <w:rsid w:val="004D22B1"/>
    <w:rsid w:val="004D3B42"/>
    <w:rsid w:val="004D411E"/>
    <w:rsid w:val="004E075E"/>
    <w:rsid w:val="004E1368"/>
    <w:rsid w:val="004E14D4"/>
    <w:rsid w:val="004E2C6E"/>
    <w:rsid w:val="004E46C4"/>
    <w:rsid w:val="004E7844"/>
    <w:rsid w:val="004F06DF"/>
    <w:rsid w:val="004F0CC9"/>
    <w:rsid w:val="004F654E"/>
    <w:rsid w:val="004F6658"/>
    <w:rsid w:val="004F8BEC"/>
    <w:rsid w:val="00500D70"/>
    <w:rsid w:val="0050232D"/>
    <w:rsid w:val="00505928"/>
    <w:rsid w:val="00505981"/>
    <w:rsid w:val="00510526"/>
    <w:rsid w:val="00510F28"/>
    <w:rsid w:val="0051189E"/>
    <w:rsid w:val="005124EB"/>
    <w:rsid w:val="00514A52"/>
    <w:rsid w:val="0051622C"/>
    <w:rsid w:val="005163B8"/>
    <w:rsid w:val="005177C7"/>
    <w:rsid w:val="005201FE"/>
    <w:rsid w:val="00520534"/>
    <w:rsid w:val="00521C07"/>
    <w:rsid w:val="005230A6"/>
    <w:rsid w:val="005247E8"/>
    <w:rsid w:val="00524F22"/>
    <w:rsid w:val="00525B86"/>
    <w:rsid w:val="00526D61"/>
    <w:rsid w:val="00527945"/>
    <w:rsid w:val="00530F9A"/>
    <w:rsid w:val="00532408"/>
    <w:rsid w:val="00533A67"/>
    <w:rsid w:val="0053639F"/>
    <w:rsid w:val="00537A55"/>
    <w:rsid w:val="00540910"/>
    <w:rsid w:val="00541C9D"/>
    <w:rsid w:val="00545685"/>
    <w:rsid w:val="005515A7"/>
    <w:rsid w:val="005523D5"/>
    <w:rsid w:val="00552956"/>
    <w:rsid w:val="005539B1"/>
    <w:rsid w:val="0055531B"/>
    <w:rsid w:val="0055727D"/>
    <w:rsid w:val="00557BC6"/>
    <w:rsid w:val="00557D92"/>
    <w:rsid w:val="005609A3"/>
    <w:rsid w:val="00560EA9"/>
    <w:rsid w:val="0056282B"/>
    <w:rsid w:val="0056400E"/>
    <w:rsid w:val="00564A73"/>
    <w:rsid w:val="00566AB4"/>
    <w:rsid w:val="0057169F"/>
    <w:rsid w:val="00576854"/>
    <w:rsid w:val="005768F3"/>
    <w:rsid w:val="00576D3E"/>
    <w:rsid w:val="00577A14"/>
    <w:rsid w:val="00581973"/>
    <w:rsid w:val="005846F0"/>
    <w:rsid w:val="00584F1A"/>
    <w:rsid w:val="0058FE35"/>
    <w:rsid w:val="00591F70"/>
    <w:rsid w:val="0059624E"/>
    <w:rsid w:val="005A17D7"/>
    <w:rsid w:val="005A4537"/>
    <w:rsid w:val="005A4C90"/>
    <w:rsid w:val="005A4F8C"/>
    <w:rsid w:val="005B2065"/>
    <w:rsid w:val="005B2D0B"/>
    <w:rsid w:val="005B6459"/>
    <w:rsid w:val="005B6748"/>
    <w:rsid w:val="005B6906"/>
    <w:rsid w:val="005C19D0"/>
    <w:rsid w:val="005C29E7"/>
    <w:rsid w:val="005C2CFB"/>
    <w:rsid w:val="005C3947"/>
    <w:rsid w:val="005C3FDA"/>
    <w:rsid w:val="005C7B59"/>
    <w:rsid w:val="005D1DEF"/>
    <w:rsid w:val="005D38B2"/>
    <w:rsid w:val="005E08CF"/>
    <w:rsid w:val="005E241E"/>
    <w:rsid w:val="005E68C7"/>
    <w:rsid w:val="005F25E9"/>
    <w:rsid w:val="005F2D06"/>
    <w:rsid w:val="005F319A"/>
    <w:rsid w:val="005F34F3"/>
    <w:rsid w:val="005F4A49"/>
    <w:rsid w:val="005F5D76"/>
    <w:rsid w:val="005F5FFA"/>
    <w:rsid w:val="005F6522"/>
    <w:rsid w:val="005F7950"/>
    <w:rsid w:val="006006F8"/>
    <w:rsid w:val="006046E1"/>
    <w:rsid w:val="00604F82"/>
    <w:rsid w:val="00605BB3"/>
    <w:rsid w:val="00607411"/>
    <w:rsid w:val="0060751B"/>
    <w:rsid w:val="00611503"/>
    <w:rsid w:val="00613261"/>
    <w:rsid w:val="00613D58"/>
    <w:rsid w:val="00613FEB"/>
    <w:rsid w:val="006176F5"/>
    <w:rsid w:val="00617B00"/>
    <w:rsid w:val="00621B6E"/>
    <w:rsid w:val="00622B43"/>
    <w:rsid w:val="006260E9"/>
    <w:rsid w:val="00627F39"/>
    <w:rsid w:val="00630C44"/>
    <w:rsid w:val="00630DF8"/>
    <w:rsid w:val="0063128E"/>
    <w:rsid w:val="0063246F"/>
    <w:rsid w:val="006333B5"/>
    <w:rsid w:val="00634E47"/>
    <w:rsid w:val="00637407"/>
    <w:rsid w:val="00637FEB"/>
    <w:rsid w:val="006400C6"/>
    <w:rsid w:val="00643E03"/>
    <w:rsid w:val="006447DA"/>
    <w:rsid w:val="00650F3A"/>
    <w:rsid w:val="00653277"/>
    <w:rsid w:val="006535FA"/>
    <w:rsid w:val="00653801"/>
    <w:rsid w:val="00654198"/>
    <w:rsid w:val="00654573"/>
    <w:rsid w:val="006547CF"/>
    <w:rsid w:val="00654CDD"/>
    <w:rsid w:val="006556C6"/>
    <w:rsid w:val="00655FC7"/>
    <w:rsid w:val="00656DE6"/>
    <w:rsid w:val="00657942"/>
    <w:rsid w:val="00660C60"/>
    <w:rsid w:val="00661228"/>
    <w:rsid w:val="00662774"/>
    <w:rsid w:val="00663CF6"/>
    <w:rsid w:val="0066650C"/>
    <w:rsid w:val="00671F11"/>
    <w:rsid w:val="0067453F"/>
    <w:rsid w:val="00675299"/>
    <w:rsid w:val="00677ADE"/>
    <w:rsid w:val="00677D2A"/>
    <w:rsid w:val="00681FB6"/>
    <w:rsid w:val="00683E5A"/>
    <w:rsid w:val="006840DA"/>
    <w:rsid w:val="00684C32"/>
    <w:rsid w:val="00684E56"/>
    <w:rsid w:val="00692FE9"/>
    <w:rsid w:val="006942B6"/>
    <w:rsid w:val="006A0C2D"/>
    <w:rsid w:val="006A4215"/>
    <w:rsid w:val="006B0369"/>
    <w:rsid w:val="006B2249"/>
    <w:rsid w:val="006B7C59"/>
    <w:rsid w:val="006B7FAC"/>
    <w:rsid w:val="006C002E"/>
    <w:rsid w:val="006C05C5"/>
    <w:rsid w:val="006C1193"/>
    <w:rsid w:val="006C2403"/>
    <w:rsid w:val="006C2867"/>
    <w:rsid w:val="006C293E"/>
    <w:rsid w:val="006C48AD"/>
    <w:rsid w:val="006C7406"/>
    <w:rsid w:val="006C78A9"/>
    <w:rsid w:val="006D24CD"/>
    <w:rsid w:val="006D42CA"/>
    <w:rsid w:val="006D4DD3"/>
    <w:rsid w:val="006D5937"/>
    <w:rsid w:val="006D5A54"/>
    <w:rsid w:val="006E002B"/>
    <w:rsid w:val="006E0F65"/>
    <w:rsid w:val="006E15D4"/>
    <w:rsid w:val="006E2095"/>
    <w:rsid w:val="006E5F69"/>
    <w:rsid w:val="006E7CAD"/>
    <w:rsid w:val="006F00B5"/>
    <w:rsid w:val="006F0E09"/>
    <w:rsid w:val="006F1604"/>
    <w:rsid w:val="006F5DC8"/>
    <w:rsid w:val="006F612C"/>
    <w:rsid w:val="006F618B"/>
    <w:rsid w:val="006F65E5"/>
    <w:rsid w:val="006F7C0F"/>
    <w:rsid w:val="0070078E"/>
    <w:rsid w:val="00701850"/>
    <w:rsid w:val="00702271"/>
    <w:rsid w:val="00705318"/>
    <w:rsid w:val="00707DBA"/>
    <w:rsid w:val="00712048"/>
    <w:rsid w:val="0071283E"/>
    <w:rsid w:val="007140EC"/>
    <w:rsid w:val="00714B86"/>
    <w:rsid w:val="007170DF"/>
    <w:rsid w:val="007214E0"/>
    <w:rsid w:val="0072239C"/>
    <w:rsid w:val="00726924"/>
    <w:rsid w:val="00727A6E"/>
    <w:rsid w:val="00727C24"/>
    <w:rsid w:val="007329DD"/>
    <w:rsid w:val="00732B65"/>
    <w:rsid w:val="00735CEE"/>
    <w:rsid w:val="00735EED"/>
    <w:rsid w:val="00736318"/>
    <w:rsid w:val="0073679D"/>
    <w:rsid w:val="007415EE"/>
    <w:rsid w:val="00744658"/>
    <w:rsid w:val="00745F11"/>
    <w:rsid w:val="00750A07"/>
    <w:rsid w:val="00750E78"/>
    <w:rsid w:val="00755198"/>
    <w:rsid w:val="00757BEE"/>
    <w:rsid w:val="0076495F"/>
    <w:rsid w:val="00764ED5"/>
    <w:rsid w:val="00765001"/>
    <w:rsid w:val="007654BD"/>
    <w:rsid w:val="00765CB1"/>
    <w:rsid w:val="00766701"/>
    <w:rsid w:val="00771D4A"/>
    <w:rsid w:val="007727F7"/>
    <w:rsid w:val="00772C20"/>
    <w:rsid w:val="00772FD1"/>
    <w:rsid w:val="00774243"/>
    <w:rsid w:val="00774A1B"/>
    <w:rsid w:val="00775133"/>
    <w:rsid w:val="00776277"/>
    <w:rsid w:val="0077772B"/>
    <w:rsid w:val="007801F2"/>
    <w:rsid w:val="00782758"/>
    <w:rsid w:val="00785ABF"/>
    <w:rsid w:val="00786722"/>
    <w:rsid w:val="00787030"/>
    <w:rsid w:val="00787486"/>
    <w:rsid w:val="00787967"/>
    <w:rsid w:val="00790B63"/>
    <w:rsid w:val="007913C7"/>
    <w:rsid w:val="00791B4C"/>
    <w:rsid w:val="00792D7D"/>
    <w:rsid w:val="00795EA2"/>
    <w:rsid w:val="00797453"/>
    <w:rsid w:val="007A4458"/>
    <w:rsid w:val="007A5B6C"/>
    <w:rsid w:val="007A6654"/>
    <w:rsid w:val="007B032F"/>
    <w:rsid w:val="007B0F88"/>
    <w:rsid w:val="007B4242"/>
    <w:rsid w:val="007B5370"/>
    <w:rsid w:val="007B5646"/>
    <w:rsid w:val="007B5741"/>
    <w:rsid w:val="007B6079"/>
    <w:rsid w:val="007C2C4D"/>
    <w:rsid w:val="007C2DAF"/>
    <w:rsid w:val="007C3330"/>
    <w:rsid w:val="007C33B9"/>
    <w:rsid w:val="007C4511"/>
    <w:rsid w:val="007C686B"/>
    <w:rsid w:val="007C6F3C"/>
    <w:rsid w:val="007D25D2"/>
    <w:rsid w:val="007D2D02"/>
    <w:rsid w:val="007D345B"/>
    <w:rsid w:val="007D3ECC"/>
    <w:rsid w:val="007D4030"/>
    <w:rsid w:val="007D637B"/>
    <w:rsid w:val="007D7D1C"/>
    <w:rsid w:val="007D7F05"/>
    <w:rsid w:val="007E0845"/>
    <w:rsid w:val="007E12EC"/>
    <w:rsid w:val="007E2185"/>
    <w:rsid w:val="007E42BF"/>
    <w:rsid w:val="007E45F0"/>
    <w:rsid w:val="007E4C0E"/>
    <w:rsid w:val="007E5ABC"/>
    <w:rsid w:val="007F0372"/>
    <w:rsid w:val="007F0DFB"/>
    <w:rsid w:val="007F1CF9"/>
    <w:rsid w:val="007F307C"/>
    <w:rsid w:val="007F386D"/>
    <w:rsid w:val="007F4763"/>
    <w:rsid w:val="007F7AB0"/>
    <w:rsid w:val="00800B06"/>
    <w:rsid w:val="00803783"/>
    <w:rsid w:val="008046C2"/>
    <w:rsid w:val="0080491F"/>
    <w:rsid w:val="008079BA"/>
    <w:rsid w:val="00810CBA"/>
    <w:rsid w:val="008123B6"/>
    <w:rsid w:val="0081269A"/>
    <w:rsid w:val="008149D7"/>
    <w:rsid w:val="008200AC"/>
    <w:rsid w:val="00820B39"/>
    <w:rsid w:val="00821A4C"/>
    <w:rsid w:val="008224FC"/>
    <w:rsid w:val="00822892"/>
    <w:rsid w:val="00826CC4"/>
    <w:rsid w:val="00827EBA"/>
    <w:rsid w:val="0083046F"/>
    <w:rsid w:val="00832572"/>
    <w:rsid w:val="00834354"/>
    <w:rsid w:val="00834B35"/>
    <w:rsid w:val="008368C3"/>
    <w:rsid w:val="00837FF7"/>
    <w:rsid w:val="008419DC"/>
    <w:rsid w:val="00841A5D"/>
    <w:rsid w:val="008461C6"/>
    <w:rsid w:val="008501C3"/>
    <w:rsid w:val="00851C15"/>
    <w:rsid w:val="008544E6"/>
    <w:rsid w:val="00854DF0"/>
    <w:rsid w:val="00855F9E"/>
    <w:rsid w:val="00856EF9"/>
    <w:rsid w:val="00862146"/>
    <w:rsid w:val="0086628A"/>
    <w:rsid w:val="008676BE"/>
    <w:rsid w:val="0086780C"/>
    <w:rsid w:val="0087019E"/>
    <w:rsid w:val="008722A2"/>
    <w:rsid w:val="00873871"/>
    <w:rsid w:val="00874F27"/>
    <w:rsid w:val="0087614E"/>
    <w:rsid w:val="008820A1"/>
    <w:rsid w:val="0088230B"/>
    <w:rsid w:val="008830B2"/>
    <w:rsid w:val="008850C8"/>
    <w:rsid w:val="00887244"/>
    <w:rsid w:val="00887D78"/>
    <w:rsid w:val="008902B7"/>
    <w:rsid w:val="008922E9"/>
    <w:rsid w:val="008926E2"/>
    <w:rsid w:val="00892813"/>
    <w:rsid w:val="00895197"/>
    <w:rsid w:val="008A1370"/>
    <w:rsid w:val="008A1A5D"/>
    <w:rsid w:val="008A31E6"/>
    <w:rsid w:val="008A463B"/>
    <w:rsid w:val="008A538D"/>
    <w:rsid w:val="008B1159"/>
    <w:rsid w:val="008B1339"/>
    <w:rsid w:val="008B1910"/>
    <w:rsid w:val="008B2B6B"/>
    <w:rsid w:val="008B45DB"/>
    <w:rsid w:val="008B5418"/>
    <w:rsid w:val="008B55EC"/>
    <w:rsid w:val="008B7CD8"/>
    <w:rsid w:val="008C178C"/>
    <w:rsid w:val="008C3B8C"/>
    <w:rsid w:val="008C4274"/>
    <w:rsid w:val="008C65D5"/>
    <w:rsid w:val="008C671C"/>
    <w:rsid w:val="008C74B0"/>
    <w:rsid w:val="008C7F8E"/>
    <w:rsid w:val="008D1893"/>
    <w:rsid w:val="008D2A63"/>
    <w:rsid w:val="008D2F79"/>
    <w:rsid w:val="008D57B9"/>
    <w:rsid w:val="008D5ADC"/>
    <w:rsid w:val="008D688D"/>
    <w:rsid w:val="008D7A34"/>
    <w:rsid w:val="008E0555"/>
    <w:rsid w:val="008E3EE0"/>
    <w:rsid w:val="008E5313"/>
    <w:rsid w:val="008E6918"/>
    <w:rsid w:val="008E7C01"/>
    <w:rsid w:val="008F0044"/>
    <w:rsid w:val="008F0C18"/>
    <w:rsid w:val="008F0ED3"/>
    <w:rsid w:val="008F5A81"/>
    <w:rsid w:val="008F6A1E"/>
    <w:rsid w:val="00900E41"/>
    <w:rsid w:val="00902116"/>
    <w:rsid w:val="00920736"/>
    <w:rsid w:val="00920B06"/>
    <w:rsid w:val="00921956"/>
    <w:rsid w:val="0092228F"/>
    <w:rsid w:val="00925CEC"/>
    <w:rsid w:val="0092631C"/>
    <w:rsid w:val="00932B2E"/>
    <w:rsid w:val="00934913"/>
    <w:rsid w:val="00934B22"/>
    <w:rsid w:val="00936435"/>
    <w:rsid w:val="00944CE4"/>
    <w:rsid w:val="00950554"/>
    <w:rsid w:val="009508B0"/>
    <w:rsid w:val="0095395C"/>
    <w:rsid w:val="00954B90"/>
    <w:rsid w:val="009570ED"/>
    <w:rsid w:val="00963D62"/>
    <w:rsid w:val="00963DAE"/>
    <w:rsid w:val="00964C29"/>
    <w:rsid w:val="00967038"/>
    <w:rsid w:val="00967494"/>
    <w:rsid w:val="00967A8B"/>
    <w:rsid w:val="00967B08"/>
    <w:rsid w:val="00971EB6"/>
    <w:rsid w:val="00973795"/>
    <w:rsid w:val="009755B5"/>
    <w:rsid w:val="0098019F"/>
    <w:rsid w:val="00982618"/>
    <w:rsid w:val="0098645F"/>
    <w:rsid w:val="00987128"/>
    <w:rsid w:val="00987198"/>
    <w:rsid w:val="0098797E"/>
    <w:rsid w:val="00987F11"/>
    <w:rsid w:val="00994B1F"/>
    <w:rsid w:val="00994F55"/>
    <w:rsid w:val="00995975"/>
    <w:rsid w:val="00996AA8"/>
    <w:rsid w:val="009A1013"/>
    <w:rsid w:val="009A2395"/>
    <w:rsid w:val="009A402E"/>
    <w:rsid w:val="009A4C2A"/>
    <w:rsid w:val="009A53CC"/>
    <w:rsid w:val="009A5BA9"/>
    <w:rsid w:val="009A7C67"/>
    <w:rsid w:val="009B458C"/>
    <w:rsid w:val="009B4AF5"/>
    <w:rsid w:val="009B52B1"/>
    <w:rsid w:val="009B63EC"/>
    <w:rsid w:val="009B6CC4"/>
    <w:rsid w:val="009C0693"/>
    <w:rsid w:val="009C0C31"/>
    <w:rsid w:val="009C1119"/>
    <w:rsid w:val="009C1998"/>
    <w:rsid w:val="009C21C3"/>
    <w:rsid w:val="009C2894"/>
    <w:rsid w:val="009C3EAD"/>
    <w:rsid w:val="009C676C"/>
    <w:rsid w:val="009C71BD"/>
    <w:rsid w:val="009C76E3"/>
    <w:rsid w:val="009C77BD"/>
    <w:rsid w:val="009C7E78"/>
    <w:rsid w:val="009D0366"/>
    <w:rsid w:val="009D1DAE"/>
    <w:rsid w:val="009D3A11"/>
    <w:rsid w:val="009D3C37"/>
    <w:rsid w:val="009D3E2B"/>
    <w:rsid w:val="009D5F0D"/>
    <w:rsid w:val="009D6085"/>
    <w:rsid w:val="009D62E5"/>
    <w:rsid w:val="009D721C"/>
    <w:rsid w:val="009E03B4"/>
    <w:rsid w:val="009E2686"/>
    <w:rsid w:val="009E6124"/>
    <w:rsid w:val="009E6FC8"/>
    <w:rsid w:val="009E77A2"/>
    <w:rsid w:val="009F0DED"/>
    <w:rsid w:val="009F2A71"/>
    <w:rsid w:val="009F3DC1"/>
    <w:rsid w:val="00A01FEF"/>
    <w:rsid w:val="00A04149"/>
    <w:rsid w:val="00A04377"/>
    <w:rsid w:val="00A069F8"/>
    <w:rsid w:val="00A07620"/>
    <w:rsid w:val="00A107B2"/>
    <w:rsid w:val="00A11987"/>
    <w:rsid w:val="00A125BB"/>
    <w:rsid w:val="00A14233"/>
    <w:rsid w:val="00A146C6"/>
    <w:rsid w:val="00A14A62"/>
    <w:rsid w:val="00A14EE2"/>
    <w:rsid w:val="00A15A2D"/>
    <w:rsid w:val="00A174FC"/>
    <w:rsid w:val="00A201DE"/>
    <w:rsid w:val="00A2173B"/>
    <w:rsid w:val="00A22080"/>
    <w:rsid w:val="00A23255"/>
    <w:rsid w:val="00A2380B"/>
    <w:rsid w:val="00A23B2E"/>
    <w:rsid w:val="00A24A9F"/>
    <w:rsid w:val="00A2756E"/>
    <w:rsid w:val="00A303D5"/>
    <w:rsid w:val="00A32443"/>
    <w:rsid w:val="00A32AD9"/>
    <w:rsid w:val="00A32FD6"/>
    <w:rsid w:val="00A33C4B"/>
    <w:rsid w:val="00A4356F"/>
    <w:rsid w:val="00A4498B"/>
    <w:rsid w:val="00A44E97"/>
    <w:rsid w:val="00A453C6"/>
    <w:rsid w:val="00A467B7"/>
    <w:rsid w:val="00A46C15"/>
    <w:rsid w:val="00A47525"/>
    <w:rsid w:val="00A50941"/>
    <w:rsid w:val="00A510AE"/>
    <w:rsid w:val="00A51FDC"/>
    <w:rsid w:val="00A5231D"/>
    <w:rsid w:val="00A52B9B"/>
    <w:rsid w:val="00A534F6"/>
    <w:rsid w:val="00A57A62"/>
    <w:rsid w:val="00A57C8A"/>
    <w:rsid w:val="00A61337"/>
    <w:rsid w:val="00A637CB"/>
    <w:rsid w:val="00A64967"/>
    <w:rsid w:val="00A6646F"/>
    <w:rsid w:val="00A66C9C"/>
    <w:rsid w:val="00A70C50"/>
    <w:rsid w:val="00A72166"/>
    <w:rsid w:val="00A73952"/>
    <w:rsid w:val="00A77BC7"/>
    <w:rsid w:val="00A81F1A"/>
    <w:rsid w:val="00A83B1F"/>
    <w:rsid w:val="00A85110"/>
    <w:rsid w:val="00A87C74"/>
    <w:rsid w:val="00A94A1F"/>
    <w:rsid w:val="00A94CDC"/>
    <w:rsid w:val="00A95292"/>
    <w:rsid w:val="00A96064"/>
    <w:rsid w:val="00A96691"/>
    <w:rsid w:val="00A96914"/>
    <w:rsid w:val="00AA3F5A"/>
    <w:rsid w:val="00AA4670"/>
    <w:rsid w:val="00AA56D5"/>
    <w:rsid w:val="00AA57E5"/>
    <w:rsid w:val="00AA6976"/>
    <w:rsid w:val="00AA6DE8"/>
    <w:rsid w:val="00AB04F5"/>
    <w:rsid w:val="00AB2BB6"/>
    <w:rsid w:val="00AB6AD6"/>
    <w:rsid w:val="00AB757F"/>
    <w:rsid w:val="00AC261E"/>
    <w:rsid w:val="00AC2750"/>
    <w:rsid w:val="00AC326E"/>
    <w:rsid w:val="00AC4F4E"/>
    <w:rsid w:val="00AC50A4"/>
    <w:rsid w:val="00AD0B8C"/>
    <w:rsid w:val="00AD18C0"/>
    <w:rsid w:val="00AD3C62"/>
    <w:rsid w:val="00AD609F"/>
    <w:rsid w:val="00AD682B"/>
    <w:rsid w:val="00AE04B5"/>
    <w:rsid w:val="00AE07DF"/>
    <w:rsid w:val="00AE289D"/>
    <w:rsid w:val="00AE29C7"/>
    <w:rsid w:val="00AE3FC0"/>
    <w:rsid w:val="00AE482F"/>
    <w:rsid w:val="00AE4D4D"/>
    <w:rsid w:val="00AE6C36"/>
    <w:rsid w:val="00AF10FE"/>
    <w:rsid w:val="00AF2945"/>
    <w:rsid w:val="00AF5255"/>
    <w:rsid w:val="00B00D0A"/>
    <w:rsid w:val="00B0125D"/>
    <w:rsid w:val="00B05914"/>
    <w:rsid w:val="00B11BAA"/>
    <w:rsid w:val="00B124A7"/>
    <w:rsid w:val="00B1373C"/>
    <w:rsid w:val="00B137FC"/>
    <w:rsid w:val="00B13FF1"/>
    <w:rsid w:val="00B161C5"/>
    <w:rsid w:val="00B210C7"/>
    <w:rsid w:val="00B2185E"/>
    <w:rsid w:val="00B224E8"/>
    <w:rsid w:val="00B243A3"/>
    <w:rsid w:val="00B244A3"/>
    <w:rsid w:val="00B24C7A"/>
    <w:rsid w:val="00B27094"/>
    <w:rsid w:val="00B33CA1"/>
    <w:rsid w:val="00B34822"/>
    <w:rsid w:val="00B35AD9"/>
    <w:rsid w:val="00B365D9"/>
    <w:rsid w:val="00B368DB"/>
    <w:rsid w:val="00B36B89"/>
    <w:rsid w:val="00B42409"/>
    <w:rsid w:val="00B46D0C"/>
    <w:rsid w:val="00B47D0E"/>
    <w:rsid w:val="00B50201"/>
    <w:rsid w:val="00B508BA"/>
    <w:rsid w:val="00B51CF5"/>
    <w:rsid w:val="00B522C0"/>
    <w:rsid w:val="00B5347E"/>
    <w:rsid w:val="00B53D3D"/>
    <w:rsid w:val="00B56260"/>
    <w:rsid w:val="00B60F24"/>
    <w:rsid w:val="00B62441"/>
    <w:rsid w:val="00B63826"/>
    <w:rsid w:val="00B63BE5"/>
    <w:rsid w:val="00B65217"/>
    <w:rsid w:val="00B65CA6"/>
    <w:rsid w:val="00B666E7"/>
    <w:rsid w:val="00B673B1"/>
    <w:rsid w:val="00B67D0A"/>
    <w:rsid w:val="00B67DFF"/>
    <w:rsid w:val="00B70F0B"/>
    <w:rsid w:val="00B71E96"/>
    <w:rsid w:val="00B720A9"/>
    <w:rsid w:val="00B724AE"/>
    <w:rsid w:val="00B7320F"/>
    <w:rsid w:val="00B7564D"/>
    <w:rsid w:val="00B75795"/>
    <w:rsid w:val="00B767CB"/>
    <w:rsid w:val="00B76B27"/>
    <w:rsid w:val="00B8214A"/>
    <w:rsid w:val="00B83CFE"/>
    <w:rsid w:val="00B858C7"/>
    <w:rsid w:val="00B86A35"/>
    <w:rsid w:val="00B8763A"/>
    <w:rsid w:val="00B90BAC"/>
    <w:rsid w:val="00B915E2"/>
    <w:rsid w:val="00B93B56"/>
    <w:rsid w:val="00B93FBD"/>
    <w:rsid w:val="00BA180C"/>
    <w:rsid w:val="00BA255B"/>
    <w:rsid w:val="00BA3012"/>
    <w:rsid w:val="00BA7C08"/>
    <w:rsid w:val="00BB0974"/>
    <w:rsid w:val="00BB2413"/>
    <w:rsid w:val="00BB41C1"/>
    <w:rsid w:val="00BB4851"/>
    <w:rsid w:val="00BB4CD5"/>
    <w:rsid w:val="00BC1787"/>
    <w:rsid w:val="00BC3E39"/>
    <w:rsid w:val="00BC6521"/>
    <w:rsid w:val="00BC6E3B"/>
    <w:rsid w:val="00BC7A93"/>
    <w:rsid w:val="00BD134D"/>
    <w:rsid w:val="00BD2106"/>
    <w:rsid w:val="00BD4810"/>
    <w:rsid w:val="00BD4CCA"/>
    <w:rsid w:val="00BD524A"/>
    <w:rsid w:val="00BD5641"/>
    <w:rsid w:val="00BD7562"/>
    <w:rsid w:val="00BE0E41"/>
    <w:rsid w:val="00BE172A"/>
    <w:rsid w:val="00BE632F"/>
    <w:rsid w:val="00BE7B2D"/>
    <w:rsid w:val="00BF02BC"/>
    <w:rsid w:val="00BF07E1"/>
    <w:rsid w:val="00BF08D1"/>
    <w:rsid w:val="00BF0AE9"/>
    <w:rsid w:val="00BF2203"/>
    <w:rsid w:val="00BF3317"/>
    <w:rsid w:val="00BF3EDA"/>
    <w:rsid w:val="00C00FD2"/>
    <w:rsid w:val="00C07530"/>
    <w:rsid w:val="00C07B08"/>
    <w:rsid w:val="00C10813"/>
    <w:rsid w:val="00C1125B"/>
    <w:rsid w:val="00C1402C"/>
    <w:rsid w:val="00C15D93"/>
    <w:rsid w:val="00C15E40"/>
    <w:rsid w:val="00C15EA6"/>
    <w:rsid w:val="00C17C5C"/>
    <w:rsid w:val="00C206F7"/>
    <w:rsid w:val="00C2084F"/>
    <w:rsid w:val="00C20A20"/>
    <w:rsid w:val="00C23254"/>
    <w:rsid w:val="00C23FD5"/>
    <w:rsid w:val="00C26E24"/>
    <w:rsid w:val="00C27499"/>
    <w:rsid w:val="00C27624"/>
    <w:rsid w:val="00C302E8"/>
    <w:rsid w:val="00C30D40"/>
    <w:rsid w:val="00C3277A"/>
    <w:rsid w:val="00C32A54"/>
    <w:rsid w:val="00C33133"/>
    <w:rsid w:val="00C33849"/>
    <w:rsid w:val="00C36B61"/>
    <w:rsid w:val="00C418B6"/>
    <w:rsid w:val="00C43365"/>
    <w:rsid w:val="00C4414A"/>
    <w:rsid w:val="00C45B1D"/>
    <w:rsid w:val="00C50184"/>
    <w:rsid w:val="00C51BBB"/>
    <w:rsid w:val="00C51EB3"/>
    <w:rsid w:val="00C56364"/>
    <w:rsid w:val="00C56C2B"/>
    <w:rsid w:val="00C56F92"/>
    <w:rsid w:val="00C600FD"/>
    <w:rsid w:val="00C601C0"/>
    <w:rsid w:val="00C60A82"/>
    <w:rsid w:val="00C6115F"/>
    <w:rsid w:val="00C612FF"/>
    <w:rsid w:val="00C62084"/>
    <w:rsid w:val="00C62603"/>
    <w:rsid w:val="00C63A8D"/>
    <w:rsid w:val="00C64A8C"/>
    <w:rsid w:val="00C65433"/>
    <w:rsid w:val="00C66334"/>
    <w:rsid w:val="00C66E40"/>
    <w:rsid w:val="00C7032D"/>
    <w:rsid w:val="00C71CEE"/>
    <w:rsid w:val="00C757CA"/>
    <w:rsid w:val="00C80729"/>
    <w:rsid w:val="00C819F0"/>
    <w:rsid w:val="00C8468B"/>
    <w:rsid w:val="00C90103"/>
    <w:rsid w:val="00C92E34"/>
    <w:rsid w:val="00C934BD"/>
    <w:rsid w:val="00C940B4"/>
    <w:rsid w:val="00C967D5"/>
    <w:rsid w:val="00CA02B9"/>
    <w:rsid w:val="00CA182F"/>
    <w:rsid w:val="00CA1FFF"/>
    <w:rsid w:val="00CA3953"/>
    <w:rsid w:val="00CA48E5"/>
    <w:rsid w:val="00CA4AFA"/>
    <w:rsid w:val="00CA6B55"/>
    <w:rsid w:val="00CB0A76"/>
    <w:rsid w:val="00CB33DF"/>
    <w:rsid w:val="00CB37FA"/>
    <w:rsid w:val="00CB65FA"/>
    <w:rsid w:val="00CC250D"/>
    <w:rsid w:val="00CC2584"/>
    <w:rsid w:val="00CD0D0F"/>
    <w:rsid w:val="00CD13EF"/>
    <w:rsid w:val="00CD17D0"/>
    <w:rsid w:val="00CD27BD"/>
    <w:rsid w:val="00CD3028"/>
    <w:rsid w:val="00CD361A"/>
    <w:rsid w:val="00CD7616"/>
    <w:rsid w:val="00CE000E"/>
    <w:rsid w:val="00CE15E8"/>
    <w:rsid w:val="00CE16A8"/>
    <w:rsid w:val="00CE1D54"/>
    <w:rsid w:val="00CE28BE"/>
    <w:rsid w:val="00CE5763"/>
    <w:rsid w:val="00CE726D"/>
    <w:rsid w:val="00CF267A"/>
    <w:rsid w:val="00CF2E96"/>
    <w:rsid w:val="00CF360F"/>
    <w:rsid w:val="00CF5A6E"/>
    <w:rsid w:val="00CF72D8"/>
    <w:rsid w:val="00CF7731"/>
    <w:rsid w:val="00CF7911"/>
    <w:rsid w:val="00D00564"/>
    <w:rsid w:val="00D02FC9"/>
    <w:rsid w:val="00D03617"/>
    <w:rsid w:val="00D07D82"/>
    <w:rsid w:val="00D113CF"/>
    <w:rsid w:val="00D11C04"/>
    <w:rsid w:val="00D14B57"/>
    <w:rsid w:val="00D1517C"/>
    <w:rsid w:val="00D16299"/>
    <w:rsid w:val="00D168F1"/>
    <w:rsid w:val="00D2105F"/>
    <w:rsid w:val="00D21412"/>
    <w:rsid w:val="00D25B74"/>
    <w:rsid w:val="00D26C31"/>
    <w:rsid w:val="00D3032B"/>
    <w:rsid w:val="00D307A2"/>
    <w:rsid w:val="00D33A33"/>
    <w:rsid w:val="00D33C41"/>
    <w:rsid w:val="00D34297"/>
    <w:rsid w:val="00D35429"/>
    <w:rsid w:val="00D35963"/>
    <w:rsid w:val="00D35C95"/>
    <w:rsid w:val="00D40098"/>
    <w:rsid w:val="00D40C24"/>
    <w:rsid w:val="00D41471"/>
    <w:rsid w:val="00D417E3"/>
    <w:rsid w:val="00D41C71"/>
    <w:rsid w:val="00D41F62"/>
    <w:rsid w:val="00D43799"/>
    <w:rsid w:val="00D44EDE"/>
    <w:rsid w:val="00D45089"/>
    <w:rsid w:val="00D45FBF"/>
    <w:rsid w:val="00D46501"/>
    <w:rsid w:val="00D4719B"/>
    <w:rsid w:val="00D472F4"/>
    <w:rsid w:val="00D478EB"/>
    <w:rsid w:val="00D47D7C"/>
    <w:rsid w:val="00D5017E"/>
    <w:rsid w:val="00D53D9E"/>
    <w:rsid w:val="00D558ED"/>
    <w:rsid w:val="00D6160A"/>
    <w:rsid w:val="00D62DEC"/>
    <w:rsid w:val="00D630F5"/>
    <w:rsid w:val="00D63A62"/>
    <w:rsid w:val="00D64FFA"/>
    <w:rsid w:val="00D66A96"/>
    <w:rsid w:val="00D70A58"/>
    <w:rsid w:val="00D713B1"/>
    <w:rsid w:val="00D72858"/>
    <w:rsid w:val="00D77A7A"/>
    <w:rsid w:val="00D77C0B"/>
    <w:rsid w:val="00D80568"/>
    <w:rsid w:val="00D81149"/>
    <w:rsid w:val="00D812E8"/>
    <w:rsid w:val="00D8177A"/>
    <w:rsid w:val="00D829D8"/>
    <w:rsid w:val="00D8374F"/>
    <w:rsid w:val="00D84A71"/>
    <w:rsid w:val="00D84CA0"/>
    <w:rsid w:val="00D85776"/>
    <w:rsid w:val="00D86202"/>
    <w:rsid w:val="00D86C1E"/>
    <w:rsid w:val="00D873B6"/>
    <w:rsid w:val="00D87CD7"/>
    <w:rsid w:val="00D926EA"/>
    <w:rsid w:val="00D93AA9"/>
    <w:rsid w:val="00D9437D"/>
    <w:rsid w:val="00D974D6"/>
    <w:rsid w:val="00DA2020"/>
    <w:rsid w:val="00DA46A2"/>
    <w:rsid w:val="00DA5431"/>
    <w:rsid w:val="00DA5483"/>
    <w:rsid w:val="00DA63D1"/>
    <w:rsid w:val="00DB2276"/>
    <w:rsid w:val="00DB248B"/>
    <w:rsid w:val="00DB37F1"/>
    <w:rsid w:val="00DB3D10"/>
    <w:rsid w:val="00DB54D5"/>
    <w:rsid w:val="00DB64DF"/>
    <w:rsid w:val="00DC30B7"/>
    <w:rsid w:val="00DC7696"/>
    <w:rsid w:val="00DD0031"/>
    <w:rsid w:val="00DD17AB"/>
    <w:rsid w:val="00DD2B97"/>
    <w:rsid w:val="00DD49DE"/>
    <w:rsid w:val="00DD4C7C"/>
    <w:rsid w:val="00DD50F8"/>
    <w:rsid w:val="00DD5AB0"/>
    <w:rsid w:val="00DD5E94"/>
    <w:rsid w:val="00DD6924"/>
    <w:rsid w:val="00DD7B39"/>
    <w:rsid w:val="00DE049C"/>
    <w:rsid w:val="00DE0C71"/>
    <w:rsid w:val="00DE1D33"/>
    <w:rsid w:val="00DE207B"/>
    <w:rsid w:val="00DE2C6D"/>
    <w:rsid w:val="00DE4B30"/>
    <w:rsid w:val="00DE77E3"/>
    <w:rsid w:val="00DE7F96"/>
    <w:rsid w:val="00DF0085"/>
    <w:rsid w:val="00DF0A65"/>
    <w:rsid w:val="00DF11C3"/>
    <w:rsid w:val="00DF15D3"/>
    <w:rsid w:val="00DF1653"/>
    <w:rsid w:val="00DF39AA"/>
    <w:rsid w:val="00DF48AC"/>
    <w:rsid w:val="00DF511A"/>
    <w:rsid w:val="00DF5A5B"/>
    <w:rsid w:val="00DF6718"/>
    <w:rsid w:val="00DF6A55"/>
    <w:rsid w:val="00DF6E46"/>
    <w:rsid w:val="00E00D56"/>
    <w:rsid w:val="00E01AA3"/>
    <w:rsid w:val="00E02761"/>
    <w:rsid w:val="00E035BF"/>
    <w:rsid w:val="00E03961"/>
    <w:rsid w:val="00E060FE"/>
    <w:rsid w:val="00E078FC"/>
    <w:rsid w:val="00E100DE"/>
    <w:rsid w:val="00E1304F"/>
    <w:rsid w:val="00E15079"/>
    <w:rsid w:val="00E171CF"/>
    <w:rsid w:val="00E1739B"/>
    <w:rsid w:val="00E17AE3"/>
    <w:rsid w:val="00E203B8"/>
    <w:rsid w:val="00E22B81"/>
    <w:rsid w:val="00E25A45"/>
    <w:rsid w:val="00E26376"/>
    <w:rsid w:val="00E26911"/>
    <w:rsid w:val="00E30444"/>
    <w:rsid w:val="00E32EE6"/>
    <w:rsid w:val="00E32FA6"/>
    <w:rsid w:val="00E350AE"/>
    <w:rsid w:val="00E352EB"/>
    <w:rsid w:val="00E35B7B"/>
    <w:rsid w:val="00E36101"/>
    <w:rsid w:val="00E36B31"/>
    <w:rsid w:val="00E416BB"/>
    <w:rsid w:val="00E42301"/>
    <w:rsid w:val="00E42754"/>
    <w:rsid w:val="00E453C0"/>
    <w:rsid w:val="00E515E6"/>
    <w:rsid w:val="00E51738"/>
    <w:rsid w:val="00E531B5"/>
    <w:rsid w:val="00E555A0"/>
    <w:rsid w:val="00E5579A"/>
    <w:rsid w:val="00E604DE"/>
    <w:rsid w:val="00E606B4"/>
    <w:rsid w:val="00E62794"/>
    <w:rsid w:val="00E64EEA"/>
    <w:rsid w:val="00E71C44"/>
    <w:rsid w:val="00E728E2"/>
    <w:rsid w:val="00E7310E"/>
    <w:rsid w:val="00E752C6"/>
    <w:rsid w:val="00E75BFC"/>
    <w:rsid w:val="00E762AB"/>
    <w:rsid w:val="00E77166"/>
    <w:rsid w:val="00E81819"/>
    <w:rsid w:val="00E81863"/>
    <w:rsid w:val="00E845FD"/>
    <w:rsid w:val="00E8552D"/>
    <w:rsid w:val="00E8728C"/>
    <w:rsid w:val="00E87C1D"/>
    <w:rsid w:val="00E92311"/>
    <w:rsid w:val="00E944B2"/>
    <w:rsid w:val="00E9452C"/>
    <w:rsid w:val="00E9637B"/>
    <w:rsid w:val="00EA064D"/>
    <w:rsid w:val="00EA1423"/>
    <w:rsid w:val="00EA436C"/>
    <w:rsid w:val="00EA44BC"/>
    <w:rsid w:val="00EB20DB"/>
    <w:rsid w:val="00EB3661"/>
    <w:rsid w:val="00EB3E85"/>
    <w:rsid w:val="00EB63C5"/>
    <w:rsid w:val="00EC0126"/>
    <w:rsid w:val="00EC1029"/>
    <w:rsid w:val="00EC2284"/>
    <w:rsid w:val="00EC301B"/>
    <w:rsid w:val="00EC7430"/>
    <w:rsid w:val="00EC778E"/>
    <w:rsid w:val="00ED089A"/>
    <w:rsid w:val="00ED1ECD"/>
    <w:rsid w:val="00ED33AD"/>
    <w:rsid w:val="00ED4225"/>
    <w:rsid w:val="00ED45B1"/>
    <w:rsid w:val="00ED6880"/>
    <w:rsid w:val="00EE389C"/>
    <w:rsid w:val="00EE6072"/>
    <w:rsid w:val="00EF079E"/>
    <w:rsid w:val="00EF0E45"/>
    <w:rsid w:val="00EF1DEC"/>
    <w:rsid w:val="00EF1EF3"/>
    <w:rsid w:val="00EF3025"/>
    <w:rsid w:val="00EF65F1"/>
    <w:rsid w:val="00F013F3"/>
    <w:rsid w:val="00F03004"/>
    <w:rsid w:val="00F06E91"/>
    <w:rsid w:val="00F10441"/>
    <w:rsid w:val="00F1167F"/>
    <w:rsid w:val="00F11B8B"/>
    <w:rsid w:val="00F12F16"/>
    <w:rsid w:val="00F13414"/>
    <w:rsid w:val="00F1368E"/>
    <w:rsid w:val="00F1465B"/>
    <w:rsid w:val="00F14EEF"/>
    <w:rsid w:val="00F15334"/>
    <w:rsid w:val="00F15A77"/>
    <w:rsid w:val="00F15DBE"/>
    <w:rsid w:val="00F20F50"/>
    <w:rsid w:val="00F23376"/>
    <w:rsid w:val="00F2476E"/>
    <w:rsid w:val="00F25AE5"/>
    <w:rsid w:val="00F25B05"/>
    <w:rsid w:val="00F27721"/>
    <w:rsid w:val="00F27733"/>
    <w:rsid w:val="00F27798"/>
    <w:rsid w:val="00F27852"/>
    <w:rsid w:val="00F302B1"/>
    <w:rsid w:val="00F33154"/>
    <w:rsid w:val="00F33DD5"/>
    <w:rsid w:val="00F34133"/>
    <w:rsid w:val="00F34A78"/>
    <w:rsid w:val="00F35EE0"/>
    <w:rsid w:val="00F36C0E"/>
    <w:rsid w:val="00F373D6"/>
    <w:rsid w:val="00F41C2C"/>
    <w:rsid w:val="00F45291"/>
    <w:rsid w:val="00F45765"/>
    <w:rsid w:val="00F45A88"/>
    <w:rsid w:val="00F466F3"/>
    <w:rsid w:val="00F46F2E"/>
    <w:rsid w:val="00F51A37"/>
    <w:rsid w:val="00F52654"/>
    <w:rsid w:val="00F529C3"/>
    <w:rsid w:val="00F53BC8"/>
    <w:rsid w:val="00F53DCA"/>
    <w:rsid w:val="00F54986"/>
    <w:rsid w:val="00F56E1E"/>
    <w:rsid w:val="00F61C08"/>
    <w:rsid w:val="00F656A8"/>
    <w:rsid w:val="00F66052"/>
    <w:rsid w:val="00F66517"/>
    <w:rsid w:val="00F66D89"/>
    <w:rsid w:val="00F67D43"/>
    <w:rsid w:val="00F71DC6"/>
    <w:rsid w:val="00F722FF"/>
    <w:rsid w:val="00F7295F"/>
    <w:rsid w:val="00F73571"/>
    <w:rsid w:val="00F74365"/>
    <w:rsid w:val="00F7782E"/>
    <w:rsid w:val="00F77B2D"/>
    <w:rsid w:val="00F826AC"/>
    <w:rsid w:val="00F82A93"/>
    <w:rsid w:val="00F83D87"/>
    <w:rsid w:val="00F869D6"/>
    <w:rsid w:val="00F90FB6"/>
    <w:rsid w:val="00F910DB"/>
    <w:rsid w:val="00F91199"/>
    <w:rsid w:val="00F94223"/>
    <w:rsid w:val="00F976EE"/>
    <w:rsid w:val="00FA0933"/>
    <w:rsid w:val="00FA0E04"/>
    <w:rsid w:val="00FA48E9"/>
    <w:rsid w:val="00FA5271"/>
    <w:rsid w:val="00FA6D62"/>
    <w:rsid w:val="00FA7BCD"/>
    <w:rsid w:val="00FB1512"/>
    <w:rsid w:val="00FB6193"/>
    <w:rsid w:val="00FB7CC3"/>
    <w:rsid w:val="00FC1FE5"/>
    <w:rsid w:val="00FC6F15"/>
    <w:rsid w:val="00FC7D06"/>
    <w:rsid w:val="00FD0200"/>
    <w:rsid w:val="00FD05BB"/>
    <w:rsid w:val="00FD0610"/>
    <w:rsid w:val="00FD1023"/>
    <w:rsid w:val="00FD2EBC"/>
    <w:rsid w:val="00FD4007"/>
    <w:rsid w:val="00FD6523"/>
    <w:rsid w:val="00FD6BCF"/>
    <w:rsid w:val="00FE0332"/>
    <w:rsid w:val="00FE14CE"/>
    <w:rsid w:val="00FE4674"/>
    <w:rsid w:val="00FE7E46"/>
    <w:rsid w:val="00FF13D6"/>
    <w:rsid w:val="00FF17D4"/>
    <w:rsid w:val="00FF3169"/>
    <w:rsid w:val="00FF3DAD"/>
    <w:rsid w:val="00FF4378"/>
    <w:rsid w:val="00FF5396"/>
    <w:rsid w:val="00FF74E0"/>
    <w:rsid w:val="012F4102"/>
    <w:rsid w:val="0144D90C"/>
    <w:rsid w:val="019A2E62"/>
    <w:rsid w:val="0232A815"/>
    <w:rsid w:val="02BA332C"/>
    <w:rsid w:val="034BAA21"/>
    <w:rsid w:val="0369C934"/>
    <w:rsid w:val="03905D30"/>
    <w:rsid w:val="03A411D8"/>
    <w:rsid w:val="03B6B7C2"/>
    <w:rsid w:val="04588738"/>
    <w:rsid w:val="04D5C4FD"/>
    <w:rsid w:val="052FA87C"/>
    <w:rsid w:val="076D69EB"/>
    <w:rsid w:val="077AC5EE"/>
    <w:rsid w:val="07D9DD7C"/>
    <w:rsid w:val="08136C50"/>
    <w:rsid w:val="088CE724"/>
    <w:rsid w:val="08B3C109"/>
    <w:rsid w:val="08D137D7"/>
    <w:rsid w:val="0964C34B"/>
    <w:rsid w:val="09E271DE"/>
    <w:rsid w:val="0B5E509C"/>
    <w:rsid w:val="0B62A359"/>
    <w:rsid w:val="0B8AF0D3"/>
    <w:rsid w:val="0C02F6DA"/>
    <w:rsid w:val="0C222781"/>
    <w:rsid w:val="0C8FD448"/>
    <w:rsid w:val="0CB33A8F"/>
    <w:rsid w:val="0CD794B1"/>
    <w:rsid w:val="0D4E558C"/>
    <w:rsid w:val="0D5BFAB1"/>
    <w:rsid w:val="0D8FF164"/>
    <w:rsid w:val="0DEBBCD1"/>
    <w:rsid w:val="0DF614CA"/>
    <w:rsid w:val="0DF9F083"/>
    <w:rsid w:val="0E65EFE1"/>
    <w:rsid w:val="0E7C698D"/>
    <w:rsid w:val="0F086ABE"/>
    <w:rsid w:val="0F805C02"/>
    <w:rsid w:val="0F972B1A"/>
    <w:rsid w:val="0FC43445"/>
    <w:rsid w:val="0FE90EDF"/>
    <w:rsid w:val="100B3FBF"/>
    <w:rsid w:val="10610991"/>
    <w:rsid w:val="10903295"/>
    <w:rsid w:val="10FEAAED"/>
    <w:rsid w:val="11B20108"/>
    <w:rsid w:val="12EE21F8"/>
    <w:rsid w:val="12EEA9C0"/>
    <w:rsid w:val="1341BEA4"/>
    <w:rsid w:val="13DAFDF4"/>
    <w:rsid w:val="1469DEE1"/>
    <w:rsid w:val="15755D40"/>
    <w:rsid w:val="1587DE9A"/>
    <w:rsid w:val="1636429C"/>
    <w:rsid w:val="16BF0BE5"/>
    <w:rsid w:val="16C279FF"/>
    <w:rsid w:val="1732418B"/>
    <w:rsid w:val="17C426E3"/>
    <w:rsid w:val="17D7FD00"/>
    <w:rsid w:val="1843D750"/>
    <w:rsid w:val="187CF9CD"/>
    <w:rsid w:val="198F8D01"/>
    <w:rsid w:val="19B7FD00"/>
    <w:rsid w:val="1ACBEDDE"/>
    <w:rsid w:val="1B86F1BC"/>
    <w:rsid w:val="1C02977C"/>
    <w:rsid w:val="1C2B6A86"/>
    <w:rsid w:val="1C38D888"/>
    <w:rsid w:val="1D130468"/>
    <w:rsid w:val="1D3F6099"/>
    <w:rsid w:val="1DF2BE2B"/>
    <w:rsid w:val="1E218864"/>
    <w:rsid w:val="1E992979"/>
    <w:rsid w:val="1EDF8CCE"/>
    <w:rsid w:val="1F025A73"/>
    <w:rsid w:val="1F212CC5"/>
    <w:rsid w:val="1F5FB4DD"/>
    <w:rsid w:val="1F60ECE7"/>
    <w:rsid w:val="1F665E38"/>
    <w:rsid w:val="1F6E2D13"/>
    <w:rsid w:val="1F7945F7"/>
    <w:rsid w:val="205445ED"/>
    <w:rsid w:val="208A4DAA"/>
    <w:rsid w:val="209283B7"/>
    <w:rsid w:val="20D81E8B"/>
    <w:rsid w:val="20F5F140"/>
    <w:rsid w:val="2192DAE8"/>
    <w:rsid w:val="219E5AB5"/>
    <w:rsid w:val="21CCCC69"/>
    <w:rsid w:val="224EB595"/>
    <w:rsid w:val="229F1771"/>
    <w:rsid w:val="22AB2B9A"/>
    <w:rsid w:val="22E72443"/>
    <w:rsid w:val="22EB1F6E"/>
    <w:rsid w:val="22FE2D0F"/>
    <w:rsid w:val="23A44601"/>
    <w:rsid w:val="23C81C45"/>
    <w:rsid w:val="2428F3B2"/>
    <w:rsid w:val="2465D6BF"/>
    <w:rsid w:val="249D1946"/>
    <w:rsid w:val="25809433"/>
    <w:rsid w:val="2629B6B9"/>
    <w:rsid w:val="266DD1A3"/>
    <w:rsid w:val="2673D7E6"/>
    <w:rsid w:val="26922B0D"/>
    <w:rsid w:val="26F789B9"/>
    <w:rsid w:val="27AB9680"/>
    <w:rsid w:val="27B3F120"/>
    <w:rsid w:val="281E0FDA"/>
    <w:rsid w:val="2858412E"/>
    <w:rsid w:val="29DF61D6"/>
    <w:rsid w:val="2A78C30D"/>
    <w:rsid w:val="2B0EFFD5"/>
    <w:rsid w:val="2BC0304C"/>
    <w:rsid w:val="2BE79ADA"/>
    <w:rsid w:val="2C7A3141"/>
    <w:rsid w:val="2C7C0B9E"/>
    <w:rsid w:val="2C86A553"/>
    <w:rsid w:val="2C94EE06"/>
    <w:rsid w:val="2CD8CD71"/>
    <w:rsid w:val="2D261A1E"/>
    <w:rsid w:val="2D28527C"/>
    <w:rsid w:val="2D827085"/>
    <w:rsid w:val="2D827313"/>
    <w:rsid w:val="2DB561CF"/>
    <w:rsid w:val="2E29F9E7"/>
    <w:rsid w:val="2E34DBEC"/>
    <w:rsid w:val="2ECA0C50"/>
    <w:rsid w:val="2F7DA0BC"/>
    <w:rsid w:val="2FC7E929"/>
    <w:rsid w:val="2FCE4BF6"/>
    <w:rsid w:val="2FD2606D"/>
    <w:rsid w:val="302C92D9"/>
    <w:rsid w:val="3126AD71"/>
    <w:rsid w:val="31C3E70F"/>
    <w:rsid w:val="31C4CA50"/>
    <w:rsid w:val="32F526B5"/>
    <w:rsid w:val="33448D4F"/>
    <w:rsid w:val="33E80E2A"/>
    <w:rsid w:val="34090733"/>
    <w:rsid w:val="34680E78"/>
    <w:rsid w:val="349751E6"/>
    <w:rsid w:val="34B90105"/>
    <w:rsid w:val="34C8F5A0"/>
    <w:rsid w:val="34F2A19A"/>
    <w:rsid w:val="35B4F653"/>
    <w:rsid w:val="3634FFAA"/>
    <w:rsid w:val="3681D147"/>
    <w:rsid w:val="3682A517"/>
    <w:rsid w:val="36E7FB3D"/>
    <w:rsid w:val="37D91217"/>
    <w:rsid w:val="3839A8C5"/>
    <w:rsid w:val="386FE2C8"/>
    <w:rsid w:val="38C1B548"/>
    <w:rsid w:val="38D1F869"/>
    <w:rsid w:val="39B5A8BE"/>
    <w:rsid w:val="39F9AAAE"/>
    <w:rsid w:val="39FCE9B7"/>
    <w:rsid w:val="3A94BADA"/>
    <w:rsid w:val="3AACCE07"/>
    <w:rsid w:val="3AEED26C"/>
    <w:rsid w:val="3AF18B6C"/>
    <w:rsid w:val="3B6BC16C"/>
    <w:rsid w:val="3C42962A"/>
    <w:rsid w:val="3C8AC6AE"/>
    <w:rsid w:val="3CDC30C1"/>
    <w:rsid w:val="3CFD61B4"/>
    <w:rsid w:val="3D2710B1"/>
    <w:rsid w:val="3D56A5A7"/>
    <w:rsid w:val="3DC6497D"/>
    <w:rsid w:val="3E195839"/>
    <w:rsid w:val="3EC5D413"/>
    <w:rsid w:val="3F5F1E92"/>
    <w:rsid w:val="3FBFDD8E"/>
    <w:rsid w:val="411C35A1"/>
    <w:rsid w:val="4189EF55"/>
    <w:rsid w:val="418F4483"/>
    <w:rsid w:val="43575418"/>
    <w:rsid w:val="438E5E22"/>
    <w:rsid w:val="43BD9F78"/>
    <w:rsid w:val="43F851DB"/>
    <w:rsid w:val="44DA884C"/>
    <w:rsid w:val="44E49B9E"/>
    <w:rsid w:val="45047CC3"/>
    <w:rsid w:val="45AAE905"/>
    <w:rsid w:val="45EA85B8"/>
    <w:rsid w:val="45EDD28A"/>
    <w:rsid w:val="4603FB3E"/>
    <w:rsid w:val="462411A5"/>
    <w:rsid w:val="466F211B"/>
    <w:rsid w:val="46FA625F"/>
    <w:rsid w:val="4700BA43"/>
    <w:rsid w:val="479EDC17"/>
    <w:rsid w:val="47EFFC0A"/>
    <w:rsid w:val="48C2E197"/>
    <w:rsid w:val="49A0DEB3"/>
    <w:rsid w:val="4A17DA49"/>
    <w:rsid w:val="4A7233EF"/>
    <w:rsid w:val="4A74052C"/>
    <w:rsid w:val="4A962AAB"/>
    <w:rsid w:val="4AAB623B"/>
    <w:rsid w:val="4ADEF05D"/>
    <w:rsid w:val="4AEEF39B"/>
    <w:rsid w:val="4B11E8C8"/>
    <w:rsid w:val="4B1EC61B"/>
    <w:rsid w:val="4B211C6A"/>
    <w:rsid w:val="4B63C282"/>
    <w:rsid w:val="4B992384"/>
    <w:rsid w:val="4C0B1F60"/>
    <w:rsid w:val="4C370251"/>
    <w:rsid w:val="4C5BAD42"/>
    <w:rsid w:val="4C76FB30"/>
    <w:rsid w:val="4C85F963"/>
    <w:rsid w:val="4CAF2A79"/>
    <w:rsid w:val="4D14C699"/>
    <w:rsid w:val="4EAE8124"/>
    <w:rsid w:val="4F9FCD3E"/>
    <w:rsid w:val="4FD77462"/>
    <w:rsid w:val="51143E14"/>
    <w:rsid w:val="51157026"/>
    <w:rsid w:val="52985251"/>
    <w:rsid w:val="53A7B0DE"/>
    <w:rsid w:val="53B9A303"/>
    <w:rsid w:val="53EEB716"/>
    <w:rsid w:val="53F4A1F6"/>
    <w:rsid w:val="54D5DCB5"/>
    <w:rsid w:val="54E249B1"/>
    <w:rsid w:val="551336D7"/>
    <w:rsid w:val="552B2847"/>
    <w:rsid w:val="55434952"/>
    <w:rsid w:val="55503DCC"/>
    <w:rsid w:val="5574F30B"/>
    <w:rsid w:val="55BC4125"/>
    <w:rsid w:val="56519A1C"/>
    <w:rsid w:val="5694AF10"/>
    <w:rsid w:val="56C1B75E"/>
    <w:rsid w:val="57D70920"/>
    <w:rsid w:val="581F2745"/>
    <w:rsid w:val="5856AA8A"/>
    <w:rsid w:val="5896D26F"/>
    <w:rsid w:val="58FC617B"/>
    <w:rsid w:val="5907FFB3"/>
    <w:rsid w:val="590B27B3"/>
    <w:rsid w:val="59430245"/>
    <w:rsid w:val="595595B0"/>
    <w:rsid w:val="5A44FC31"/>
    <w:rsid w:val="5AA76898"/>
    <w:rsid w:val="5ABBD512"/>
    <w:rsid w:val="5B352AE9"/>
    <w:rsid w:val="5B65A1FC"/>
    <w:rsid w:val="5B8C0A95"/>
    <w:rsid w:val="5BFAEF80"/>
    <w:rsid w:val="5CA577C4"/>
    <w:rsid w:val="5CE68339"/>
    <w:rsid w:val="5D23B694"/>
    <w:rsid w:val="5DB7ACEA"/>
    <w:rsid w:val="5DDF1F14"/>
    <w:rsid w:val="5E0096A9"/>
    <w:rsid w:val="5E22F841"/>
    <w:rsid w:val="5E28728B"/>
    <w:rsid w:val="5ECA46D1"/>
    <w:rsid w:val="5EE93C2C"/>
    <w:rsid w:val="5F52F015"/>
    <w:rsid w:val="5F5CA1D4"/>
    <w:rsid w:val="5F8684B5"/>
    <w:rsid w:val="605CF742"/>
    <w:rsid w:val="6080971E"/>
    <w:rsid w:val="60A9459B"/>
    <w:rsid w:val="613D4344"/>
    <w:rsid w:val="614755B5"/>
    <w:rsid w:val="61949E61"/>
    <w:rsid w:val="61C51730"/>
    <w:rsid w:val="62196A95"/>
    <w:rsid w:val="622077F0"/>
    <w:rsid w:val="6223E54B"/>
    <w:rsid w:val="624AEBA9"/>
    <w:rsid w:val="62E20D37"/>
    <w:rsid w:val="631AECD1"/>
    <w:rsid w:val="63D62888"/>
    <w:rsid w:val="640E4026"/>
    <w:rsid w:val="64225D57"/>
    <w:rsid w:val="64250F59"/>
    <w:rsid w:val="6448E736"/>
    <w:rsid w:val="64576D23"/>
    <w:rsid w:val="66185542"/>
    <w:rsid w:val="672553C2"/>
    <w:rsid w:val="67261A21"/>
    <w:rsid w:val="67A5E427"/>
    <w:rsid w:val="67D39AE0"/>
    <w:rsid w:val="681FB871"/>
    <w:rsid w:val="6866B6D3"/>
    <w:rsid w:val="68AFD0C4"/>
    <w:rsid w:val="68F95266"/>
    <w:rsid w:val="69123F36"/>
    <w:rsid w:val="692D0826"/>
    <w:rsid w:val="69B0B31C"/>
    <w:rsid w:val="6A9DB3F1"/>
    <w:rsid w:val="6B803F73"/>
    <w:rsid w:val="6BE2B25C"/>
    <w:rsid w:val="6C151730"/>
    <w:rsid w:val="6C38C9E5"/>
    <w:rsid w:val="6C3D7DEE"/>
    <w:rsid w:val="6C603695"/>
    <w:rsid w:val="6C77EB14"/>
    <w:rsid w:val="6C9F9766"/>
    <w:rsid w:val="6CFEF758"/>
    <w:rsid w:val="6D33CD49"/>
    <w:rsid w:val="6D8C0124"/>
    <w:rsid w:val="6E1EA083"/>
    <w:rsid w:val="6E210957"/>
    <w:rsid w:val="6ED5AC9C"/>
    <w:rsid w:val="6F3DBF95"/>
    <w:rsid w:val="6F41CCAD"/>
    <w:rsid w:val="6FF04425"/>
    <w:rsid w:val="70758C53"/>
    <w:rsid w:val="7084EA66"/>
    <w:rsid w:val="708A15BA"/>
    <w:rsid w:val="71E4E481"/>
    <w:rsid w:val="71FF1661"/>
    <w:rsid w:val="7252DFF4"/>
    <w:rsid w:val="727AB8ED"/>
    <w:rsid w:val="7289778E"/>
    <w:rsid w:val="72AFBBA9"/>
    <w:rsid w:val="72C88A8F"/>
    <w:rsid w:val="736114E2"/>
    <w:rsid w:val="74969697"/>
    <w:rsid w:val="74C35866"/>
    <w:rsid w:val="74EFDA14"/>
    <w:rsid w:val="756421E0"/>
    <w:rsid w:val="76BDAA68"/>
    <w:rsid w:val="77374C9D"/>
    <w:rsid w:val="77A23099"/>
    <w:rsid w:val="77E0003A"/>
    <w:rsid w:val="7860946C"/>
    <w:rsid w:val="78A1F244"/>
    <w:rsid w:val="791056DD"/>
    <w:rsid w:val="79A83ED0"/>
    <w:rsid w:val="79F982F1"/>
    <w:rsid w:val="7A432452"/>
    <w:rsid w:val="7A5E7D95"/>
    <w:rsid w:val="7A711F87"/>
    <w:rsid w:val="7AEC95E9"/>
    <w:rsid w:val="7B094142"/>
    <w:rsid w:val="7B1C115E"/>
    <w:rsid w:val="7B702180"/>
    <w:rsid w:val="7B9A75CF"/>
    <w:rsid w:val="7BDF6DC0"/>
    <w:rsid w:val="7CB2A4CE"/>
    <w:rsid w:val="7CCC0794"/>
    <w:rsid w:val="7CF3E097"/>
    <w:rsid w:val="7CFFDF58"/>
    <w:rsid w:val="7DB1264B"/>
    <w:rsid w:val="7DC3BBFB"/>
    <w:rsid w:val="7E3E972E"/>
    <w:rsid w:val="7E6A5D33"/>
    <w:rsid w:val="7EBF231B"/>
    <w:rsid w:val="7F36314C"/>
    <w:rsid w:val="7F6FA679"/>
    <w:rsid w:val="7F7B3E82"/>
    <w:rsid w:val="7F7CC443"/>
    <w:rsid w:val="7F863013"/>
    <w:rsid w:val="7FABFFE2"/>
  </w:rsids>
  <m:mathPr>
    <m:mathFont m:val="Cambria Math"/>
    <m:brkBin m:val="before"/>
    <m:brkBinSub m:val="--"/>
    <m:smallFrac m:val="0"/>
    <m:dispDef/>
    <m:lMargin m:val="0"/>
    <m:rMargin m:val="0"/>
    <m:defJc m:val="centerGroup"/>
    <m:wrapIndent m:val="1440"/>
    <m:intLim m:val="subSup"/>
    <m:naryLim m:val="undOvr"/>
  </m:mathPr>
  <w:themeFontLang w:val="es-ES" w:eastAsia="es-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7130B3"/>
  <w15:chartTrackingRefBased/>
  <w15:docId w15:val="{3718F89F-CE1E-4A43-8A84-6A0263BE1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IberPangea Text" w:eastAsiaTheme="minorHAnsi" w:hAnsi="IberPangea Text" w:cs="Lato Light (Cuerpo)"/>
        <w:color w:val="00402A" w:themeColor="text2"/>
        <w:sz w:val="36"/>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07D82"/>
    <w:rPr>
      <w:rFonts w:asciiTheme="minorHAnsi" w:hAnsiTheme="minorHAnsi"/>
      <w:color w:val="3A3734" w:themeColor="text1"/>
      <w:sz w:val="20"/>
      <w:lang w:val="en-GB"/>
    </w:rPr>
  </w:style>
  <w:style w:type="paragraph" w:styleId="Heading1">
    <w:name w:val="heading 1"/>
    <w:basedOn w:val="Normal"/>
    <w:next w:val="BodyText1"/>
    <w:link w:val="Heading1Char"/>
    <w:uiPriority w:val="9"/>
    <w:qFormat/>
    <w:rsid w:val="005A4F8C"/>
    <w:pPr>
      <w:keepNext/>
      <w:keepLines/>
      <w:spacing w:after="360" w:line="240" w:lineRule="auto"/>
      <w:outlineLvl w:val="0"/>
    </w:pPr>
    <w:rPr>
      <w:rFonts w:ascii="IberPangea Text Medium" w:eastAsia="Times New Roman" w:hAnsi="IberPangea Text Medium" w:cs="Times New Roman"/>
      <w:color w:val="008C38" w:themeColor="accent1"/>
      <w:sz w:val="48"/>
    </w:rPr>
  </w:style>
  <w:style w:type="paragraph" w:styleId="Heading2">
    <w:name w:val="heading 2"/>
    <w:basedOn w:val="Normal"/>
    <w:next w:val="Normal"/>
    <w:link w:val="Heading2Char"/>
    <w:uiPriority w:val="9"/>
    <w:unhideWhenUsed/>
    <w:qFormat/>
    <w:rsid w:val="00A70C50"/>
    <w:pPr>
      <w:keepNext/>
      <w:keepLines/>
      <w:spacing w:before="40" w:after="120" w:line="240" w:lineRule="auto"/>
      <w:outlineLvl w:val="1"/>
    </w:pPr>
    <w:rPr>
      <w:rFonts w:eastAsiaTheme="majorEastAsia" w:cs="Times New Roman"/>
      <w:color w:val="008C38" w:themeColor="accent1"/>
      <w:sz w:val="32"/>
      <w:szCs w:val="26"/>
    </w:rPr>
  </w:style>
  <w:style w:type="paragraph" w:styleId="Heading3">
    <w:name w:val="heading 3"/>
    <w:basedOn w:val="Normal"/>
    <w:next w:val="Normal"/>
    <w:link w:val="Heading3Char"/>
    <w:uiPriority w:val="9"/>
    <w:unhideWhenUsed/>
    <w:qFormat/>
    <w:rsid w:val="00A70C50"/>
    <w:pPr>
      <w:keepNext/>
      <w:keepLines/>
      <w:spacing w:before="120" w:after="240" w:line="240" w:lineRule="auto"/>
      <w:outlineLvl w:val="2"/>
    </w:pPr>
    <w:rPr>
      <w:rFonts w:eastAsia="Times New Roman" w:cs="Times New Roman"/>
      <w:sz w:val="24"/>
      <w:szCs w:val="24"/>
    </w:rPr>
  </w:style>
  <w:style w:type="paragraph" w:styleId="Heading4">
    <w:name w:val="heading 4"/>
    <w:basedOn w:val="Normal"/>
    <w:next w:val="Normal"/>
    <w:link w:val="Heading4Char"/>
    <w:uiPriority w:val="9"/>
    <w:semiHidden/>
    <w:unhideWhenUsed/>
    <w:qFormat/>
    <w:rsid w:val="00A94A1F"/>
    <w:pPr>
      <w:keepNext/>
      <w:keepLines/>
      <w:spacing w:before="40" w:after="0"/>
      <w:outlineLvl w:val="3"/>
    </w:pPr>
    <w:rPr>
      <w:rFonts w:eastAsia="Times New Roman" w:cs="Times New Roman"/>
      <w:i/>
      <w:iCs/>
      <w:color w:val="008C38"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0E56"/>
    <w:pPr>
      <w:tabs>
        <w:tab w:val="center" w:pos="4252"/>
        <w:tab w:val="right" w:pos="8504"/>
      </w:tabs>
      <w:spacing w:after="0" w:line="240" w:lineRule="auto"/>
    </w:pPr>
  </w:style>
  <w:style w:type="character" w:customStyle="1" w:styleId="HeaderChar">
    <w:name w:val="Header Char"/>
    <w:basedOn w:val="DefaultParagraphFont"/>
    <w:link w:val="Header"/>
    <w:uiPriority w:val="99"/>
    <w:rsid w:val="003A0E56"/>
  </w:style>
  <w:style w:type="paragraph" w:styleId="Footer">
    <w:name w:val="footer"/>
    <w:basedOn w:val="Normal"/>
    <w:link w:val="FooterChar"/>
    <w:uiPriority w:val="99"/>
    <w:unhideWhenUsed/>
    <w:rsid w:val="003A0E56"/>
    <w:pPr>
      <w:tabs>
        <w:tab w:val="center" w:pos="4252"/>
        <w:tab w:val="right" w:pos="8504"/>
      </w:tabs>
      <w:spacing w:after="0" w:line="240" w:lineRule="auto"/>
    </w:pPr>
  </w:style>
  <w:style w:type="character" w:customStyle="1" w:styleId="FooterChar">
    <w:name w:val="Footer Char"/>
    <w:basedOn w:val="DefaultParagraphFont"/>
    <w:link w:val="Footer"/>
    <w:uiPriority w:val="99"/>
    <w:rsid w:val="003A0E56"/>
  </w:style>
  <w:style w:type="paragraph" w:styleId="NormalWeb">
    <w:name w:val="Normal (Web)"/>
    <w:basedOn w:val="Normal"/>
    <w:link w:val="NormalWebChar"/>
    <w:uiPriority w:val="99"/>
    <w:unhideWhenUsed/>
    <w:rsid w:val="003A0E56"/>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Documenttitle">
    <w:name w:val="Document title"/>
    <w:basedOn w:val="Normal"/>
    <w:qFormat/>
    <w:rsid w:val="00165AE9"/>
    <w:pPr>
      <w:spacing w:after="360" w:line="240" w:lineRule="auto"/>
    </w:pPr>
    <w:rPr>
      <w:rFonts w:ascii="IberPangea Text SmBold" w:hAnsi="IberPangea Text SmBold" w:cs="IberPangea Text SmBold"/>
      <w:b/>
      <w:bCs/>
      <w:color w:val="008C38"/>
      <w:sz w:val="104"/>
      <w:lang w:val="en-US"/>
    </w:rPr>
  </w:style>
  <w:style w:type="paragraph" w:customStyle="1" w:styleId="BodyText1">
    <w:name w:val="Body Text1"/>
    <w:basedOn w:val="Normal"/>
    <w:link w:val="BodytextChar"/>
    <w:qFormat/>
    <w:rsid w:val="00D66A96"/>
    <w:rPr>
      <w:rFonts w:ascii="IberPangea Text Light" w:hAnsi="IberPangea Text Light"/>
    </w:rPr>
  </w:style>
  <w:style w:type="character" w:customStyle="1" w:styleId="NormalWebChar">
    <w:name w:val="Normal (Web) Char"/>
    <w:basedOn w:val="DefaultParagraphFont"/>
    <w:link w:val="NormalWeb"/>
    <w:uiPriority w:val="99"/>
    <w:rsid w:val="003A0E56"/>
    <w:rPr>
      <w:rFonts w:ascii="Times New Roman" w:eastAsia="Times New Roman" w:hAnsi="Times New Roman" w:cs="Times New Roman"/>
      <w:sz w:val="24"/>
      <w:szCs w:val="24"/>
      <w:lang w:eastAsia="es-ES"/>
    </w:rPr>
  </w:style>
  <w:style w:type="paragraph" w:customStyle="1" w:styleId="Documentsubtitle">
    <w:name w:val="Document subtitle"/>
    <w:basedOn w:val="Normal"/>
    <w:qFormat/>
    <w:rsid w:val="00165AE9"/>
    <w:pPr>
      <w:spacing w:after="360" w:line="240" w:lineRule="auto"/>
    </w:pPr>
    <w:rPr>
      <w:rFonts w:cs="IberPangea Text"/>
      <w:color w:val="008C38" w:themeColor="accent1"/>
      <w:sz w:val="52"/>
      <w:szCs w:val="20"/>
      <w:lang w:val="en-US"/>
    </w:rPr>
  </w:style>
  <w:style w:type="paragraph" w:customStyle="1" w:styleId="Sectiondivider">
    <w:name w:val="Section divider"/>
    <w:basedOn w:val="Normal"/>
    <w:qFormat/>
    <w:rsid w:val="00165AE9"/>
    <w:pPr>
      <w:kinsoku w:val="0"/>
      <w:overflowPunct w:val="0"/>
      <w:spacing w:after="100" w:afterAutospacing="1" w:line="1500" w:lineRule="exact"/>
      <w:textAlignment w:val="baseline"/>
    </w:pPr>
    <w:rPr>
      <w:rFonts w:ascii="IberPangea Text SmBold" w:hAnsi="IberPangea Text SmBold" w:cs="IberPangea Text SmBold"/>
      <w:color w:val="008C38" w:themeColor="accent1"/>
      <w:sz w:val="144"/>
      <w:lang w:val="en-US"/>
    </w:rPr>
  </w:style>
  <w:style w:type="character" w:customStyle="1" w:styleId="BodytextChar">
    <w:name w:val="Body text Char"/>
    <w:basedOn w:val="NormalWebChar"/>
    <w:link w:val="BodyText1"/>
    <w:rsid w:val="00D66A96"/>
    <w:rPr>
      <w:rFonts w:ascii="IberPangea Text Light" w:eastAsia="Times New Roman" w:hAnsi="IberPangea Text Light" w:cs="Times New Roman"/>
      <w:color w:val="3A3734" w:themeColor="text1"/>
      <w:sz w:val="20"/>
      <w:szCs w:val="24"/>
      <w:lang w:eastAsia="es-ES"/>
    </w:rPr>
  </w:style>
  <w:style w:type="paragraph" w:customStyle="1" w:styleId="SmallSubheading">
    <w:name w:val="Small Subheading"/>
    <w:basedOn w:val="Normal"/>
    <w:next w:val="BodyText1"/>
    <w:link w:val="SmallSubheadingChar"/>
    <w:qFormat/>
    <w:rsid w:val="00732B65"/>
    <w:pPr>
      <w:spacing w:before="240" w:after="120"/>
    </w:pPr>
    <w:rPr>
      <w:color w:val="008C38" w:themeColor="accent1"/>
      <w:sz w:val="24"/>
    </w:rPr>
  </w:style>
  <w:style w:type="table" w:styleId="TableGrid">
    <w:name w:val="Table Grid"/>
    <w:aliases w:val="Wivai"/>
    <w:basedOn w:val="TableNormal"/>
    <w:uiPriority w:val="39"/>
    <w:rsid w:val="00C33133"/>
    <w:pPr>
      <w:spacing w:after="0" w:line="240" w:lineRule="auto"/>
    </w:pPr>
    <w:rPr>
      <w:rFonts w:eastAsia="Times New Roman" w:cs="Times New Roman"/>
      <w:sz w:val="20"/>
      <w:szCs w:val="20"/>
      <w:lang w:eastAsia="es-ES"/>
    </w:rPr>
    <w:tblPr>
      <w:tblBorders>
        <w:left w:val="single" w:sz="4" w:space="0" w:color="00402A" w:themeColor="text2"/>
        <w:insideV w:val="single" w:sz="4" w:space="0" w:color="00402A" w:themeColor="text2"/>
      </w:tblBorders>
    </w:tblPr>
    <w:tcPr>
      <w:shd w:val="clear" w:color="auto" w:fill="auto"/>
    </w:tcPr>
    <w:tblStylePr w:type="firstRow">
      <w:rPr>
        <w:rFonts w:asciiTheme="majorHAnsi" w:hAnsiTheme="majorHAnsi"/>
        <w:caps/>
        <w:smallCaps w:val="0"/>
      </w:rPr>
    </w:tblStylePr>
    <w:tblStylePr w:type="lastRow">
      <w:tblPr/>
      <w:tcPr>
        <w:tcBorders>
          <w:top w:val="nil"/>
        </w:tcBorders>
        <w:shd w:val="clear" w:color="auto" w:fill="auto"/>
      </w:tcPr>
    </w:tblStylePr>
    <w:tblStylePr w:type="firstCol">
      <w:rPr>
        <w:rFonts w:asciiTheme="majorHAnsi" w:hAnsiTheme="majorHAnsi"/>
        <w:color w:val="00402A" w:themeColor="text2"/>
      </w:rPr>
    </w:tblStylePr>
    <w:tblStylePr w:type="lastCol">
      <w:tblPr/>
      <w:tcPr>
        <w:shd w:val="clear" w:color="auto" w:fill="F2F2F2" w:themeFill="background1" w:themeFillShade="F2"/>
      </w:tcPr>
    </w:tblStylePr>
  </w:style>
  <w:style w:type="character" w:customStyle="1" w:styleId="SmallSubheadingChar">
    <w:name w:val="Small Subheading Char"/>
    <w:basedOn w:val="DefaultParagraphFont"/>
    <w:link w:val="SmallSubheading"/>
    <w:rsid w:val="00A07620"/>
    <w:rPr>
      <w:rFonts w:asciiTheme="minorHAnsi" w:eastAsia="Times New Roman" w:hAnsiTheme="minorHAnsi" w:cs="Times New Roman"/>
      <w:color w:val="008C38" w:themeColor="accent1"/>
      <w:sz w:val="24"/>
      <w:szCs w:val="24"/>
      <w:shd w:val="clear" w:color="auto" w:fill="FFFFFF"/>
      <w:lang w:val="en-GB" w:eastAsia="es-ES"/>
    </w:rPr>
  </w:style>
  <w:style w:type="table" w:styleId="PlainTable1">
    <w:name w:val="Plain Table 1"/>
    <w:basedOn w:val="TableNormal"/>
    <w:uiPriority w:val="41"/>
    <w:rsid w:val="0031028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link w:val="NoSpacingChar"/>
    <w:uiPriority w:val="1"/>
    <w:rsid w:val="00EC301B"/>
    <w:pPr>
      <w:spacing w:after="0" w:line="240" w:lineRule="auto"/>
    </w:pPr>
    <w:rPr>
      <w:rFonts w:eastAsia="Times New Roman"/>
      <w:lang w:val="en-US"/>
    </w:rPr>
  </w:style>
  <w:style w:type="character" w:customStyle="1" w:styleId="NoSpacingChar">
    <w:name w:val="No Spacing Char"/>
    <w:basedOn w:val="DefaultParagraphFont"/>
    <w:link w:val="NoSpacing"/>
    <w:uiPriority w:val="1"/>
    <w:rsid w:val="00EC301B"/>
    <w:rPr>
      <w:rFonts w:eastAsia="Times New Roman"/>
      <w:lang w:val="en-US"/>
    </w:rPr>
  </w:style>
  <w:style w:type="paragraph" w:customStyle="1" w:styleId="Level1Bullets">
    <w:name w:val="Level 1 Bullets"/>
    <w:basedOn w:val="BodyText1"/>
    <w:link w:val="Level1BulletsChar"/>
    <w:qFormat/>
    <w:rsid w:val="00750E78"/>
    <w:pPr>
      <w:numPr>
        <w:numId w:val="1"/>
      </w:numPr>
    </w:pPr>
    <w:rPr>
      <w:rFonts w:eastAsia="BlissPro-Bold"/>
      <w:bCs/>
      <w:szCs w:val="16"/>
    </w:rPr>
  </w:style>
  <w:style w:type="paragraph" w:customStyle="1" w:styleId="LargeSubheading">
    <w:name w:val="Large Subheading"/>
    <w:basedOn w:val="Normal"/>
    <w:next w:val="BodyText1"/>
    <w:link w:val="LargeSubheadingChar"/>
    <w:qFormat/>
    <w:rsid w:val="00A96691"/>
    <w:pPr>
      <w:spacing w:before="300" w:after="120" w:line="240" w:lineRule="auto"/>
    </w:pPr>
    <w:rPr>
      <w:rFonts w:ascii="IberPangea Text" w:hAnsi="IberPangea Text"/>
      <w:color w:val="008C38" w:themeColor="accent1"/>
      <w:sz w:val="36"/>
    </w:rPr>
  </w:style>
  <w:style w:type="character" w:customStyle="1" w:styleId="Level1BulletsChar">
    <w:name w:val="Level 1 Bullets Char"/>
    <w:basedOn w:val="BodytextChar"/>
    <w:link w:val="Level1Bullets"/>
    <w:rsid w:val="00A94A1F"/>
    <w:rPr>
      <w:rFonts w:ascii="IberPangea Text Light" w:eastAsia="BlissPro-Bold" w:hAnsi="IberPangea Text Light" w:cs="Times New Roman"/>
      <w:bCs/>
      <w:color w:val="3A3734" w:themeColor="text1"/>
      <w:sz w:val="20"/>
      <w:szCs w:val="16"/>
      <w:lang w:eastAsia="es-ES"/>
    </w:rPr>
  </w:style>
  <w:style w:type="character" w:customStyle="1" w:styleId="LargeSubheadingChar">
    <w:name w:val="Large Subheading Char"/>
    <w:basedOn w:val="BodytextChar"/>
    <w:link w:val="LargeSubheading"/>
    <w:rsid w:val="00A96691"/>
    <w:rPr>
      <w:rFonts w:ascii="IberPangea Text Light" w:eastAsia="Times New Roman" w:hAnsi="IberPangea Text Light" w:cs="Times New Roman"/>
      <w:color w:val="008C38" w:themeColor="accent1"/>
      <w:sz w:val="20"/>
      <w:szCs w:val="24"/>
      <w:lang w:eastAsia="es-ES"/>
    </w:rPr>
  </w:style>
  <w:style w:type="table" w:styleId="PlainTable4">
    <w:name w:val="Plain Table 4"/>
    <w:basedOn w:val="TableNormal"/>
    <w:uiPriority w:val="44"/>
    <w:rsid w:val="00792D7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Tabletext">
    <w:name w:val="Table text"/>
    <w:basedOn w:val="Normal"/>
    <w:link w:val="TabletextChar"/>
    <w:qFormat/>
    <w:rsid w:val="007E45F0"/>
    <w:pPr>
      <w:spacing w:after="0" w:line="240" w:lineRule="auto"/>
      <w:jc w:val="center"/>
    </w:pPr>
    <w:rPr>
      <w:rFonts w:cs="Times New Roman"/>
      <w:sz w:val="18"/>
    </w:rPr>
  </w:style>
  <w:style w:type="paragraph" w:styleId="ListParagraph">
    <w:name w:val="List Paragraph"/>
    <w:basedOn w:val="Normal"/>
    <w:uiPriority w:val="34"/>
    <w:qFormat/>
    <w:rsid w:val="00143914"/>
    <w:pPr>
      <w:ind w:left="720"/>
      <w:contextualSpacing/>
    </w:pPr>
  </w:style>
  <w:style w:type="character" w:customStyle="1" w:styleId="TabletextChar">
    <w:name w:val="Table text Char"/>
    <w:basedOn w:val="DefaultParagraphFont"/>
    <w:link w:val="Tabletext"/>
    <w:rsid w:val="007E45F0"/>
    <w:rPr>
      <w:rFonts w:asciiTheme="minorHAnsi" w:hAnsiTheme="minorHAnsi" w:cs="Times New Roman"/>
      <w:color w:val="3A3734" w:themeColor="text1"/>
      <w:sz w:val="18"/>
    </w:rPr>
  </w:style>
  <w:style w:type="paragraph" w:customStyle="1" w:styleId="Milestones">
    <w:name w:val="Milestones"/>
    <w:basedOn w:val="BodyText1"/>
    <w:link w:val="MilestonesChar"/>
    <w:qFormat/>
    <w:rsid w:val="00D66A96"/>
    <w:pPr>
      <w:numPr>
        <w:numId w:val="9"/>
      </w:numPr>
      <w:spacing w:before="240" w:after="240" w:line="240" w:lineRule="auto"/>
    </w:pPr>
    <w:rPr>
      <w:sz w:val="24"/>
    </w:rPr>
  </w:style>
  <w:style w:type="paragraph" w:customStyle="1" w:styleId="Footnote">
    <w:name w:val="Footnote"/>
    <w:basedOn w:val="Normal"/>
    <w:link w:val="FootnoteChar"/>
    <w:qFormat/>
    <w:rsid w:val="00D26C31"/>
    <w:pPr>
      <w:autoSpaceDE w:val="0"/>
      <w:autoSpaceDN w:val="0"/>
      <w:adjustRightInd w:val="0"/>
      <w:spacing w:after="0" w:line="240" w:lineRule="auto"/>
    </w:pPr>
    <w:rPr>
      <w:rFonts w:cs="Times New Roman"/>
      <w:iCs/>
      <w:sz w:val="16"/>
      <w:szCs w:val="14"/>
    </w:rPr>
  </w:style>
  <w:style w:type="character" w:customStyle="1" w:styleId="MilestonesChar">
    <w:name w:val="Milestones Char"/>
    <w:basedOn w:val="BodytextChar"/>
    <w:link w:val="Milestones"/>
    <w:rsid w:val="00D66A96"/>
    <w:rPr>
      <w:rFonts w:ascii="IberPangea Text Light" w:eastAsia="Times New Roman" w:hAnsi="IberPangea Text Light" w:cs="Times New Roman"/>
      <w:color w:val="3A3734" w:themeColor="text1"/>
      <w:sz w:val="24"/>
      <w:szCs w:val="24"/>
      <w:lang w:eastAsia="es-ES"/>
    </w:rPr>
  </w:style>
  <w:style w:type="table" w:customStyle="1" w:styleId="Iberdrola2">
    <w:name w:val="Iberdrola 2"/>
    <w:basedOn w:val="TableNormal"/>
    <w:uiPriority w:val="99"/>
    <w:rsid w:val="00EA064D"/>
    <w:pPr>
      <w:spacing w:after="0" w:line="240" w:lineRule="auto"/>
    </w:pPr>
    <w:rPr>
      <w:color w:val="3A3734" w:themeColor="text1"/>
      <w:sz w:val="20"/>
    </w:rPr>
    <w:tblPr>
      <w:tblBorders>
        <w:insideH w:val="single" w:sz="4" w:space="0" w:color="D9D9D9" w:themeColor="background1" w:themeShade="D9"/>
      </w:tblBorders>
    </w:tblPr>
    <w:tcPr>
      <w:tcMar>
        <w:top w:w="85" w:type="dxa"/>
        <w:left w:w="57" w:type="dxa"/>
        <w:bottom w:w="85" w:type="dxa"/>
        <w:right w:w="57" w:type="dxa"/>
      </w:tcMar>
      <w:vAlign w:val="center"/>
    </w:tcPr>
    <w:tblStylePr w:type="lastRow">
      <w:rPr>
        <w:rFonts w:asciiTheme="majorHAnsi" w:hAnsiTheme="majorHAnsi"/>
        <w:color w:val="00A343" w:themeColor="accent2"/>
        <w:sz w:val="20"/>
      </w:rPr>
    </w:tblStylePr>
    <w:tblStylePr w:type="firstCol">
      <w:rPr>
        <w:rFonts w:asciiTheme="majorHAnsi" w:hAnsiTheme="majorHAnsi"/>
        <w:color w:val="3A3734" w:themeColor="text1"/>
      </w:rPr>
      <w:tblPr/>
      <w:tcPr>
        <w:tcBorders>
          <w:insideH w:val="single" w:sz="4" w:space="0" w:color="D9D9D9" w:themeColor="background1" w:themeShade="D9"/>
        </w:tcBorders>
      </w:tcPr>
    </w:tblStylePr>
    <w:tblStylePr w:type="lastCol">
      <w:rPr>
        <w:color w:val="808080" w:themeColor="background1" w:themeShade="80"/>
        <w:sz w:val="20"/>
      </w:rPr>
    </w:tblStylePr>
  </w:style>
  <w:style w:type="character" w:customStyle="1" w:styleId="FootnoteChar">
    <w:name w:val="Footnote Char"/>
    <w:basedOn w:val="DefaultParagraphFont"/>
    <w:link w:val="Footnote"/>
    <w:rsid w:val="00D26C31"/>
    <w:rPr>
      <w:rFonts w:cs="Times New Roman"/>
      <w:iCs/>
      <w:color w:val="3A3734" w:themeColor="text1"/>
      <w:sz w:val="16"/>
      <w:szCs w:val="14"/>
    </w:rPr>
  </w:style>
  <w:style w:type="paragraph" w:customStyle="1" w:styleId="Numberedlist">
    <w:name w:val="Numbered list"/>
    <w:basedOn w:val="Level1Bullets"/>
    <w:link w:val="NumberedlistChar"/>
    <w:qFormat/>
    <w:rsid w:val="00750E78"/>
    <w:pPr>
      <w:numPr>
        <w:numId w:val="2"/>
      </w:numPr>
    </w:pPr>
  </w:style>
  <w:style w:type="character" w:customStyle="1" w:styleId="NumberedlistChar">
    <w:name w:val="Numbered list Char"/>
    <w:basedOn w:val="Level1BulletsChar"/>
    <w:link w:val="Numberedlist"/>
    <w:rsid w:val="00464A4C"/>
    <w:rPr>
      <w:rFonts w:ascii="IberPangea Text Light" w:eastAsia="BlissPro-Bold" w:hAnsi="IberPangea Text Light" w:cs="Times New Roman"/>
      <w:bCs/>
      <w:color w:val="3A3734" w:themeColor="text1"/>
      <w:sz w:val="20"/>
      <w:szCs w:val="16"/>
      <w:lang w:eastAsia="es-ES"/>
    </w:rPr>
  </w:style>
  <w:style w:type="paragraph" w:styleId="FootnoteText">
    <w:name w:val="footnote text"/>
    <w:basedOn w:val="Normal"/>
    <w:link w:val="FootnoteTextChar"/>
    <w:uiPriority w:val="99"/>
    <w:unhideWhenUsed/>
    <w:rsid w:val="00BD7562"/>
    <w:pPr>
      <w:spacing w:after="0" w:line="240" w:lineRule="auto"/>
      <w:jc w:val="both"/>
    </w:pPr>
    <w:rPr>
      <w:i/>
      <w:color w:val="26BF64" w:themeColor="accent3"/>
      <w:sz w:val="13"/>
      <w:szCs w:val="13"/>
    </w:rPr>
  </w:style>
  <w:style w:type="character" w:customStyle="1" w:styleId="FootnoteTextChar">
    <w:name w:val="Footnote Text Char"/>
    <w:basedOn w:val="DefaultParagraphFont"/>
    <w:link w:val="FootnoteText"/>
    <w:uiPriority w:val="99"/>
    <w:rsid w:val="00BD7562"/>
    <w:rPr>
      <w:i/>
      <w:color w:val="26BF64" w:themeColor="accent3"/>
      <w:sz w:val="13"/>
      <w:szCs w:val="13"/>
    </w:rPr>
  </w:style>
  <w:style w:type="paragraph" w:styleId="Index1">
    <w:name w:val="index 1"/>
    <w:basedOn w:val="Normal"/>
    <w:next w:val="Normal"/>
    <w:autoRedefine/>
    <w:uiPriority w:val="99"/>
    <w:semiHidden/>
    <w:unhideWhenUsed/>
    <w:rsid w:val="00367CC7"/>
    <w:pPr>
      <w:spacing w:after="0" w:line="240" w:lineRule="auto"/>
      <w:ind w:left="220" w:hanging="220"/>
    </w:pPr>
  </w:style>
  <w:style w:type="paragraph" w:styleId="IndexHeading">
    <w:name w:val="index heading"/>
    <w:basedOn w:val="Normal"/>
    <w:next w:val="Index1"/>
    <w:uiPriority w:val="99"/>
    <w:unhideWhenUsed/>
    <w:rsid w:val="00367CC7"/>
    <w:pPr>
      <w:pBdr>
        <w:bottom w:val="single" w:sz="18" w:space="6" w:color="00402A" w:themeColor="text2"/>
      </w:pBdr>
      <w:spacing w:before="60" w:after="840" w:line="240" w:lineRule="atLeast"/>
      <w:jc w:val="both"/>
    </w:pPr>
    <w:rPr>
      <w:b/>
      <w:sz w:val="32"/>
      <w:szCs w:val="24"/>
    </w:rPr>
  </w:style>
  <w:style w:type="paragraph" w:styleId="TOC1">
    <w:name w:val="toc 1"/>
    <w:basedOn w:val="Normal"/>
    <w:next w:val="Normal"/>
    <w:autoRedefine/>
    <w:uiPriority w:val="39"/>
    <w:unhideWhenUsed/>
    <w:rsid w:val="007E0845"/>
    <w:pPr>
      <w:tabs>
        <w:tab w:val="left" w:pos="924"/>
        <w:tab w:val="right" w:pos="9174"/>
      </w:tabs>
      <w:spacing w:before="160" w:line="240" w:lineRule="auto"/>
    </w:pPr>
    <w:rPr>
      <w:rFonts w:ascii="IberPangea Text Medium" w:eastAsiaTheme="minorEastAsia" w:hAnsi="IberPangea Text Medium" w:cstheme="minorBidi"/>
      <w:noProof/>
      <w:color w:val="008C38" w:themeColor="accent1"/>
      <w:kern w:val="2"/>
      <w:sz w:val="24"/>
      <w:szCs w:val="24"/>
      <w:lang w:eastAsia="en-GB"/>
      <w14:ligatures w14:val="standardContextual"/>
    </w:rPr>
  </w:style>
  <w:style w:type="paragraph" w:styleId="TOC2">
    <w:name w:val="toc 2"/>
    <w:basedOn w:val="Normal"/>
    <w:next w:val="Normal"/>
    <w:autoRedefine/>
    <w:uiPriority w:val="39"/>
    <w:unhideWhenUsed/>
    <w:rsid w:val="007E0845"/>
    <w:pPr>
      <w:tabs>
        <w:tab w:val="right" w:pos="8493"/>
      </w:tabs>
      <w:spacing w:before="160" w:line="240" w:lineRule="auto"/>
    </w:pPr>
    <w:rPr>
      <w:rFonts w:cs="IberPangea Text Light"/>
      <w:noProof/>
      <w:color w:val="008C38" w:themeColor="accent1"/>
      <w:sz w:val="24"/>
      <w:szCs w:val="24"/>
      <w:lang w:val="en-US"/>
    </w:rPr>
  </w:style>
  <w:style w:type="character" w:styleId="Hyperlink">
    <w:name w:val="Hyperlink"/>
    <w:basedOn w:val="DefaultParagraphFont"/>
    <w:uiPriority w:val="99"/>
    <w:unhideWhenUsed/>
    <w:rsid w:val="00367CC7"/>
    <w:rPr>
      <w:color w:val="008C38" w:themeColor="hyperlink"/>
      <w:u w:val="single"/>
    </w:rPr>
  </w:style>
  <w:style w:type="character" w:customStyle="1" w:styleId="Heading1Char">
    <w:name w:val="Heading 1 Char"/>
    <w:basedOn w:val="DefaultParagraphFont"/>
    <w:link w:val="Heading1"/>
    <w:uiPriority w:val="9"/>
    <w:rsid w:val="005A4F8C"/>
    <w:rPr>
      <w:rFonts w:ascii="IberPangea Text Medium" w:eastAsia="Times New Roman" w:hAnsi="IberPangea Text Medium" w:cs="Times New Roman"/>
      <w:color w:val="008C38" w:themeColor="accent1"/>
      <w:sz w:val="48"/>
    </w:rPr>
  </w:style>
  <w:style w:type="paragraph" w:styleId="TOCHeading">
    <w:name w:val="TOC Heading"/>
    <w:basedOn w:val="Heading1"/>
    <w:next w:val="Normal"/>
    <w:uiPriority w:val="39"/>
    <w:unhideWhenUsed/>
    <w:qFormat/>
    <w:rsid w:val="00745F11"/>
    <w:pPr>
      <w:outlineLvl w:val="9"/>
    </w:pPr>
    <w:rPr>
      <w:lang w:val="en-US"/>
    </w:rPr>
  </w:style>
  <w:style w:type="paragraph" w:styleId="TOC3">
    <w:name w:val="toc 3"/>
    <w:basedOn w:val="Normal"/>
    <w:next w:val="Normal"/>
    <w:autoRedefine/>
    <w:uiPriority w:val="39"/>
    <w:unhideWhenUsed/>
    <w:rsid w:val="00165AE9"/>
    <w:pPr>
      <w:tabs>
        <w:tab w:val="left" w:pos="924"/>
        <w:tab w:val="right" w:pos="8493"/>
      </w:tabs>
      <w:spacing w:before="160" w:line="240" w:lineRule="auto"/>
    </w:pPr>
    <w:rPr>
      <w:rFonts w:eastAsiaTheme="minorEastAsia" w:cstheme="minorBidi"/>
      <w:noProof/>
      <w:color w:val="26BF64" w:themeColor="accent3"/>
      <w:kern w:val="2"/>
      <w:sz w:val="24"/>
      <w:szCs w:val="24"/>
      <w:lang w:eastAsia="en-GB"/>
      <w14:ligatures w14:val="standardContextual"/>
    </w:rPr>
  </w:style>
  <w:style w:type="paragraph" w:styleId="TOC4">
    <w:name w:val="toc 4"/>
    <w:basedOn w:val="Normal"/>
    <w:next w:val="Normal"/>
    <w:autoRedefine/>
    <w:uiPriority w:val="39"/>
    <w:unhideWhenUsed/>
    <w:rsid w:val="0033284E"/>
    <w:pPr>
      <w:tabs>
        <w:tab w:val="right" w:pos="8493"/>
      </w:tabs>
      <w:spacing w:before="160" w:line="240" w:lineRule="auto"/>
    </w:pPr>
    <w:rPr>
      <w:rFonts w:cs="IberPangea Text Light"/>
      <w:noProof/>
      <w:color w:val="3A3734"/>
      <w:sz w:val="24"/>
      <w:lang w:val="pt-BR"/>
    </w:rPr>
  </w:style>
  <w:style w:type="table" w:customStyle="1" w:styleId="Iberdrola">
    <w:name w:val="Iberdrola"/>
    <w:basedOn w:val="TableNormal"/>
    <w:uiPriority w:val="99"/>
    <w:rsid w:val="002B6F26"/>
    <w:pPr>
      <w:spacing w:after="0" w:line="240" w:lineRule="auto"/>
    </w:pPr>
    <w:rPr>
      <w:color w:val="3A3734" w:themeColor="text1"/>
      <w:sz w:val="20"/>
    </w:rPr>
    <w:tblPr>
      <w:tblStyleRowBandSize w:val="1"/>
      <w:tblStyleColBandSize w:val="1"/>
      <w:tblBorders>
        <w:insideH w:val="single" w:sz="4" w:space="0" w:color="D9D9D9" w:themeColor="background1" w:themeShade="D9"/>
      </w:tblBorders>
    </w:tblPr>
    <w:tcPr>
      <w:tcMar>
        <w:top w:w="85" w:type="dxa"/>
        <w:left w:w="57" w:type="dxa"/>
        <w:bottom w:w="85" w:type="dxa"/>
        <w:right w:w="57" w:type="dxa"/>
      </w:tcMar>
      <w:vAlign w:val="center"/>
    </w:tcPr>
    <w:tblStylePr w:type="firstRow">
      <w:rPr>
        <w:rFonts w:asciiTheme="minorHAnsi" w:hAnsiTheme="minorHAnsi"/>
        <w:caps/>
        <w:smallCaps w:val="0"/>
        <w:color w:val="008C38" w:themeColor="accent1"/>
        <w:spacing w:val="60"/>
        <w:sz w:val="20"/>
      </w:rPr>
    </w:tblStylePr>
    <w:tblStylePr w:type="lastRow">
      <w:rPr>
        <w:sz w:val="20"/>
      </w:rPr>
    </w:tblStylePr>
    <w:tblStylePr w:type="firstCol">
      <w:rPr>
        <w:rFonts w:asciiTheme="majorHAnsi" w:hAnsiTheme="majorHAnsi"/>
        <w:color w:val="5BD38C" w:themeColor="accent4"/>
        <w:sz w:val="20"/>
      </w:rPr>
      <w:tblPr/>
      <w:tcPr>
        <w:tcBorders>
          <w:left w:val="nil"/>
        </w:tcBorders>
      </w:tcPr>
    </w:tblStylePr>
    <w:tblStylePr w:type="lastCol">
      <w:rPr>
        <w:sz w:val="20"/>
      </w:rPr>
    </w:tblStylePr>
    <w:tblStylePr w:type="band1Vert">
      <w:rPr>
        <w:sz w:val="20"/>
      </w:rPr>
      <w:tblPr/>
      <w:tcPr>
        <w:tcBorders>
          <w:insideV w:val="single" w:sz="4" w:space="0" w:color="5BD38C" w:themeColor="accent4"/>
        </w:tcBorders>
      </w:tcPr>
    </w:tblStylePr>
    <w:tblStylePr w:type="band2Vert">
      <w:rPr>
        <w:sz w:val="20"/>
      </w:rPr>
      <w:tblPr/>
      <w:tcPr>
        <w:tcBorders>
          <w:insideV w:val="single" w:sz="4" w:space="0" w:color="5BD38C" w:themeColor="accent4"/>
        </w:tcBorders>
      </w:tcPr>
    </w:tblStylePr>
    <w:tblStylePr w:type="band1Horz">
      <w:rPr>
        <w:sz w:val="20"/>
      </w:rPr>
      <w:tblPr/>
      <w:tcPr>
        <w:tcBorders>
          <w:insideV w:val="nil"/>
        </w:tcBorders>
      </w:tcPr>
    </w:tblStylePr>
    <w:tblStylePr w:type="band2Horz">
      <w:rPr>
        <w:sz w:val="20"/>
      </w:rPr>
      <w:tblPr/>
      <w:tcPr>
        <w:tcBorders>
          <w:insideV w:val="nil"/>
        </w:tcBorders>
      </w:tcPr>
    </w:tblStylePr>
  </w:style>
  <w:style w:type="paragraph" w:styleId="TOC5">
    <w:name w:val="toc 5"/>
    <w:basedOn w:val="Normal"/>
    <w:next w:val="Normal"/>
    <w:autoRedefine/>
    <w:uiPriority w:val="39"/>
    <w:unhideWhenUsed/>
    <w:rsid w:val="00CA02B9"/>
    <w:pPr>
      <w:spacing w:before="160" w:line="240" w:lineRule="auto"/>
      <w:ind w:left="907"/>
    </w:pPr>
    <w:rPr>
      <w:sz w:val="24"/>
    </w:rPr>
  </w:style>
  <w:style w:type="paragraph" w:styleId="TOC6">
    <w:name w:val="toc 6"/>
    <w:basedOn w:val="Normal"/>
    <w:next w:val="Normal"/>
    <w:autoRedefine/>
    <w:uiPriority w:val="39"/>
    <w:semiHidden/>
    <w:unhideWhenUsed/>
    <w:rsid w:val="00CA02B9"/>
    <w:pPr>
      <w:spacing w:before="160" w:line="240" w:lineRule="auto"/>
      <w:ind w:left="1134"/>
    </w:pPr>
    <w:rPr>
      <w:sz w:val="24"/>
    </w:rPr>
  </w:style>
  <w:style w:type="paragraph" w:styleId="TOC7">
    <w:name w:val="toc 7"/>
    <w:basedOn w:val="Normal"/>
    <w:next w:val="Normal"/>
    <w:autoRedefine/>
    <w:uiPriority w:val="39"/>
    <w:semiHidden/>
    <w:unhideWhenUsed/>
    <w:rsid w:val="00CA02B9"/>
    <w:pPr>
      <w:spacing w:before="160" w:line="240" w:lineRule="auto"/>
      <w:ind w:left="1361"/>
    </w:pPr>
    <w:rPr>
      <w:sz w:val="24"/>
    </w:rPr>
  </w:style>
  <w:style w:type="paragraph" w:styleId="TOC8">
    <w:name w:val="toc 8"/>
    <w:basedOn w:val="Normal"/>
    <w:next w:val="Normal"/>
    <w:autoRedefine/>
    <w:uiPriority w:val="39"/>
    <w:semiHidden/>
    <w:unhideWhenUsed/>
    <w:rsid w:val="00CA02B9"/>
    <w:pPr>
      <w:spacing w:before="160" w:line="240" w:lineRule="auto"/>
      <w:ind w:left="1588"/>
    </w:pPr>
    <w:rPr>
      <w:sz w:val="24"/>
    </w:rPr>
  </w:style>
  <w:style w:type="paragraph" w:styleId="TOC9">
    <w:name w:val="toc 9"/>
    <w:basedOn w:val="Normal"/>
    <w:next w:val="Normal"/>
    <w:autoRedefine/>
    <w:uiPriority w:val="39"/>
    <w:semiHidden/>
    <w:unhideWhenUsed/>
    <w:rsid w:val="00CA02B9"/>
    <w:pPr>
      <w:spacing w:before="160" w:line="240" w:lineRule="auto"/>
      <w:ind w:left="1814"/>
    </w:pPr>
    <w:rPr>
      <w:sz w:val="24"/>
    </w:rPr>
  </w:style>
  <w:style w:type="character" w:customStyle="1" w:styleId="Heading2Char">
    <w:name w:val="Heading 2 Char"/>
    <w:basedOn w:val="DefaultParagraphFont"/>
    <w:link w:val="Heading2"/>
    <w:uiPriority w:val="9"/>
    <w:rsid w:val="00A70C50"/>
    <w:rPr>
      <w:rFonts w:asciiTheme="minorHAnsi" w:eastAsiaTheme="majorEastAsia" w:hAnsiTheme="minorHAnsi" w:cs="Times New Roman"/>
      <w:color w:val="008C38" w:themeColor="accent1"/>
      <w:sz w:val="32"/>
      <w:szCs w:val="26"/>
    </w:rPr>
  </w:style>
  <w:style w:type="paragraph" w:customStyle="1" w:styleId="Letterlist">
    <w:name w:val="Letter list"/>
    <w:basedOn w:val="Numberedlist"/>
    <w:link w:val="LetterlistChar"/>
    <w:qFormat/>
    <w:rsid w:val="00750E78"/>
    <w:pPr>
      <w:numPr>
        <w:numId w:val="3"/>
      </w:numPr>
    </w:pPr>
    <w:rPr>
      <w:lang w:val="en-US"/>
    </w:rPr>
  </w:style>
  <w:style w:type="character" w:customStyle="1" w:styleId="LetterlistChar">
    <w:name w:val="Letter list Char"/>
    <w:basedOn w:val="NumberedlistChar"/>
    <w:link w:val="Letterlist"/>
    <w:rsid w:val="00464A4C"/>
    <w:rPr>
      <w:rFonts w:ascii="IberPangea Text Light" w:eastAsia="BlissPro-Bold" w:hAnsi="IberPangea Text Light" w:cs="Times New Roman"/>
      <w:bCs/>
      <w:color w:val="3A3734" w:themeColor="text1"/>
      <w:sz w:val="20"/>
      <w:szCs w:val="16"/>
      <w:lang w:val="en-US" w:eastAsia="es-ES"/>
    </w:rPr>
  </w:style>
  <w:style w:type="character" w:customStyle="1" w:styleId="Heading3Char">
    <w:name w:val="Heading 3 Char"/>
    <w:basedOn w:val="DefaultParagraphFont"/>
    <w:link w:val="Heading3"/>
    <w:uiPriority w:val="9"/>
    <w:rsid w:val="00A70C50"/>
    <w:rPr>
      <w:rFonts w:asciiTheme="minorHAnsi" w:eastAsia="Times New Roman" w:hAnsiTheme="minorHAnsi" w:cs="Times New Roman"/>
      <w:color w:val="3A3734" w:themeColor="text1"/>
      <w:sz w:val="24"/>
      <w:szCs w:val="24"/>
    </w:rPr>
  </w:style>
  <w:style w:type="numbering" w:customStyle="1" w:styleId="Listaactual1">
    <w:name w:val="Lista actual1"/>
    <w:uiPriority w:val="99"/>
    <w:rsid w:val="00455156"/>
    <w:pPr>
      <w:numPr>
        <w:numId w:val="5"/>
      </w:numPr>
    </w:pPr>
  </w:style>
  <w:style w:type="numbering" w:customStyle="1" w:styleId="Listaactual2">
    <w:name w:val="Lista actual2"/>
    <w:uiPriority w:val="99"/>
    <w:rsid w:val="00455156"/>
    <w:pPr>
      <w:numPr>
        <w:numId w:val="6"/>
      </w:numPr>
    </w:pPr>
  </w:style>
  <w:style w:type="numbering" w:customStyle="1" w:styleId="Listaactual3">
    <w:name w:val="Lista actual3"/>
    <w:uiPriority w:val="99"/>
    <w:rsid w:val="00D417E3"/>
    <w:pPr>
      <w:numPr>
        <w:numId w:val="7"/>
      </w:numPr>
    </w:pPr>
  </w:style>
  <w:style w:type="numbering" w:customStyle="1" w:styleId="Listaactual4">
    <w:name w:val="Lista actual4"/>
    <w:uiPriority w:val="99"/>
    <w:rsid w:val="00D417E3"/>
    <w:pPr>
      <w:numPr>
        <w:numId w:val="8"/>
      </w:numPr>
    </w:pPr>
  </w:style>
  <w:style w:type="character" w:customStyle="1" w:styleId="Heading4Char">
    <w:name w:val="Heading 4 Char"/>
    <w:basedOn w:val="DefaultParagraphFont"/>
    <w:link w:val="Heading4"/>
    <w:uiPriority w:val="9"/>
    <w:semiHidden/>
    <w:rsid w:val="00A94A1F"/>
    <w:rPr>
      <w:rFonts w:ascii="IberPangea Text" w:eastAsia="Times New Roman" w:hAnsi="IberPangea Text" w:cs="Times New Roman"/>
      <w:i/>
      <w:iCs/>
      <w:color w:val="008C38" w:themeColor="accent1"/>
    </w:rPr>
  </w:style>
  <w:style w:type="paragraph" w:styleId="Revision">
    <w:name w:val="Revision"/>
    <w:hidden/>
    <w:uiPriority w:val="99"/>
    <w:semiHidden/>
    <w:rsid w:val="007C2C4D"/>
    <w:pPr>
      <w:spacing w:after="0" w:line="240" w:lineRule="auto"/>
    </w:pPr>
  </w:style>
  <w:style w:type="paragraph" w:customStyle="1" w:styleId="Level2Bullets">
    <w:name w:val="Level 2 Bullets"/>
    <w:basedOn w:val="Level1Bullets"/>
    <w:qFormat/>
    <w:rsid w:val="00750E78"/>
    <w:pPr>
      <w:numPr>
        <w:ilvl w:val="2"/>
        <w:numId w:val="15"/>
      </w:numPr>
      <w:ind w:left="714" w:hanging="336"/>
    </w:pPr>
    <w:rPr>
      <w:rFonts w:cs="IberPangea Text Light"/>
      <w:bCs w:val="0"/>
      <w:lang w:val="en-US"/>
    </w:rPr>
  </w:style>
  <w:style w:type="numbering" w:customStyle="1" w:styleId="CurrentList1">
    <w:name w:val="Current List1"/>
    <w:uiPriority w:val="99"/>
    <w:rsid w:val="007B6079"/>
    <w:pPr>
      <w:numPr>
        <w:numId w:val="10"/>
      </w:numPr>
    </w:pPr>
  </w:style>
  <w:style w:type="numbering" w:customStyle="1" w:styleId="CurrentList2">
    <w:name w:val="Current List2"/>
    <w:uiPriority w:val="99"/>
    <w:rsid w:val="00750E78"/>
    <w:pPr>
      <w:numPr>
        <w:numId w:val="12"/>
      </w:numPr>
    </w:pPr>
  </w:style>
  <w:style w:type="numbering" w:customStyle="1" w:styleId="CurrentList3">
    <w:name w:val="Current List3"/>
    <w:uiPriority w:val="99"/>
    <w:rsid w:val="00750E78"/>
    <w:pPr>
      <w:numPr>
        <w:numId w:val="13"/>
      </w:numPr>
    </w:pPr>
  </w:style>
  <w:style w:type="numbering" w:customStyle="1" w:styleId="CurrentList4">
    <w:name w:val="Current List4"/>
    <w:uiPriority w:val="99"/>
    <w:rsid w:val="00750E78"/>
    <w:pPr>
      <w:numPr>
        <w:numId w:val="14"/>
      </w:numPr>
    </w:pPr>
  </w:style>
  <w:style w:type="numbering" w:customStyle="1" w:styleId="CurrentList5">
    <w:name w:val="Current List5"/>
    <w:uiPriority w:val="99"/>
    <w:rsid w:val="00216ADF"/>
    <w:pPr>
      <w:numPr>
        <w:numId w:val="16"/>
      </w:numPr>
    </w:pPr>
  </w:style>
  <w:style w:type="character" w:customStyle="1" w:styleId="Greenhighlight">
    <w:name w:val="_Green highlight"/>
    <w:basedOn w:val="DefaultParagraphFont"/>
    <w:uiPriority w:val="1"/>
    <w:qFormat/>
    <w:rsid w:val="00772FD1"/>
    <w:rPr>
      <w:color w:val="008C38" w:themeColor="accent1"/>
    </w:rPr>
  </w:style>
  <w:style w:type="paragraph" w:customStyle="1" w:styleId="Introductiontext">
    <w:name w:val="Introduction text"/>
    <w:basedOn w:val="Normal"/>
    <w:next w:val="BodyText1"/>
    <w:qFormat/>
    <w:rsid w:val="00A96691"/>
    <w:pPr>
      <w:spacing w:before="300" w:after="120" w:line="240" w:lineRule="auto"/>
    </w:pPr>
    <w:rPr>
      <w:sz w:val="28"/>
    </w:rPr>
  </w:style>
  <w:style w:type="character" w:customStyle="1" w:styleId="Orangehighlight">
    <w:name w:val="_Orange highlight"/>
    <w:basedOn w:val="DefaultParagraphFont"/>
    <w:uiPriority w:val="1"/>
    <w:qFormat/>
    <w:rsid w:val="00E203B8"/>
    <w:rPr>
      <w:color w:val="E3850D" w:themeColor="accent6"/>
    </w:rPr>
  </w:style>
  <w:style w:type="paragraph" w:customStyle="1" w:styleId="LargeBodytext">
    <w:name w:val="Large Body text"/>
    <w:basedOn w:val="BodyText1"/>
    <w:qFormat/>
    <w:rsid w:val="00D66A96"/>
    <w:rPr>
      <w:sz w:val="24"/>
      <w:szCs w:val="28"/>
    </w:rPr>
  </w:style>
  <w:style w:type="numbering" w:customStyle="1" w:styleId="CurrentList6">
    <w:name w:val="Current List6"/>
    <w:uiPriority w:val="99"/>
    <w:rsid w:val="00D66A96"/>
    <w:pPr>
      <w:numPr>
        <w:numId w:val="18"/>
      </w:numPr>
    </w:pPr>
  </w:style>
  <w:style w:type="character" w:customStyle="1" w:styleId="White">
    <w:name w:val="_White"/>
    <w:basedOn w:val="DefaultParagraphFont"/>
    <w:uiPriority w:val="1"/>
    <w:qFormat/>
    <w:rsid w:val="007E45F0"/>
    <w:rPr>
      <w:b w:val="0"/>
      <w:bCs/>
      <w:color w:val="FFFFFF" w:themeColor="background1"/>
    </w:rPr>
  </w:style>
  <w:style w:type="paragraph" w:customStyle="1" w:styleId="LargeNumberedlist">
    <w:name w:val="Large Numbered list"/>
    <w:basedOn w:val="ListParagraph"/>
    <w:qFormat/>
    <w:rsid w:val="00500D70"/>
    <w:pPr>
      <w:numPr>
        <w:numId w:val="19"/>
      </w:numPr>
      <w:spacing w:before="240"/>
      <w:ind w:left="504" w:hanging="504"/>
    </w:pPr>
    <w:rPr>
      <w:color w:val="008C38" w:themeColor="accent1"/>
      <w:sz w:val="30"/>
      <w:szCs w:val="30"/>
      <w:lang w:val="en-US"/>
    </w:rPr>
  </w:style>
  <w:style w:type="character" w:styleId="UnresolvedMention">
    <w:name w:val="Unresolved Mention"/>
    <w:basedOn w:val="DefaultParagraphFont"/>
    <w:uiPriority w:val="99"/>
    <w:semiHidden/>
    <w:unhideWhenUsed/>
    <w:rsid w:val="00A14233"/>
    <w:rPr>
      <w:color w:val="605E5C"/>
      <w:shd w:val="clear" w:color="auto" w:fill="E1DFDD"/>
    </w:rPr>
  </w:style>
  <w:style w:type="character" w:styleId="CommentReference">
    <w:name w:val="annotation reference"/>
    <w:basedOn w:val="DefaultParagraphFont"/>
    <w:uiPriority w:val="99"/>
    <w:semiHidden/>
    <w:unhideWhenUsed/>
    <w:rsid w:val="007B4242"/>
    <w:rPr>
      <w:sz w:val="16"/>
      <w:szCs w:val="16"/>
    </w:rPr>
  </w:style>
  <w:style w:type="paragraph" w:styleId="CommentText">
    <w:name w:val="annotation text"/>
    <w:basedOn w:val="Normal"/>
    <w:link w:val="CommentTextChar"/>
    <w:uiPriority w:val="99"/>
    <w:unhideWhenUsed/>
    <w:rsid w:val="007B4242"/>
    <w:pPr>
      <w:spacing w:line="240" w:lineRule="auto"/>
    </w:pPr>
    <w:rPr>
      <w:szCs w:val="20"/>
    </w:rPr>
  </w:style>
  <w:style w:type="character" w:customStyle="1" w:styleId="CommentTextChar">
    <w:name w:val="Comment Text Char"/>
    <w:basedOn w:val="DefaultParagraphFont"/>
    <w:link w:val="CommentText"/>
    <w:uiPriority w:val="99"/>
    <w:rsid w:val="007B4242"/>
    <w:rPr>
      <w:rFonts w:asciiTheme="minorHAnsi" w:hAnsiTheme="minorHAnsi"/>
      <w:color w:val="3A3734" w:themeColor="text1"/>
      <w:sz w:val="20"/>
      <w:szCs w:val="20"/>
    </w:rPr>
  </w:style>
  <w:style w:type="paragraph" w:styleId="CommentSubject">
    <w:name w:val="annotation subject"/>
    <w:basedOn w:val="CommentText"/>
    <w:next w:val="CommentText"/>
    <w:link w:val="CommentSubjectChar"/>
    <w:uiPriority w:val="99"/>
    <w:semiHidden/>
    <w:unhideWhenUsed/>
    <w:rsid w:val="007B4242"/>
    <w:rPr>
      <w:b/>
      <w:bCs/>
    </w:rPr>
  </w:style>
  <w:style w:type="character" w:customStyle="1" w:styleId="CommentSubjectChar">
    <w:name w:val="Comment Subject Char"/>
    <w:basedOn w:val="CommentTextChar"/>
    <w:link w:val="CommentSubject"/>
    <w:uiPriority w:val="99"/>
    <w:semiHidden/>
    <w:rsid w:val="007B4242"/>
    <w:rPr>
      <w:rFonts w:asciiTheme="minorHAnsi" w:hAnsiTheme="minorHAnsi"/>
      <w:b/>
      <w:bCs/>
      <w:color w:val="3A3734" w:themeColor="text1"/>
      <w:sz w:val="20"/>
      <w:szCs w:val="20"/>
    </w:rPr>
  </w:style>
  <w:style w:type="character" w:styleId="FollowedHyperlink">
    <w:name w:val="FollowedHyperlink"/>
    <w:basedOn w:val="DefaultParagraphFont"/>
    <w:uiPriority w:val="99"/>
    <w:semiHidden/>
    <w:unhideWhenUsed/>
    <w:rsid w:val="007B4242"/>
    <w:rPr>
      <w:color w:val="008C38" w:themeColor="followedHyperlink"/>
      <w:u w:val="single"/>
    </w:rPr>
  </w:style>
  <w:style w:type="table" w:styleId="GridTable1Light">
    <w:name w:val="Grid Table 1 Light"/>
    <w:basedOn w:val="TableNormal"/>
    <w:uiPriority w:val="46"/>
    <w:rsid w:val="00FA0933"/>
    <w:pPr>
      <w:spacing w:after="0" w:line="240" w:lineRule="auto"/>
    </w:pPr>
    <w:tblPr>
      <w:tblStyleRowBandSize w:val="1"/>
      <w:tblStyleColBandSize w:val="1"/>
      <w:tblBorders>
        <w:top w:val="single" w:sz="4" w:space="0" w:color="B3AEAA" w:themeColor="text1" w:themeTint="66"/>
        <w:left w:val="single" w:sz="4" w:space="0" w:color="B3AEAA" w:themeColor="text1" w:themeTint="66"/>
        <w:bottom w:val="single" w:sz="4" w:space="0" w:color="B3AEAA" w:themeColor="text1" w:themeTint="66"/>
        <w:right w:val="single" w:sz="4" w:space="0" w:color="B3AEAA" w:themeColor="text1" w:themeTint="66"/>
        <w:insideH w:val="single" w:sz="4" w:space="0" w:color="B3AEAA" w:themeColor="text1" w:themeTint="66"/>
        <w:insideV w:val="single" w:sz="4" w:space="0" w:color="B3AEAA" w:themeColor="text1" w:themeTint="66"/>
      </w:tblBorders>
    </w:tblPr>
    <w:tblStylePr w:type="firstRow">
      <w:rPr>
        <w:b/>
        <w:bCs/>
      </w:rPr>
      <w:tblPr/>
      <w:tcPr>
        <w:tcBorders>
          <w:bottom w:val="single" w:sz="12" w:space="0" w:color="8D8680" w:themeColor="text1" w:themeTint="99"/>
        </w:tcBorders>
      </w:tcPr>
    </w:tblStylePr>
    <w:tblStylePr w:type="lastRow">
      <w:rPr>
        <w:b/>
        <w:bCs/>
      </w:rPr>
      <w:tblPr/>
      <w:tcPr>
        <w:tcBorders>
          <w:top w:val="double" w:sz="2" w:space="0" w:color="8D8680" w:themeColor="text1" w:themeTint="99"/>
        </w:tcBorders>
      </w:tcPr>
    </w:tblStylePr>
    <w:tblStylePr w:type="firstCol">
      <w:rPr>
        <w:b/>
        <w:bCs/>
      </w:rPr>
    </w:tblStylePr>
    <w:tblStylePr w:type="lastCol">
      <w:rPr>
        <w:b/>
        <w:bCs/>
      </w:rPr>
    </w:tblStylePr>
  </w:style>
  <w:style w:type="character" w:styleId="PlaceholderText">
    <w:name w:val="Placeholder Text"/>
    <w:basedOn w:val="DefaultParagraphFont"/>
    <w:uiPriority w:val="99"/>
    <w:semiHidden/>
    <w:rsid w:val="0005066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83926">
      <w:bodyDiv w:val="1"/>
      <w:marLeft w:val="0"/>
      <w:marRight w:val="0"/>
      <w:marTop w:val="0"/>
      <w:marBottom w:val="0"/>
      <w:divBdr>
        <w:top w:val="none" w:sz="0" w:space="0" w:color="auto"/>
        <w:left w:val="none" w:sz="0" w:space="0" w:color="auto"/>
        <w:bottom w:val="none" w:sz="0" w:space="0" w:color="auto"/>
        <w:right w:val="none" w:sz="0" w:space="0" w:color="auto"/>
      </w:divBdr>
      <w:divsChild>
        <w:div w:id="1202477305">
          <w:marLeft w:val="0"/>
          <w:marRight w:val="0"/>
          <w:marTop w:val="0"/>
          <w:marBottom w:val="0"/>
          <w:divBdr>
            <w:top w:val="none" w:sz="0" w:space="0" w:color="auto"/>
            <w:left w:val="none" w:sz="0" w:space="0" w:color="auto"/>
            <w:bottom w:val="none" w:sz="0" w:space="0" w:color="auto"/>
            <w:right w:val="none" w:sz="0" w:space="0" w:color="auto"/>
          </w:divBdr>
        </w:div>
        <w:div w:id="1379012122">
          <w:marLeft w:val="0"/>
          <w:marRight w:val="0"/>
          <w:marTop w:val="0"/>
          <w:marBottom w:val="0"/>
          <w:divBdr>
            <w:top w:val="none" w:sz="0" w:space="0" w:color="auto"/>
            <w:left w:val="none" w:sz="0" w:space="0" w:color="auto"/>
            <w:bottom w:val="none" w:sz="0" w:space="0" w:color="auto"/>
            <w:right w:val="none" w:sz="0" w:space="0" w:color="auto"/>
          </w:divBdr>
        </w:div>
        <w:div w:id="1763841164">
          <w:marLeft w:val="0"/>
          <w:marRight w:val="0"/>
          <w:marTop w:val="0"/>
          <w:marBottom w:val="0"/>
          <w:divBdr>
            <w:top w:val="none" w:sz="0" w:space="0" w:color="auto"/>
            <w:left w:val="none" w:sz="0" w:space="0" w:color="auto"/>
            <w:bottom w:val="none" w:sz="0" w:space="0" w:color="auto"/>
            <w:right w:val="none" w:sz="0" w:space="0" w:color="auto"/>
          </w:divBdr>
        </w:div>
        <w:div w:id="1853228498">
          <w:marLeft w:val="0"/>
          <w:marRight w:val="0"/>
          <w:marTop w:val="0"/>
          <w:marBottom w:val="0"/>
          <w:divBdr>
            <w:top w:val="none" w:sz="0" w:space="0" w:color="auto"/>
            <w:left w:val="none" w:sz="0" w:space="0" w:color="auto"/>
            <w:bottom w:val="none" w:sz="0" w:space="0" w:color="auto"/>
            <w:right w:val="none" w:sz="0" w:space="0" w:color="auto"/>
          </w:divBdr>
        </w:div>
      </w:divsChild>
    </w:div>
    <w:div w:id="17512387">
      <w:bodyDiv w:val="1"/>
      <w:marLeft w:val="0"/>
      <w:marRight w:val="0"/>
      <w:marTop w:val="0"/>
      <w:marBottom w:val="0"/>
      <w:divBdr>
        <w:top w:val="none" w:sz="0" w:space="0" w:color="auto"/>
        <w:left w:val="none" w:sz="0" w:space="0" w:color="auto"/>
        <w:bottom w:val="none" w:sz="0" w:space="0" w:color="auto"/>
        <w:right w:val="none" w:sz="0" w:space="0" w:color="auto"/>
      </w:divBdr>
    </w:div>
    <w:div w:id="37823328">
      <w:bodyDiv w:val="1"/>
      <w:marLeft w:val="0"/>
      <w:marRight w:val="0"/>
      <w:marTop w:val="0"/>
      <w:marBottom w:val="0"/>
      <w:divBdr>
        <w:top w:val="none" w:sz="0" w:space="0" w:color="auto"/>
        <w:left w:val="none" w:sz="0" w:space="0" w:color="auto"/>
        <w:bottom w:val="none" w:sz="0" w:space="0" w:color="auto"/>
        <w:right w:val="none" w:sz="0" w:space="0" w:color="auto"/>
      </w:divBdr>
    </w:div>
    <w:div w:id="145630999">
      <w:bodyDiv w:val="1"/>
      <w:marLeft w:val="0"/>
      <w:marRight w:val="0"/>
      <w:marTop w:val="0"/>
      <w:marBottom w:val="0"/>
      <w:divBdr>
        <w:top w:val="none" w:sz="0" w:space="0" w:color="auto"/>
        <w:left w:val="none" w:sz="0" w:space="0" w:color="auto"/>
        <w:bottom w:val="none" w:sz="0" w:space="0" w:color="auto"/>
        <w:right w:val="none" w:sz="0" w:space="0" w:color="auto"/>
      </w:divBdr>
    </w:div>
    <w:div w:id="191959146">
      <w:bodyDiv w:val="1"/>
      <w:marLeft w:val="0"/>
      <w:marRight w:val="0"/>
      <w:marTop w:val="0"/>
      <w:marBottom w:val="0"/>
      <w:divBdr>
        <w:top w:val="none" w:sz="0" w:space="0" w:color="auto"/>
        <w:left w:val="none" w:sz="0" w:space="0" w:color="auto"/>
        <w:bottom w:val="none" w:sz="0" w:space="0" w:color="auto"/>
        <w:right w:val="none" w:sz="0" w:space="0" w:color="auto"/>
      </w:divBdr>
    </w:div>
    <w:div w:id="266885320">
      <w:bodyDiv w:val="1"/>
      <w:marLeft w:val="0"/>
      <w:marRight w:val="0"/>
      <w:marTop w:val="0"/>
      <w:marBottom w:val="0"/>
      <w:divBdr>
        <w:top w:val="none" w:sz="0" w:space="0" w:color="auto"/>
        <w:left w:val="none" w:sz="0" w:space="0" w:color="auto"/>
        <w:bottom w:val="none" w:sz="0" w:space="0" w:color="auto"/>
        <w:right w:val="none" w:sz="0" w:space="0" w:color="auto"/>
      </w:divBdr>
      <w:divsChild>
        <w:div w:id="47386692">
          <w:marLeft w:val="0"/>
          <w:marRight w:val="0"/>
          <w:marTop w:val="0"/>
          <w:marBottom w:val="0"/>
          <w:divBdr>
            <w:top w:val="none" w:sz="0" w:space="0" w:color="auto"/>
            <w:left w:val="none" w:sz="0" w:space="0" w:color="auto"/>
            <w:bottom w:val="none" w:sz="0" w:space="0" w:color="auto"/>
            <w:right w:val="none" w:sz="0" w:space="0" w:color="auto"/>
          </w:divBdr>
        </w:div>
        <w:div w:id="537161864">
          <w:marLeft w:val="0"/>
          <w:marRight w:val="0"/>
          <w:marTop w:val="0"/>
          <w:marBottom w:val="0"/>
          <w:divBdr>
            <w:top w:val="none" w:sz="0" w:space="0" w:color="auto"/>
            <w:left w:val="none" w:sz="0" w:space="0" w:color="auto"/>
            <w:bottom w:val="none" w:sz="0" w:space="0" w:color="auto"/>
            <w:right w:val="none" w:sz="0" w:space="0" w:color="auto"/>
          </w:divBdr>
        </w:div>
        <w:div w:id="852651928">
          <w:marLeft w:val="0"/>
          <w:marRight w:val="0"/>
          <w:marTop w:val="0"/>
          <w:marBottom w:val="0"/>
          <w:divBdr>
            <w:top w:val="none" w:sz="0" w:space="0" w:color="auto"/>
            <w:left w:val="none" w:sz="0" w:space="0" w:color="auto"/>
            <w:bottom w:val="none" w:sz="0" w:space="0" w:color="auto"/>
            <w:right w:val="none" w:sz="0" w:space="0" w:color="auto"/>
          </w:divBdr>
        </w:div>
        <w:div w:id="1106803100">
          <w:marLeft w:val="0"/>
          <w:marRight w:val="0"/>
          <w:marTop w:val="0"/>
          <w:marBottom w:val="0"/>
          <w:divBdr>
            <w:top w:val="none" w:sz="0" w:space="0" w:color="auto"/>
            <w:left w:val="none" w:sz="0" w:space="0" w:color="auto"/>
            <w:bottom w:val="none" w:sz="0" w:space="0" w:color="auto"/>
            <w:right w:val="none" w:sz="0" w:space="0" w:color="auto"/>
          </w:divBdr>
        </w:div>
        <w:div w:id="1159465540">
          <w:marLeft w:val="0"/>
          <w:marRight w:val="0"/>
          <w:marTop w:val="0"/>
          <w:marBottom w:val="0"/>
          <w:divBdr>
            <w:top w:val="none" w:sz="0" w:space="0" w:color="auto"/>
            <w:left w:val="none" w:sz="0" w:space="0" w:color="auto"/>
            <w:bottom w:val="none" w:sz="0" w:space="0" w:color="auto"/>
            <w:right w:val="none" w:sz="0" w:space="0" w:color="auto"/>
          </w:divBdr>
        </w:div>
        <w:div w:id="1233811061">
          <w:marLeft w:val="0"/>
          <w:marRight w:val="0"/>
          <w:marTop w:val="0"/>
          <w:marBottom w:val="0"/>
          <w:divBdr>
            <w:top w:val="none" w:sz="0" w:space="0" w:color="auto"/>
            <w:left w:val="none" w:sz="0" w:space="0" w:color="auto"/>
            <w:bottom w:val="none" w:sz="0" w:space="0" w:color="auto"/>
            <w:right w:val="none" w:sz="0" w:space="0" w:color="auto"/>
          </w:divBdr>
        </w:div>
        <w:div w:id="1713534339">
          <w:marLeft w:val="0"/>
          <w:marRight w:val="0"/>
          <w:marTop w:val="0"/>
          <w:marBottom w:val="0"/>
          <w:divBdr>
            <w:top w:val="none" w:sz="0" w:space="0" w:color="auto"/>
            <w:left w:val="none" w:sz="0" w:space="0" w:color="auto"/>
            <w:bottom w:val="none" w:sz="0" w:space="0" w:color="auto"/>
            <w:right w:val="none" w:sz="0" w:space="0" w:color="auto"/>
          </w:divBdr>
        </w:div>
      </w:divsChild>
    </w:div>
    <w:div w:id="388573851">
      <w:bodyDiv w:val="1"/>
      <w:marLeft w:val="0"/>
      <w:marRight w:val="0"/>
      <w:marTop w:val="0"/>
      <w:marBottom w:val="0"/>
      <w:divBdr>
        <w:top w:val="none" w:sz="0" w:space="0" w:color="auto"/>
        <w:left w:val="none" w:sz="0" w:space="0" w:color="auto"/>
        <w:bottom w:val="none" w:sz="0" w:space="0" w:color="auto"/>
        <w:right w:val="none" w:sz="0" w:space="0" w:color="auto"/>
      </w:divBdr>
    </w:div>
    <w:div w:id="425610912">
      <w:bodyDiv w:val="1"/>
      <w:marLeft w:val="0"/>
      <w:marRight w:val="0"/>
      <w:marTop w:val="0"/>
      <w:marBottom w:val="0"/>
      <w:divBdr>
        <w:top w:val="none" w:sz="0" w:space="0" w:color="auto"/>
        <w:left w:val="none" w:sz="0" w:space="0" w:color="auto"/>
        <w:bottom w:val="none" w:sz="0" w:space="0" w:color="auto"/>
        <w:right w:val="none" w:sz="0" w:space="0" w:color="auto"/>
      </w:divBdr>
    </w:div>
    <w:div w:id="433400756">
      <w:bodyDiv w:val="1"/>
      <w:marLeft w:val="0"/>
      <w:marRight w:val="0"/>
      <w:marTop w:val="0"/>
      <w:marBottom w:val="0"/>
      <w:divBdr>
        <w:top w:val="none" w:sz="0" w:space="0" w:color="auto"/>
        <w:left w:val="none" w:sz="0" w:space="0" w:color="auto"/>
        <w:bottom w:val="none" w:sz="0" w:space="0" w:color="auto"/>
        <w:right w:val="none" w:sz="0" w:space="0" w:color="auto"/>
      </w:divBdr>
      <w:divsChild>
        <w:div w:id="138303410">
          <w:marLeft w:val="0"/>
          <w:marRight w:val="0"/>
          <w:marTop w:val="0"/>
          <w:marBottom w:val="0"/>
          <w:divBdr>
            <w:top w:val="none" w:sz="0" w:space="0" w:color="auto"/>
            <w:left w:val="none" w:sz="0" w:space="0" w:color="auto"/>
            <w:bottom w:val="none" w:sz="0" w:space="0" w:color="auto"/>
            <w:right w:val="none" w:sz="0" w:space="0" w:color="auto"/>
          </w:divBdr>
        </w:div>
        <w:div w:id="294720918">
          <w:marLeft w:val="0"/>
          <w:marRight w:val="0"/>
          <w:marTop w:val="0"/>
          <w:marBottom w:val="0"/>
          <w:divBdr>
            <w:top w:val="none" w:sz="0" w:space="0" w:color="auto"/>
            <w:left w:val="none" w:sz="0" w:space="0" w:color="auto"/>
            <w:bottom w:val="none" w:sz="0" w:space="0" w:color="auto"/>
            <w:right w:val="none" w:sz="0" w:space="0" w:color="auto"/>
          </w:divBdr>
        </w:div>
        <w:div w:id="1923105900">
          <w:marLeft w:val="0"/>
          <w:marRight w:val="0"/>
          <w:marTop w:val="0"/>
          <w:marBottom w:val="0"/>
          <w:divBdr>
            <w:top w:val="none" w:sz="0" w:space="0" w:color="auto"/>
            <w:left w:val="none" w:sz="0" w:space="0" w:color="auto"/>
            <w:bottom w:val="none" w:sz="0" w:space="0" w:color="auto"/>
            <w:right w:val="none" w:sz="0" w:space="0" w:color="auto"/>
          </w:divBdr>
        </w:div>
        <w:div w:id="2033451805">
          <w:marLeft w:val="0"/>
          <w:marRight w:val="0"/>
          <w:marTop w:val="0"/>
          <w:marBottom w:val="0"/>
          <w:divBdr>
            <w:top w:val="none" w:sz="0" w:space="0" w:color="auto"/>
            <w:left w:val="none" w:sz="0" w:space="0" w:color="auto"/>
            <w:bottom w:val="none" w:sz="0" w:space="0" w:color="auto"/>
            <w:right w:val="none" w:sz="0" w:space="0" w:color="auto"/>
          </w:divBdr>
        </w:div>
      </w:divsChild>
    </w:div>
    <w:div w:id="441147170">
      <w:bodyDiv w:val="1"/>
      <w:marLeft w:val="0"/>
      <w:marRight w:val="0"/>
      <w:marTop w:val="0"/>
      <w:marBottom w:val="0"/>
      <w:divBdr>
        <w:top w:val="none" w:sz="0" w:space="0" w:color="auto"/>
        <w:left w:val="none" w:sz="0" w:space="0" w:color="auto"/>
        <w:bottom w:val="none" w:sz="0" w:space="0" w:color="auto"/>
        <w:right w:val="none" w:sz="0" w:space="0" w:color="auto"/>
      </w:divBdr>
    </w:div>
    <w:div w:id="456529221">
      <w:bodyDiv w:val="1"/>
      <w:marLeft w:val="0"/>
      <w:marRight w:val="0"/>
      <w:marTop w:val="0"/>
      <w:marBottom w:val="0"/>
      <w:divBdr>
        <w:top w:val="none" w:sz="0" w:space="0" w:color="auto"/>
        <w:left w:val="none" w:sz="0" w:space="0" w:color="auto"/>
        <w:bottom w:val="none" w:sz="0" w:space="0" w:color="auto"/>
        <w:right w:val="none" w:sz="0" w:space="0" w:color="auto"/>
      </w:divBdr>
    </w:div>
    <w:div w:id="564996732">
      <w:bodyDiv w:val="1"/>
      <w:marLeft w:val="0"/>
      <w:marRight w:val="0"/>
      <w:marTop w:val="0"/>
      <w:marBottom w:val="0"/>
      <w:divBdr>
        <w:top w:val="none" w:sz="0" w:space="0" w:color="auto"/>
        <w:left w:val="none" w:sz="0" w:space="0" w:color="auto"/>
        <w:bottom w:val="none" w:sz="0" w:space="0" w:color="auto"/>
        <w:right w:val="none" w:sz="0" w:space="0" w:color="auto"/>
      </w:divBdr>
    </w:div>
    <w:div w:id="601257529">
      <w:bodyDiv w:val="1"/>
      <w:marLeft w:val="0"/>
      <w:marRight w:val="0"/>
      <w:marTop w:val="0"/>
      <w:marBottom w:val="0"/>
      <w:divBdr>
        <w:top w:val="none" w:sz="0" w:space="0" w:color="auto"/>
        <w:left w:val="none" w:sz="0" w:space="0" w:color="auto"/>
        <w:bottom w:val="none" w:sz="0" w:space="0" w:color="auto"/>
        <w:right w:val="none" w:sz="0" w:space="0" w:color="auto"/>
      </w:divBdr>
    </w:div>
    <w:div w:id="731929486">
      <w:bodyDiv w:val="1"/>
      <w:marLeft w:val="0"/>
      <w:marRight w:val="0"/>
      <w:marTop w:val="0"/>
      <w:marBottom w:val="0"/>
      <w:divBdr>
        <w:top w:val="none" w:sz="0" w:space="0" w:color="auto"/>
        <w:left w:val="none" w:sz="0" w:space="0" w:color="auto"/>
        <w:bottom w:val="none" w:sz="0" w:space="0" w:color="auto"/>
        <w:right w:val="none" w:sz="0" w:space="0" w:color="auto"/>
      </w:divBdr>
    </w:div>
    <w:div w:id="947347303">
      <w:bodyDiv w:val="1"/>
      <w:marLeft w:val="0"/>
      <w:marRight w:val="0"/>
      <w:marTop w:val="0"/>
      <w:marBottom w:val="0"/>
      <w:divBdr>
        <w:top w:val="none" w:sz="0" w:space="0" w:color="auto"/>
        <w:left w:val="none" w:sz="0" w:space="0" w:color="auto"/>
        <w:bottom w:val="none" w:sz="0" w:space="0" w:color="auto"/>
        <w:right w:val="none" w:sz="0" w:space="0" w:color="auto"/>
      </w:divBdr>
    </w:div>
    <w:div w:id="1099177820">
      <w:bodyDiv w:val="1"/>
      <w:marLeft w:val="0"/>
      <w:marRight w:val="0"/>
      <w:marTop w:val="0"/>
      <w:marBottom w:val="0"/>
      <w:divBdr>
        <w:top w:val="none" w:sz="0" w:space="0" w:color="auto"/>
        <w:left w:val="none" w:sz="0" w:space="0" w:color="auto"/>
        <w:bottom w:val="none" w:sz="0" w:space="0" w:color="auto"/>
        <w:right w:val="none" w:sz="0" w:space="0" w:color="auto"/>
      </w:divBdr>
    </w:div>
    <w:div w:id="1180508807">
      <w:bodyDiv w:val="1"/>
      <w:marLeft w:val="0"/>
      <w:marRight w:val="0"/>
      <w:marTop w:val="0"/>
      <w:marBottom w:val="0"/>
      <w:divBdr>
        <w:top w:val="none" w:sz="0" w:space="0" w:color="auto"/>
        <w:left w:val="none" w:sz="0" w:space="0" w:color="auto"/>
        <w:bottom w:val="none" w:sz="0" w:space="0" w:color="auto"/>
        <w:right w:val="none" w:sz="0" w:space="0" w:color="auto"/>
      </w:divBdr>
    </w:div>
    <w:div w:id="1358964407">
      <w:bodyDiv w:val="1"/>
      <w:marLeft w:val="0"/>
      <w:marRight w:val="0"/>
      <w:marTop w:val="0"/>
      <w:marBottom w:val="0"/>
      <w:divBdr>
        <w:top w:val="none" w:sz="0" w:space="0" w:color="auto"/>
        <w:left w:val="none" w:sz="0" w:space="0" w:color="auto"/>
        <w:bottom w:val="none" w:sz="0" w:space="0" w:color="auto"/>
        <w:right w:val="none" w:sz="0" w:space="0" w:color="auto"/>
      </w:divBdr>
    </w:div>
    <w:div w:id="1409693707">
      <w:bodyDiv w:val="1"/>
      <w:marLeft w:val="0"/>
      <w:marRight w:val="0"/>
      <w:marTop w:val="0"/>
      <w:marBottom w:val="0"/>
      <w:divBdr>
        <w:top w:val="none" w:sz="0" w:space="0" w:color="auto"/>
        <w:left w:val="none" w:sz="0" w:space="0" w:color="auto"/>
        <w:bottom w:val="none" w:sz="0" w:space="0" w:color="auto"/>
        <w:right w:val="none" w:sz="0" w:space="0" w:color="auto"/>
      </w:divBdr>
    </w:div>
    <w:div w:id="1569800361">
      <w:bodyDiv w:val="1"/>
      <w:marLeft w:val="0"/>
      <w:marRight w:val="0"/>
      <w:marTop w:val="0"/>
      <w:marBottom w:val="0"/>
      <w:divBdr>
        <w:top w:val="none" w:sz="0" w:space="0" w:color="auto"/>
        <w:left w:val="none" w:sz="0" w:space="0" w:color="auto"/>
        <w:bottom w:val="none" w:sz="0" w:space="0" w:color="auto"/>
        <w:right w:val="none" w:sz="0" w:space="0" w:color="auto"/>
      </w:divBdr>
      <w:divsChild>
        <w:div w:id="1752001306">
          <w:marLeft w:val="576"/>
          <w:marRight w:val="0"/>
          <w:marTop w:val="0"/>
          <w:marBottom w:val="240"/>
          <w:divBdr>
            <w:top w:val="none" w:sz="0" w:space="0" w:color="auto"/>
            <w:left w:val="none" w:sz="0" w:space="0" w:color="auto"/>
            <w:bottom w:val="none" w:sz="0" w:space="0" w:color="auto"/>
            <w:right w:val="none" w:sz="0" w:space="0" w:color="auto"/>
          </w:divBdr>
        </w:div>
      </w:divsChild>
    </w:div>
    <w:div w:id="1638679001">
      <w:bodyDiv w:val="1"/>
      <w:marLeft w:val="0"/>
      <w:marRight w:val="0"/>
      <w:marTop w:val="0"/>
      <w:marBottom w:val="0"/>
      <w:divBdr>
        <w:top w:val="none" w:sz="0" w:space="0" w:color="auto"/>
        <w:left w:val="none" w:sz="0" w:space="0" w:color="auto"/>
        <w:bottom w:val="none" w:sz="0" w:space="0" w:color="auto"/>
        <w:right w:val="none" w:sz="0" w:space="0" w:color="auto"/>
      </w:divBdr>
    </w:div>
    <w:div w:id="1754886485">
      <w:bodyDiv w:val="1"/>
      <w:marLeft w:val="0"/>
      <w:marRight w:val="0"/>
      <w:marTop w:val="0"/>
      <w:marBottom w:val="0"/>
      <w:divBdr>
        <w:top w:val="none" w:sz="0" w:space="0" w:color="auto"/>
        <w:left w:val="none" w:sz="0" w:space="0" w:color="auto"/>
        <w:bottom w:val="none" w:sz="0" w:space="0" w:color="auto"/>
        <w:right w:val="none" w:sz="0" w:space="0" w:color="auto"/>
      </w:divBdr>
    </w:div>
    <w:div w:id="1760128581">
      <w:bodyDiv w:val="1"/>
      <w:marLeft w:val="0"/>
      <w:marRight w:val="0"/>
      <w:marTop w:val="0"/>
      <w:marBottom w:val="0"/>
      <w:divBdr>
        <w:top w:val="none" w:sz="0" w:space="0" w:color="auto"/>
        <w:left w:val="none" w:sz="0" w:space="0" w:color="auto"/>
        <w:bottom w:val="none" w:sz="0" w:space="0" w:color="auto"/>
        <w:right w:val="none" w:sz="0" w:space="0" w:color="auto"/>
      </w:divBdr>
    </w:div>
    <w:div w:id="2065369967">
      <w:bodyDiv w:val="1"/>
      <w:marLeft w:val="0"/>
      <w:marRight w:val="0"/>
      <w:marTop w:val="0"/>
      <w:marBottom w:val="0"/>
      <w:divBdr>
        <w:top w:val="none" w:sz="0" w:space="0" w:color="auto"/>
        <w:left w:val="none" w:sz="0" w:space="0" w:color="auto"/>
        <w:bottom w:val="none" w:sz="0" w:space="0" w:color="auto"/>
        <w:right w:val="none" w:sz="0" w:space="0" w:color="auto"/>
      </w:divBdr>
    </w:div>
    <w:div w:id="2077052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ocalgiving.org/sp-energy-networks-community-benefit-funding"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s://energysavingtrust.org.uk/listing/programmes/?location%5B%5D=1786"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penergynetworks.co.uk/pages/community_benefits_funding.aspx" TargetMode="External"/><Relationship Id="rId5" Type="http://schemas.openxmlformats.org/officeDocument/2006/relationships/numbering" Target="numbering.xml"/><Relationship Id="rId15" Type="http://schemas.openxmlformats.org/officeDocument/2006/relationships/hyperlink" Target="https://energysavingtrust.org.uk/privacy-policy/"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mmunitycouncils.scot/community-council-finder"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00.%20DISE&#209;ADORES\JAVIER\2020-2022\IMAGEN%20DE%20MARCA\MARCA%20DIGITAL\BRAND%20CENTER-CAMBIO%202023\06-TEMPLATES\Iberdrola_Word_Template_V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47FB5E50-AF89-4379-8846-56AADB591AFA}"/>
      </w:docPartPr>
      <w:docPartBody>
        <w:p w:rsidR="0036603F" w:rsidRDefault="00531BD3">
          <w:r w:rsidRPr="00160259">
            <w:rPr>
              <w:rStyle w:val="PlaceholderText"/>
            </w:rPr>
            <w:t>Choose an item.</w:t>
          </w:r>
        </w:p>
      </w:docPartBody>
    </w:docPart>
    <w:docPart>
      <w:docPartPr>
        <w:name w:val="7CF0E635B5FA4D2FB3BC5734DBB061D1"/>
        <w:category>
          <w:name w:val="General"/>
          <w:gallery w:val="placeholder"/>
        </w:category>
        <w:types>
          <w:type w:val="bbPlcHdr"/>
        </w:types>
        <w:behaviors>
          <w:behavior w:val="content"/>
        </w:behaviors>
        <w:guid w:val="{24DB0F20-D370-48CD-B9EA-1202D2679304}"/>
      </w:docPartPr>
      <w:docPartBody>
        <w:p w:rsidR="00C64050" w:rsidRDefault="00D93B86" w:rsidP="00D93B86">
          <w:pPr>
            <w:pStyle w:val="7CF0E635B5FA4D2FB3BC5734DBB061D1"/>
          </w:pPr>
          <w:r w:rsidRPr="00160259">
            <w:rPr>
              <w:rStyle w:val="PlaceholderText"/>
            </w:rPr>
            <w:t>Choose an item.</w:t>
          </w:r>
        </w:p>
      </w:docPartBody>
    </w:docPart>
    <w:docPart>
      <w:docPartPr>
        <w:name w:val="EFE4BCF1C78A45BAB2A832FB2EF5AC00"/>
        <w:category>
          <w:name w:val="General"/>
          <w:gallery w:val="placeholder"/>
        </w:category>
        <w:types>
          <w:type w:val="bbPlcHdr"/>
        </w:types>
        <w:behaviors>
          <w:behavior w:val="content"/>
        </w:behaviors>
        <w:guid w:val="{2B2919D6-A6A3-44E0-99DC-691C00DDA6E7}"/>
      </w:docPartPr>
      <w:docPartBody>
        <w:p w:rsidR="00C64050" w:rsidRDefault="00D93B86" w:rsidP="00D93B86">
          <w:pPr>
            <w:pStyle w:val="EFE4BCF1C78A45BAB2A832FB2EF5AC00"/>
          </w:pPr>
          <w:r w:rsidRPr="00160259">
            <w:rPr>
              <w:rStyle w:val="PlaceholderText"/>
            </w:rPr>
            <w:t>Choose an item.</w:t>
          </w:r>
        </w:p>
      </w:docPartBody>
    </w:docPart>
    <w:docPart>
      <w:docPartPr>
        <w:name w:val="AD4C271C409747F0825A9839539DF041"/>
        <w:category>
          <w:name w:val="General"/>
          <w:gallery w:val="placeholder"/>
        </w:category>
        <w:types>
          <w:type w:val="bbPlcHdr"/>
        </w:types>
        <w:behaviors>
          <w:behavior w:val="content"/>
        </w:behaviors>
        <w:guid w:val="{E3BE2A12-5A0B-4980-A9F1-145F77F649DB}"/>
      </w:docPartPr>
      <w:docPartBody>
        <w:p w:rsidR="00C64050" w:rsidRDefault="00D93B86" w:rsidP="00D93B86">
          <w:pPr>
            <w:pStyle w:val="AD4C271C409747F0825A9839539DF041"/>
          </w:pPr>
          <w:r w:rsidRPr="00160259">
            <w:rPr>
              <w:rStyle w:val="PlaceholderText"/>
            </w:rPr>
            <w:t>Choose an item.</w:t>
          </w:r>
        </w:p>
      </w:docPartBody>
    </w:docPart>
    <w:docPart>
      <w:docPartPr>
        <w:name w:val="5112185C5C4D40A39A19AF38DA1C0FE6"/>
        <w:category>
          <w:name w:val="General"/>
          <w:gallery w:val="placeholder"/>
        </w:category>
        <w:types>
          <w:type w:val="bbPlcHdr"/>
        </w:types>
        <w:behaviors>
          <w:behavior w:val="content"/>
        </w:behaviors>
        <w:guid w:val="{CC13EB6D-50F2-4FA2-A039-BF66B80DA021}"/>
      </w:docPartPr>
      <w:docPartBody>
        <w:p w:rsidR="00C64050" w:rsidRDefault="00D93B86" w:rsidP="00D93B86">
          <w:pPr>
            <w:pStyle w:val="5112185C5C4D40A39A19AF38DA1C0FE6"/>
          </w:pPr>
          <w:r w:rsidRPr="00160259">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ato">
    <w:charset w:val="00"/>
    <w:family w:val="swiss"/>
    <w:pitch w:val="variable"/>
    <w:sig w:usb0="E10002FF" w:usb1="5000ECFF" w:usb2="00000021" w:usb3="00000000" w:csb0="0000019F" w:csb1="00000000"/>
  </w:font>
  <w:font w:name="IberPangea Text">
    <w:altName w:val="Calibri"/>
    <w:charset w:val="00"/>
    <w:family w:val="swiss"/>
    <w:pitch w:val="variable"/>
    <w:sig w:usb0="A10002FF" w:usb1="5201E0FB" w:usb2="00000008" w:usb3="00000000" w:csb0="0000019F" w:csb1="00000000"/>
  </w:font>
  <w:font w:name="Lato Light (Cuerpo)">
    <w:altName w:val="Segoe UI"/>
    <w:charset w:val="00"/>
    <w:family w:val="swiss"/>
    <w:pitch w:val="variable"/>
    <w:sig w:usb0="E10002FF" w:usb1="5000ECFF" w:usb2="00000009" w:usb3="00000000" w:csb0="0000019F" w:csb1="00000000"/>
  </w:font>
  <w:font w:name="IberPangea Text Medium">
    <w:charset w:val="00"/>
    <w:family w:val="swiss"/>
    <w:pitch w:val="variable"/>
    <w:sig w:usb0="A10002FF" w:usb1="5201E0FB" w:usb2="00000008" w:usb3="00000000" w:csb0="0000019F" w:csb1="00000000"/>
  </w:font>
  <w:font w:name="IberPangea Text SmBold">
    <w:charset w:val="00"/>
    <w:family w:val="swiss"/>
    <w:pitch w:val="variable"/>
    <w:sig w:usb0="A10002FF" w:usb1="5201E0FB" w:usb2="00000008" w:usb3="00000000" w:csb0="0000019F" w:csb1="00000000"/>
  </w:font>
  <w:font w:name="IberPangea Text Light">
    <w:altName w:val="Calibri"/>
    <w:charset w:val="00"/>
    <w:family w:val="swiss"/>
    <w:pitch w:val="variable"/>
    <w:sig w:usb0="A10002FF" w:usb1="5201E0FB" w:usb2="00000008" w:usb3="00000000" w:csb0="0000019F" w:csb1="00000000"/>
  </w:font>
  <w:font w:name="BlissPro-Bold">
    <w:altName w:val="Yu Gothic"/>
    <w:charset w:val="80"/>
    <w:family w:val="swiss"/>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IberPangea">
    <w:charset w:val="00"/>
    <w:family w:val="swiss"/>
    <w:pitch w:val="variable"/>
    <w:sig w:usb0="A10002FF" w:usb1="5201E0FB" w:usb2="00000008"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BD3"/>
    <w:rsid w:val="001331B8"/>
    <w:rsid w:val="00137EF1"/>
    <w:rsid w:val="001A6CA8"/>
    <w:rsid w:val="001B6937"/>
    <w:rsid w:val="001F734C"/>
    <w:rsid w:val="0036603F"/>
    <w:rsid w:val="00531BD3"/>
    <w:rsid w:val="00635314"/>
    <w:rsid w:val="007727F7"/>
    <w:rsid w:val="00887244"/>
    <w:rsid w:val="00967B08"/>
    <w:rsid w:val="00B15EE4"/>
    <w:rsid w:val="00C5656E"/>
    <w:rsid w:val="00C64050"/>
    <w:rsid w:val="00D41471"/>
    <w:rsid w:val="00D93B86"/>
    <w:rsid w:val="00E970F1"/>
    <w:rsid w:val="00F2578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93B86"/>
    <w:rPr>
      <w:color w:val="666666"/>
    </w:rPr>
  </w:style>
  <w:style w:type="paragraph" w:customStyle="1" w:styleId="7CF0E635B5FA4D2FB3BC5734DBB061D1">
    <w:name w:val="7CF0E635B5FA4D2FB3BC5734DBB061D1"/>
    <w:rsid w:val="00D93B86"/>
  </w:style>
  <w:style w:type="paragraph" w:customStyle="1" w:styleId="EFE4BCF1C78A45BAB2A832FB2EF5AC00">
    <w:name w:val="EFE4BCF1C78A45BAB2A832FB2EF5AC00"/>
    <w:rsid w:val="00D93B86"/>
  </w:style>
  <w:style w:type="paragraph" w:customStyle="1" w:styleId="AD4C271C409747F0825A9839539DF041">
    <w:name w:val="AD4C271C409747F0825A9839539DF041"/>
    <w:rsid w:val="00D93B86"/>
  </w:style>
  <w:style w:type="paragraph" w:customStyle="1" w:styleId="5112185C5C4D40A39A19AF38DA1C0FE6">
    <w:name w:val="5112185C5C4D40A39A19AF38DA1C0FE6"/>
    <w:rsid w:val="00D93B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Iberdrola">
  <a:themeElements>
    <a:clrScheme name="Iberdrola 2023">
      <a:dk1>
        <a:srgbClr val="3A3734"/>
      </a:dk1>
      <a:lt1>
        <a:srgbClr val="FFFFFF"/>
      </a:lt1>
      <a:dk2>
        <a:srgbClr val="00402A"/>
      </a:dk2>
      <a:lt2>
        <a:srgbClr val="DCEBE1"/>
      </a:lt2>
      <a:accent1>
        <a:srgbClr val="008C38"/>
      </a:accent1>
      <a:accent2>
        <a:srgbClr val="00A343"/>
      </a:accent2>
      <a:accent3>
        <a:srgbClr val="26BF64"/>
      </a:accent3>
      <a:accent4>
        <a:srgbClr val="5BD38C"/>
      </a:accent4>
      <a:accent5>
        <a:srgbClr val="0792E5"/>
      </a:accent5>
      <a:accent6>
        <a:srgbClr val="E3850D"/>
      </a:accent6>
      <a:hlink>
        <a:srgbClr val="008C38"/>
      </a:hlink>
      <a:folHlink>
        <a:srgbClr val="008C38"/>
      </a:folHlink>
    </a:clrScheme>
    <a:fontScheme name="Iberdrola">
      <a:majorFont>
        <a:latin typeface="IberPangea Text"/>
        <a:ea typeface=""/>
        <a:cs typeface=""/>
      </a:majorFont>
      <a:minorFont>
        <a:latin typeface="IberPangea Tex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defPPr algn="ctr">
          <a:defRPr/>
        </a:defPPr>
      </a:lstStyle>
      <a:style>
        <a:lnRef idx="2">
          <a:schemeClr val="accent1">
            <a:shade val="15000"/>
          </a:schemeClr>
        </a:lnRef>
        <a:fillRef idx="1">
          <a:schemeClr val="accent1"/>
        </a:fillRef>
        <a:effectRef idx="0">
          <a:schemeClr val="accent1"/>
        </a:effectRef>
        <a:fontRef idx="minor">
          <a:schemeClr val="lt1"/>
        </a:fontRef>
      </a:style>
    </a:spDef>
    <a:txDef>
      <a:spPr>
        <a:noFill/>
      </a:spPr>
      <a:bodyPr wrap="square" lIns="0" tIns="0" rIns="0" bIns="0" rtlCol="0">
        <a:noAutofit/>
      </a:bodyPr>
      <a:lstStyle>
        <a:defPPr algn="l">
          <a:defRPr sz="1100" dirty="0" err="1" smtClean="0">
            <a:latin typeface="+mn-lt"/>
            <a:ea typeface="IberPangea Text Light" panose="020B0404000000000000" pitchFamily="34" charset="0"/>
            <a:cs typeface="IberPangea Text Light" panose="020B0404000000000000" pitchFamily="34" charset="0"/>
          </a:defRPr>
        </a:defPPr>
      </a:lstStyle>
    </a:txDef>
  </a:objectDefaults>
  <a:extraClrSchemeLst/>
  <a:extLst>
    <a:ext uri="{05A4C25C-085E-4340-85A3-A5531E510DB2}">
      <thm15:themeFamily xmlns:thm15="http://schemas.microsoft.com/office/thememl/2012/main" name="Iberdrola" id="{DF0C2F08-C44A-8747-8EC8-2667B33197F5}" vid="{D90994C9-74FC-B244-90D6-DA326FD45B0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0818793507E9B48AD68669F924FF7EE" ma:contentTypeVersion="16" ma:contentTypeDescription="Create a new document." ma:contentTypeScope="" ma:versionID="7cf907b6a50f35a0232bbab4a1510341">
  <xsd:schema xmlns:xsd="http://www.w3.org/2001/XMLSchema" xmlns:xs="http://www.w3.org/2001/XMLSchema" xmlns:p="http://schemas.microsoft.com/office/2006/metadata/properties" xmlns:ns2="e072cffa-90c3-47a0-ab43-27d61687e1eb" xmlns:ns3="bd5c6334-4b38-41de-9cc8-10f88ef0dbd3" targetNamespace="http://schemas.microsoft.com/office/2006/metadata/properties" ma:root="true" ma:fieldsID="a04854c6786b255a28222c9ce85c25d1" ns2:_="" ns3:_="">
    <xsd:import namespace="e072cffa-90c3-47a0-ab43-27d61687e1eb"/>
    <xsd:import namespace="bd5c6334-4b38-41de-9cc8-10f88ef0dbd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72cffa-90c3-47a0-ab43-27d61687e1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84e374b-9a04-4d73-a251-4ce1ae2c835e"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5c6334-4b38-41de-9cc8-10f88ef0dbd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6804d2c5-5556-4f82-8dff-3a5e10382a3a}" ma:internalName="TaxCatchAll" ma:showField="CatchAllData" ma:web="bd5c6334-4b38-41de-9cc8-10f88ef0db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072cffa-90c3-47a0-ab43-27d61687e1eb">
      <Terms xmlns="http://schemas.microsoft.com/office/infopath/2007/PartnerControls"/>
    </lcf76f155ced4ddcb4097134ff3c332f>
    <TaxCatchAll xmlns="bd5c6334-4b38-41de-9cc8-10f88ef0dbd3" xsi:nil="true"/>
  </documentManagement>
</p:properties>
</file>

<file path=customXml/itemProps1.xml><?xml version="1.0" encoding="utf-8"?>
<ds:datastoreItem xmlns:ds="http://schemas.openxmlformats.org/officeDocument/2006/customXml" ds:itemID="{8D066FF0-5FCE-47CB-BCDD-B43D71E4614E}">
  <ds:schemaRefs>
    <ds:schemaRef ds:uri="http://schemas.openxmlformats.org/officeDocument/2006/bibliography"/>
  </ds:schemaRefs>
</ds:datastoreItem>
</file>

<file path=customXml/itemProps2.xml><?xml version="1.0" encoding="utf-8"?>
<ds:datastoreItem xmlns:ds="http://schemas.openxmlformats.org/officeDocument/2006/customXml" ds:itemID="{0A38926D-75B2-4FC3-BA71-BACC35A2199C}">
  <ds:schemaRefs>
    <ds:schemaRef ds:uri="http://schemas.microsoft.com/sharepoint/v3/contenttype/forms"/>
  </ds:schemaRefs>
</ds:datastoreItem>
</file>

<file path=customXml/itemProps3.xml><?xml version="1.0" encoding="utf-8"?>
<ds:datastoreItem xmlns:ds="http://schemas.openxmlformats.org/officeDocument/2006/customXml" ds:itemID="{C3CCF5B9-7694-4404-9753-D96F92C45A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72cffa-90c3-47a0-ab43-27d61687e1eb"/>
    <ds:schemaRef ds:uri="bd5c6334-4b38-41de-9cc8-10f88ef0db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FF43C4-6438-458D-B042-266E153DBFBF}">
  <ds:schemaRefs>
    <ds:schemaRef ds:uri="http://schemas.microsoft.com/office/2006/metadata/properties"/>
    <ds:schemaRef ds:uri="http://schemas.microsoft.com/office/infopath/2007/PartnerControls"/>
    <ds:schemaRef ds:uri="e072cffa-90c3-47a0-ab43-27d61687e1eb"/>
    <ds:schemaRef ds:uri="bd5c6334-4b38-41de-9cc8-10f88ef0dbd3"/>
  </ds:schemaRefs>
</ds:datastoreItem>
</file>

<file path=docMetadata/LabelInfo.xml><?xml version="1.0" encoding="utf-8"?>
<clbl:labelList xmlns:clbl="http://schemas.microsoft.com/office/2020/mipLabelMetadata">
  <clbl:label id="{019c027e-33b7-45fc-a572-8ffa5d09ec36}" enabled="1" method="Standard" siteId="{031a09bc-a2bf-44df-888e-4e09355b7a24}" contentBits="2" removed="0"/>
</clbl:labelList>
</file>

<file path=docProps/app.xml><?xml version="1.0" encoding="utf-8"?>
<Properties xmlns="http://schemas.openxmlformats.org/officeDocument/2006/extended-properties" xmlns:vt="http://schemas.openxmlformats.org/officeDocument/2006/docPropsVTypes">
  <Template>Iberdrola_Word_Template_V2</Template>
  <TotalTime>26</TotalTime>
  <Pages>13</Pages>
  <Words>1711</Words>
  <Characters>8996</Characters>
  <Application>Microsoft Office Word</Application>
  <DocSecurity>0</DocSecurity>
  <Lines>531</Lines>
  <Paragraphs>259</Paragraphs>
  <ScaleCrop>false</ScaleCrop>
  <HeadingPairs>
    <vt:vector size="2" baseType="variant">
      <vt:variant>
        <vt:lpstr>Title</vt:lpstr>
      </vt:variant>
      <vt:variant>
        <vt:i4>1</vt:i4>
      </vt:variant>
    </vt:vector>
  </HeadingPairs>
  <TitlesOfParts>
    <vt:vector size="1" baseType="lpstr">
      <vt:lpstr>Word Template</vt:lpstr>
    </vt:vector>
  </TitlesOfParts>
  <Manager/>
  <Company>Iberdrola S.A.</Company>
  <LinksUpToDate>false</LinksUpToDate>
  <CharactersWithSpaces>10500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 Template</dc:title>
  <dc:subject/>
  <dc:creator>Gurpide Hermosilla, Jose Javier</dc:creator>
  <cp:keywords/>
  <dc:description/>
  <cp:lastModifiedBy>Jamie Gibbs (he/him)</cp:lastModifiedBy>
  <cp:revision>20</cp:revision>
  <cp:lastPrinted>2023-04-18T21:36:00Z</cp:lastPrinted>
  <dcterms:created xsi:type="dcterms:W3CDTF">2026-09-24T14:48:00Z</dcterms:created>
  <dcterms:modified xsi:type="dcterms:W3CDTF">2026-09-28T12:49:00Z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0x010100F0818793507E9B48AD68669F924FF7EE</vt:lpwstr>
  </property>
  <property fmtid="{D5CDD505-2E9C-101B-9397-08002B2CF9AE}" pid="3" name="MSIP_Label_019c027e-33b7-45fc-a572-8ffa5d09ec36_Enabled">
    <vt:lpwstr>true</vt:lpwstr>
  </property>
  <property fmtid="{D5CDD505-2E9C-101B-9397-08002B2CF9AE}" pid="4" name="MSIP_Label_019c027e-33b7-45fc-a572-8ffa5d09ec36_SetDate">
    <vt:lpwstr>2023-08-08T12:59:40Z</vt:lpwstr>
  </property>
  <property fmtid="{D5CDD505-2E9C-101B-9397-08002B2CF9AE}" pid="5" name="MSIP_Label_019c027e-33b7-45fc-a572-8ffa5d09ec36_Method">
    <vt:lpwstr>Standard</vt:lpwstr>
  </property>
  <property fmtid="{D5CDD505-2E9C-101B-9397-08002B2CF9AE}" pid="6" name="MSIP_Label_019c027e-33b7-45fc-a572-8ffa5d09ec36_Name">
    <vt:lpwstr>Internal Use</vt:lpwstr>
  </property>
  <property fmtid="{D5CDD505-2E9C-101B-9397-08002B2CF9AE}" pid="7" name="MSIP_Label_019c027e-33b7-45fc-a572-8ffa5d09ec36_SiteId">
    <vt:lpwstr>031a09bc-a2bf-44df-888e-4e09355b7a24</vt:lpwstr>
  </property>
  <property fmtid="{D5CDD505-2E9C-101B-9397-08002B2CF9AE}" pid="8" name="MSIP_Label_019c027e-33b7-45fc-a572-8ffa5d09ec36_ActionId">
    <vt:lpwstr>0f791df2-007f-4b39-8e44-c482a63cbdb7</vt:lpwstr>
  </property>
  <property fmtid="{D5CDD505-2E9C-101B-9397-08002B2CF9AE}" pid="9" name="MSIP_Label_019c027e-33b7-45fc-a572-8ffa5d09ec36_ContentBits">
    <vt:lpwstr>2</vt:lpwstr>
  </property>
  <property fmtid="{D5CDD505-2E9C-101B-9397-08002B2CF9AE}" pid="10" name="ClassificationContentMarkingHeaderShapeIds">
    <vt:lpwstr>5bbc91eb,53432355,4edb3d49</vt:lpwstr>
  </property>
  <property fmtid="{D5CDD505-2E9C-101B-9397-08002B2CF9AE}" pid="11" name="ClassificationContentMarkingHeaderFontProps">
    <vt:lpwstr>#000000,10,Calibri</vt:lpwstr>
  </property>
  <property fmtid="{D5CDD505-2E9C-101B-9397-08002B2CF9AE}" pid="12" name="ClassificationContentMarkingHeaderText">
    <vt:lpwstr>Internal</vt:lpwstr>
  </property>
  <property fmtid="{D5CDD505-2E9C-101B-9397-08002B2CF9AE}" pid="13" name="MSIP_Label_993af5e9-9912-4d94-ae30-baaf73e2d91f_Enabled">
    <vt:lpwstr>true</vt:lpwstr>
  </property>
  <property fmtid="{D5CDD505-2E9C-101B-9397-08002B2CF9AE}" pid="14" name="MSIP_Label_993af5e9-9912-4d94-ae30-baaf73e2d91f_SetDate">
    <vt:lpwstr>2025-09-12T09:05:57Z</vt:lpwstr>
  </property>
  <property fmtid="{D5CDD505-2E9C-101B-9397-08002B2CF9AE}" pid="15" name="MSIP_Label_993af5e9-9912-4d94-ae30-baaf73e2d91f_Method">
    <vt:lpwstr>Privileged</vt:lpwstr>
  </property>
  <property fmtid="{D5CDD505-2E9C-101B-9397-08002B2CF9AE}" pid="16" name="MSIP_Label_993af5e9-9912-4d94-ae30-baaf73e2d91f_Name">
    <vt:lpwstr>Internal</vt:lpwstr>
  </property>
  <property fmtid="{D5CDD505-2E9C-101B-9397-08002B2CF9AE}" pid="17" name="MSIP_Label_993af5e9-9912-4d94-ae30-baaf73e2d91f_SiteId">
    <vt:lpwstr>3c384161-3b62-4d05-9486-5295b766e36c</vt:lpwstr>
  </property>
  <property fmtid="{D5CDD505-2E9C-101B-9397-08002B2CF9AE}" pid="18" name="MSIP_Label_993af5e9-9912-4d94-ae30-baaf73e2d91f_ActionId">
    <vt:lpwstr>beb638d3-f2d6-4ef2-b500-51dca468aaf6</vt:lpwstr>
  </property>
  <property fmtid="{D5CDD505-2E9C-101B-9397-08002B2CF9AE}" pid="19" name="MSIP_Label_993af5e9-9912-4d94-ae30-baaf73e2d91f_ContentBits">
    <vt:lpwstr>1</vt:lpwstr>
  </property>
  <property fmtid="{D5CDD505-2E9C-101B-9397-08002B2CF9AE}" pid="20" name="MSIP_Label_993af5e9-9912-4d94-ae30-baaf73e2d91f_Tag">
    <vt:lpwstr>10, 0, 1, 1</vt:lpwstr>
  </property>
  <property fmtid="{D5CDD505-2E9C-101B-9397-08002B2CF9AE}" pid="21" name="MediaServiceImageTags">
    <vt:lpwstr/>
  </property>
</Properties>
</file>