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2A5EA" w14:textId="5EC3B00B" w:rsidR="007C2C4D" w:rsidRPr="00C45CED" w:rsidRDefault="00BA3012" w:rsidP="00165AE9">
      <w:r w:rsidRPr="00C45CED">
        <w:rPr>
          <w:rFonts w:cstheme="minorHAnsi"/>
          <w:noProof/>
        </w:rPr>
        <mc:AlternateContent>
          <mc:Choice Requires="wps">
            <w:drawing>
              <wp:anchor distT="0" distB="0" distL="114300" distR="114300" simplePos="0" relativeHeight="251658240" behindDoc="0" locked="0" layoutInCell="1" allowOverlap="1" wp14:anchorId="139B8D50" wp14:editId="75E0405E">
                <wp:simplePos x="0" y="0"/>
                <wp:positionH relativeFrom="column">
                  <wp:posOffset>123825</wp:posOffset>
                </wp:positionH>
                <wp:positionV relativeFrom="paragraph">
                  <wp:posOffset>1003300</wp:posOffset>
                </wp:positionV>
                <wp:extent cx="6205219" cy="3194050"/>
                <wp:effectExtent l="0" t="0" r="0" b="0"/>
                <wp:wrapNone/>
                <wp:docPr id="1764396128" name="Text Box 90"/>
                <wp:cNvGraphicFramePr/>
                <a:graphic xmlns:a="http://schemas.openxmlformats.org/drawingml/2006/main">
                  <a:graphicData uri="http://schemas.microsoft.com/office/word/2010/wordprocessingShape">
                    <wps:wsp>
                      <wps:cNvSpPr txBox="1"/>
                      <wps:spPr>
                        <a:xfrm>
                          <a:off x="0" y="0"/>
                          <a:ext cx="6205219" cy="3194050"/>
                        </a:xfrm>
                        <a:prstGeom prst="rect">
                          <a:avLst/>
                        </a:prstGeom>
                        <a:noFill/>
                        <a:ln w="3175">
                          <a:miter lim="400000"/>
                        </a:ln>
                        <a:extLst>
                          <a:ext uri="{C572A759-6A51-4108-AA02-DFA0A04FC94B}">
                            <ma14:wrappingTextBoxFlag xmlns:arto="http://schemas.microsoft.com/office/word/2006/arto" xmlns="" xmlns:ma14="http://schemas.microsoft.com/office/mac/drawingml/2011/main" xmlns:p="http://schemas.openxmlformats.org/presentationml/2006/main" xmlns:w="http://schemas.openxmlformats.org/wordprocessingml/2006/main" xmlns:w10="urn:schemas-microsoft-com:office:word" xmlns:v="urn:schemas-microsoft-com:vml" xmlns:o="urn:schemas-microsoft-com:office:office" val="1"/>
                          </a:ext>
                        </a:extLst>
                      </wps:spPr>
                      <wps:txbx>
                        <w:txbxContent>
                          <w:p w14:paraId="22989BD2" w14:textId="4908D6FF" w:rsidR="007C2C4D" w:rsidRPr="00C45CED" w:rsidRDefault="0087019E" w:rsidP="00165AE9">
                            <w:pPr>
                              <w:pStyle w:val="Documenttitle"/>
                              <w:rPr>
                                <w:rFonts w:asciiTheme="majorHAnsi" w:hAnsiTheme="majorHAnsi" w:cstheme="majorHAnsi"/>
                                <w:spacing w:val="-20"/>
                                <w:szCs w:val="104"/>
                                <w:lang w:val="en-GB"/>
                              </w:rPr>
                            </w:pPr>
                            <w:r w:rsidRPr="00C45CED">
                              <w:rPr>
                                <w:rFonts w:asciiTheme="majorHAnsi" w:hAnsiTheme="majorHAnsi" w:cstheme="majorHAnsi"/>
                                <w:spacing w:val="-20"/>
                                <w:lang w:val="en-GB"/>
                              </w:rPr>
                              <w:t>Local</w:t>
                            </w:r>
                            <w:r w:rsidR="006B7C59" w:rsidRPr="00C45CED">
                              <w:rPr>
                                <w:rFonts w:asciiTheme="majorHAnsi" w:hAnsiTheme="majorHAnsi" w:cstheme="majorHAnsi"/>
                                <w:spacing w:val="-20"/>
                                <w:lang w:val="en-GB"/>
                              </w:rPr>
                              <w:t xml:space="preserve"> Fund</w:t>
                            </w:r>
                          </w:p>
                          <w:p w14:paraId="751D3B65" w14:textId="3F0657E3" w:rsidR="00E604DE" w:rsidRPr="00C45CED" w:rsidRDefault="009F1D90" w:rsidP="006B7C59">
                            <w:pPr>
                              <w:pStyle w:val="Documentsubtitle"/>
                              <w:rPr>
                                <w:rFonts w:ascii="Arial" w:hAnsi="Arial" w:cs="Arial"/>
                                <w:b/>
                                <w:bCs/>
                                <w:sz w:val="48"/>
                                <w:lang w:val="en-GB"/>
                              </w:rPr>
                            </w:pPr>
                            <w:r w:rsidRPr="00C45CED">
                              <w:rPr>
                                <w:rFonts w:ascii="Arial" w:hAnsi="Arial" w:cs="Arial"/>
                                <w:b/>
                                <w:bCs/>
                                <w:sz w:val="48"/>
                                <w:lang w:val="en-GB"/>
                              </w:rPr>
                              <w:t>Stranoch Overhead Lines &amp; Substation Fund</w:t>
                            </w:r>
                          </w:p>
                          <w:p w14:paraId="539E943D" w14:textId="2C229604" w:rsidR="007C2C4D" w:rsidRPr="00C45CED" w:rsidRDefault="002C4DCA" w:rsidP="006B7C59">
                            <w:pPr>
                              <w:pStyle w:val="Documentsubtitle"/>
                              <w:rPr>
                                <w:rFonts w:cs="Segoe UI Light"/>
                                <w:sz w:val="40"/>
                                <w:szCs w:val="40"/>
                                <w:lang w:val="en-GB"/>
                              </w:rPr>
                            </w:pPr>
                            <w:r w:rsidRPr="00C45CED">
                              <w:rPr>
                                <w:rFonts w:ascii="Arial" w:hAnsi="Arial" w:cs="Arial"/>
                                <w:sz w:val="40"/>
                                <w:szCs w:val="40"/>
                                <w:lang w:val="en-GB"/>
                              </w:rPr>
                              <w:t>Round 3</w:t>
                            </w:r>
                            <w:r w:rsidR="00FE4674" w:rsidRPr="00C45CED">
                              <w:rPr>
                                <w:rFonts w:ascii="Arial" w:hAnsi="Arial" w:cs="Arial"/>
                                <w:sz w:val="40"/>
                                <w:szCs w:val="40"/>
                                <w:lang w:val="en-GB"/>
                              </w:rPr>
                              <w:t xml:space="preserve"> </w:t>
                            </w:r>
                            <w:r w:rsidR="006B7C59" w:rsidRPr="00C45CED">
                              <w:rPr>
                                <w:rFonts w:ascii="Arial" w:hAnsi="Arial" w:cs="Arial"/>
                                <w:sz w:val="40"/>
                                <w:szCs w:val="40"/>
                                <w:lang w:val="en-GB"/>
                              </w:rPr>
                              <w:t>Application Form</w:t>
                            </w:r>
                            <w:r w:rsidR="0001613C" w:rsidRPr="00C45CED">
                              <w:rPr>
                                <w:rFonts w:ascii="Arial" w:hAnsi="Arial" w:cs="Arial"/>
                                <w:sz w:val="40"/>
                                <w:szCs w:val="40"/>
                                <w:lang w:val="en-GB"/>
                              </w:rPr>
                              <w:t xml:space="preserve"> for Barrhill Community Council area only</w:t>
                            </w:r>
                          </w:p>
                        </w:txbxContent>
                      </wps:txbx>
                      <wps:bodyPr rot="0" spcFirstLastPara="0" vertOverflow="overflow" horzOverflow="overflow" vert="horz" wrap="square" lIns="0" tIns="36000" rIns="36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39B8D50" id="_x0000_t202" coordsize="21600,21600" o:spt="202" path="m,l,21600r21600,l21600,xe">
                <v:stroke joinstyle="miter"/>
                <v:path gradientshapeok="t" o:connecttype="rect"/>
              </v:shapetype>
              <v:shape id="Text Box 90" o:spid="_x0000_s1026" type="#_x0000_t202" style="position:absolute;margin-left:9.75pt;margin-top:79pt;width:488.6pt;height:251.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" filled="f" stroked="f" strokeweight=".25pt">
                <v:stroke miterlimit="4"/>
                <v:textbox inset="0,1mm,1mm,1mm">
                  <w:txbxContent>
                    <w:p w14:paraId="22989BD2" w14:textId="4908D6FF" w:rsidR="007C2C4D" w:rsidRPr="00C45CED" w:rsidRDefault="0087019E" w:rsidP="00165AE9">
                      <w:pPr>
                        <w:pStyle w:val="Documenttitle"/>
                        <w:rPr>
                          <w:rFonts w:asciiTheme="majorHAnsi" w:hAnsiTheme="majorHAnsi" w:cstheme="majorHAnsi"/>
                          <w:spacing w:val="-20"/>
                          <w:szCs w:val="104"/>
                          <w:lang w:val="en-GB"/>
                        </w:rPr>
                      </w:pPr>
                      <w:r w:rsidRPr="00C45CED">
                        <w:rPr>
                          <w:rFonts w:asciiTheme="majorHAnsi" w:hAnsiTheme="majorHAnsi" w:cstheme="majorHAnsi"/>
                          <w:spacing w:val="-20"/>
                          <w:lang w:val="en-GB"/>
                        </w:rPr>
                        <w:t>Local</w:t>
                      </w:r>
                      <w:r w:rsidR="006B7C59" w:rsidRPr="00C45CED">
                        <w:rPr>
                          <w:rFonts w:asciiTheme="majorHAnsi" w:hAnsiTheme="majorHAnsi" w:cstheme="majorHAnsi"/>
                          <w:spacing w:val="-20"/>
                          <w:lang w:val="en-GB"/>
                        </w:rPr>
                        <w:t xml:space="preserve"> Fund</w:t>
                      </w:r>
                    </w:p>
                    <w:p w14:paraId="751D3B65" w14:textId="3F0657E3" w:rsidR="00E604DE" w:rsidRPr="00C45CED" w:rsidRDefault="009F1D90" w:rsidP="006B7C59">
                      <w:pPr>
                        <w:pStyle w:val="Documentsubtitle"/>
                        <w:rPr>
                          <w:rFonts w:ascii="Arial" w:hAnsi="Arial" w:cs="Arial"/>
                          <w:b/>
                          <w:bCs/>
                          <w:sz w:val="48"/>
                          <w:lang w:val="en-GB"/>
                        </w:rPr>
                      </w:pPr>
                      <w:r w:rsidRPr="00C45CED">
                        <w:rPr>
                          <w:rFonts w:ascii="Arial" w:hAnsi="Arial" w:cs="Arial"/>
                          <w:b/>
                          <w:bCs/>
                          <w:sz w:val="48"/>
                          <w:lang w:val="en-GB"/>
                        </w:rPr>
                        <w:t>Stranoch Overhead Lines &amp; Substation Fund</w:t>
                      </w:r>
                    </w:p>
                    <w:p w14:paraId="539E943D" w14:textId="2C229604" w:rsidR="007C2C4D" w:rsidRPr="00C45CED" w:rsidRDefault="002C4DCA" w:rsidP="006B7C59">
                      <w:pPr>
                        <w:pStyle w:val="Documentsubtitle"/>
                        <w:rPr>
                          <w:rFonts w:cs="Segoe UI Light"/>
                          <w:sz w:val="40"/>
                          <w:szCs w:val="40"/>
                          <w:lang w:val="en-GB"/>
                        </w:rPr>
                      </w:pPr>
                      <w:r w:rsidRPr="00C45CED">
                        <w:rPr>
                          <w:rFonts w:ascii="Arial" w:hAnsi="Arial" w:cs="Arial"/>
                          <w:sz w:val="40"/>
                          <w:szCs w:val="40"/>
                          <w:lang w:val="en-GB"/>
                        </w:rPr>
                        <w:t>Round 3</w:t>
                      </w:r>
                      <w:r w:rsidR="00FE4674" w:rsidRPr="00C45CED">
                        <w:rPr>
                          <w:rFonts w:ascii="Arial" w:hAnsi="Arial" w:cs="Arial"/>
                          <w:sz w:val="40"/>
                          <w:szCs w:val="40"/>
                          <w:lang w:val="en-GB"/>
                        </w:rPr>
                        <w:t xml:space="preserve"> </w:t>
                      </w:r>
                      <w:r w:rsidR="006B7C59" w:rsidRPr="00C45CED">
                        <w:rPr>
                          <w:rFonts w:ascii="Arial" w:hAnsi="Arial" w:cs="Arial"/>
                          <w:sz w:val="40"/>
                          <w:szCs w:val="40"/>
                          <w:lang w:val="en-GB"/>
                        </w:rPr>
                        <w:t>Application Form</w:t>
                      </w:r>
                      <w:r w:rsidR="0001613C" w:rsidRPr="00C45CED">
                        <w:rPr>
                          <w:rFonts w:ascii="Arial" w:hAnsi="Arial" w:cs="Arial"/>
                          <w:sz w:val="40"/>
                          <w:szCs w:val="40"/>
                          <w:lang w:val="en-GB"/>
                        </w:rPr>
                        <w:t xml:space="preserve"> for Barrhill Community Council area only</w:t>
                      </w:r>
                    </w:p>
                  </w:txbxContent>
                </v:textbox>
              </v:shape>
            </w:pict>
          </mc:Fallback>
        </mc:AlternateContent>
      </w:r>
      <w:r w:rsidR="000D3371" w:rsidRPr="00C45CED">
        <w:rPr>
          <w:rFonts w:cstheme="minorHAnsi"/>
          <w:noProof/>
        </w:rPr>
        <mc:AlternateContent>
          <mc:Choice Requires="wpg">
            <w:drawing>
              <wp:anchor distT="0" distB="0" distL="114300" distR="114300" simplePos="0" relativeHeight="251658241" behindDoc="1" locked="0" layoutInCell="1" allowOverlap="1" wp14:anchorId="5F35F5C1" wp14:editId="554A69E9">
                <wp:simplePos x="0" y="0"/>
                <wp:positionH relativeFrom="column">
                  <wp:posOffset>3632200</wp:posOffset>
                </wp:positionH>
                <wp:positionV relativeFrom="page">
                  <wp:posOffset>300990</wp:posOffset>
                </wp:positionV>
                <wp:extent cx="2331720" cy="718820"/>
                <wp:effectExtent l="0" t="0" r="0" b="5080"/>
                <wp:wrapNone/>
                <wp:docPr id="4" name="Grupo 54"/>
                <wp:cNvGraphicFramePr/>
                <a:graphic xmlns:a="http://schemas.openxmlformats.org/drawingml/2006/main">
                  <a:graphicData uri="http://schemas.microsoft.com/office/word/2010/wordprocessingGroup">
                    <wpg:wgp>
                      <wpg:cNvGrpSpPr/>
                      <wpg:grpSpPr>
                        <a:xfrm>
                          <a:off x="0" y="0"/>
                          <a:ext cx="2331720" cy="718820"/>
                          <a:chOff x="0" y="0"/>
                          <a:chExt cx="6491475" cy="2002067"/>
                        </a:xfrm>
                      </wpg:grpSpPr>
                      <wps:wsp>
                        <wps:cNvPr id="5" name="Forma libre 1073887755"/>
                        <wps:cNvSpPr/>
                        <wps:spPr>
                          <a:xfrm>
                            <a:off x="845162" y="0"/>
                            <a:ext cx="725300" cy="1162344"/>
                          </a:xfrm>
                          <a:custGeom>
                            <a:avLst/>
                            <a:gdLst>
                              <a:gd name="connsiteX0" fmla="*/ 1 w 725300"/>
                              <a:gd name="connsiteY0" fmla="*/ 828517 h 1162344"/>
                              <a:gd name="connsiteX1" fmla="*/ 96082 w 725300"/>
                              <a:gd name="connsiteY1" fmla="*/ 1063101 h 1162344"/>
                              <a:gd name="connsiteX2" fmla="*/ 480404 w 725300"/>
                              <a:gd name="connsiteY2" fmla="*/ 1125772 h 1162344"/>
                              <a:gd name="connsiteX3" fmla="*/ 596046 w 725300"/>
                              <a:gd name="connsiteY3" fmla="*/ 0 h 1162344"/>
                              <a:gd name="connsiteX4" fmla="*/ 1 w 725300"/>
                              <a:gd name="connsiteY4" fmla="*/ 828517 h 11623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25300" h="1162344">
                                <a:moveTo>
                                  <a:pt x="1" y="828517"/>
                                </a:moveTo>
                                <a:cubicBezTo>
                                  <a:pt x="-240" y="916325"/>
                                  <a:pt x="34303" y="1000660"/>
                                  <a:pt x="96082" y="1063101"/>
                                </a:cubicBezTo>
                                <a:cubicBezTo>
                                  <a:pt x="215751" y="1182118"/>
                                  <a:pt x="377419" y="1182118"/>
                                  <a:pt x="480404" y="1125772"/>
                                </a:cubicBezTo>
                                <a:cubicBezTo>
                                  <a:pt x="606977" y="1057352"/>
                                  <a:pt x="890616" y="852091"/>
                                  <a:pt x="596046" y="0"/>
                                </a:cubicBezTo>
                                <a:cubicBezTo>
                                  <a:pt x="596046" y="402472"/>
                                  <a:pt x="1" y="443294"/>
                                  <a:pt x="1" y="828517"/>
                                </a:cubicBezTo>
                                <a:close/>
                              </a:path>
                            </a:pathLst>
                          </a:custGeom>
                          <a:solidFill>
                            <a:srgbClr val="FF9C1A"/>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orma libre 1646054699"/>
                        <wps:cNvSpPr/>
                        <wps:spPr>
                          <a:xfrm>
                            <a:off x="422868" y="0"/>
                            <a:ext cx="693851" cy="1162344"/>
                          </a:xfrm>
                          <a:custGeom>
                            <a:avLst/>
                            <a:gdLst>
                              <a:gd name="connsiteX0" fmla="*/ 693852 w 693851"/>
                              <a:gd name="connsiteY0" fmla="*/ 352451 h 1162344"/>
                              <a:gd name="connsiteX1" fmla="*/ 595470 w 693851"/>
                              <a:gd name="connsiteY1" fmla="*/ 0 h 1162344"/>
                              <a:gd name="connsiteX2" fmla="*/ 1 w 693851"/>
                              <a:gd name="connsiteY2" fmla="*/ 828517 h 1162344"/>
                              <a:gd name="connsiteX3" fmla="*/ 96082 w 693851"/>
                              <a:gd name="connsiteY3" fmla="*/ 1063101 h 1162344"/>
                              <a:gd name="connsiteX4" fmla="*/ 480404 w 693851"/>
                              <a:gd name="connsiteY4" fmla="*/ 1125772 h 1162344"/>
                              <a:gd name="connsiteX5" fmla="*/ 693852 w 693851"/>
                              <a:gd name="connsiteY5" fmla="*/ 352451 h 11623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93851" h="1162344">
                                <a:moveTo>
                                  <a:pt x="693852" y="352451"/>
                                </a:moveTo>
                                <a:cubicBezTo>
                                  <a:pt x="674291" y="246658"/>
                                  <a:pt x="642647" y="139140"/>
                                  <a:pt x="595470" y="0"/>
                                </a:cubicBezTo>
                                <a:cubicBezTo>
                                  <a:pt x="595470" y="402472"/>
                                  <a:pt x="1" y="443294"/>
                                  <a:pt x="1" y="828517"/>
                                </a:cubicBezTo>
                                <a:cubicBezTo>
                                  <a:pt x="-240" y="916325"/>
                                  <a:pt x="34303" y="1000660"/>
                                  <a:pt x="96082" y="1063101"/>
                                </a:cubicBezTo>
                                <a:cubicBezTo>
                                  <a:pt x="215176" y="1182118"/>
                                  <a:pt x="378570" y="1182118"/>
                                  <a:pt x="480404" y="1125772"/>
                                </a:cubicBezTo>
                                <a:cubicBezTo>
                                  <a:pt x="242791" y="873364"/>
                                  <a:pt x="326790" y="581285"/>
                                  <a:pt x="693852" y="352451"/>
                                </a:cubicBezTo>
                                <a:close/>
                              </a:path>
                            </a:pathLst>
                          </a:custGeom>
                          <a:solidFill>
                            <a:srgbClr val="0DA9FF"/>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orma libre 1382546070"/>
                        <wps:cNvSpPr/>
                        <wps:spPr>
                          <a:xfrm>
                            <a:off x="0" y="0"/>
                            <a:ext cx="693850" cy="1436250"/>
                          </a:xfrm>
                          <a:custGeom>
                            <a:avLst/>
                            <a:gdLst>
                              <a:gd name="connsiteX0" fmla="*/ 693851 w 693850"/>
                              <a:gd name="connsiteY0" fmla="*/ 352451 h 1436250"/>
                              <a:gd name="connsiteX1" fmla="*/ 596044 w 693850"/>
                              <a:gd name="connsiteY1" fmla="*/ 0 h 1436250"/>
                              <a:gd name="connsiteX2" fmla="*/ 0 w 693850"/>
                              <a:gd name="connsiteY2" fmla="*/ 828517 h 1436250"/>
                              <a:gd name="connsiteX3" fmla="*/ 160518 w 693850"/>
                              <a:gd name="connsiteY3" fmla="*/ 1113698 h 1436250"/>
                              <a:gd name="connsiteX4" fmla="*/ 145559 w 693850"/>
                              <a:gd name="connsiteY4" fmla="*/ 1436250 h 1436250"/>
                              <a:gd name="connsiteX5" fmla="*/ 221503 w 693850"/>
                              <a:gd name="connsiteY5" fmla="*/ 1423601 h 1436250"/>
                              <a:gd name="connsiteX6" fmla="*/ 209996 w 693850"/>
                              <a:gd name="connsiteY6" fmla="*/ 1137846 h 1436250"/>
                              <a:gd name="connsiteX7" fmla="*/ 480978 w 693850"/>
                              <a:gd name="connsiteY7" fmla="*/ 1125772 h 1436250"/>
                              <a:gd name="connsiteX8" fmla="*/ 693851 w 693850"/>
                              <a:gd name="connsiteY8" fmla="*/ 352451 h 14362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3850" h="1436250">
                                <a:moveTo>
                                  <a:pt x="693851" y="352451"/>
                                </a:moveTo>
                                <a:cubicBezTo>
                                  <a:pt x="674290" y="246658"/>
                                  <a:pt x="643222" y="139140"/>
                                  <a:pt x="596044" y="0"/>
                                </a:cubicBezTo>
                                <a:cubicBezTo>
                                  <a:pt x="596044" y="402472"/>
                                  <a:pt x="0" y="443294"/>
                                  <a:pt x="0" y="828517"/>
                                </a:cubicBezTo>
                                <a:cubicBezTo>
                                  <a:pt x="0" y="1026304"/>
                                  <a:pt x="160518" y="1113698"/>
                                  <a:pt x="160518" y="1113698"/>
                                </a:cubicBezTo>
                                <a:cubicBezTo>
                                  <a:pt x="135871" y="1219398"/>
                                  <a:pt x="130796" y="1328721"/>
                                  <a:pt x="145559" y="1436250"/>
                                </a:cubicBezTo>
                                <a:lnTo>
                                  <a:pt x="221503" y="1423601"/>
                                </a:lnTo>
                                <a:cubicBezTo>
                                  <a:pt x="184682" y="1293660"/>
                                  <a:pt x="207120" y="1152220"/>
                                  <a:pt x="209996" y="1137846"/>
                                </a:cubicBezTo>
                                <a:cubicBezTo>
                                  <a:pt x="307228" y="1177518"/>
                                  <a:pt x="408486" y="1165444"/>
                                  <a:pt x="480978" y="1125772"/>
                                </a:cubicBezTo>
                                <a:cubicBezTo>
                                  <a:pt x="243366" y="873364"/>
                                  <a:pt x="327364" y="581285"/>
                                  <a:pt x="693851" y="35245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orma libre 1341787054"/>
                        <wps:cNvSpPr/>
                        <wps:spPr>
                          <a:xfrm>
                            <a:off x="1824379" y="325402"/>
                            <a:ext cx="601261" cy="786599"/>
                          </a:xfrm>
                          <a:custGeom>
                            <a:avLst/>
                            <a:gdLst>
                              <a:gd name="connsiteX0" fmla="*/ 438403 w 601261"/>
                              <a:gd name="connsiteY0" fmla="*/ 654330 h 786599"/>
                              <a:gd name="connsiteX1" fmla="*/ 310104 w 601261"/>
                              <a:gd name="connsiteY1" fmla="*/ 684228 h 786599"/>
                              <a:gd name="connsiteX2" fmla="*/ 174326 w 601261"/>
                              <a:gd name="connsiteY2" fmla="*/ 642831 h 786599"/>
                              <a:gd name="connsiteX3" fmla="*/ 98382 w 601261"/>
                              <a:gd name="connsiteY3" fmla="*/ 538188 h 786599"/>
                              <a:gd name="connsiteX4" fmla="*/ 0 w 601261"/>
                              <a:gd name="connsiteY4" fmla="*/ 579586 h 786599"/>
                              <a:gd name="connsiteX5" fmla="*/ 63862 w 601261"/>
                              <a:gd name="connsiteY5" fmla="*/ 689403 h 786599"/>
                              <a:gd name="connsiteX6" fmla="*/ 169723 w 601261"/>
                              <a:gd name="connsiteY6" fmla="*/ 761273 h 786599"/>
                              <a:gd name="connsiteX7" fmla="*/ 310104 w 601261"/>
                              <a:gd name="connsiteY7" fmla="*/ 786571 h 786599"/>
                              <a:gd name="connsiteX8" fmla="*/ 464869 w 601261"/>
                              <a:gd name="connsiteY8" fmla="*/ 758398 h 786599"/>
                              <a:gd name="connsiteX9" fmla="*/ 565552 w 601261"/>
                              <a:gd name="connsiteY9" fmla="*/ 681928 h 786599"/>
                              <a:gd name="connsiteX10" fmla="*/ 601222 w 601261"/>
                              <a:gd name="connsiteY10" fmla="*/ 566362 h 786599"/>
                              <a:gd name="connsiteX11" fmla="*/ 575908 w 601261"/>
                              <a:gd name="connsiteY11" fmla="*/ 471493 h 786599"/>
                              <a:gd name="connsiteX12" fmla="*/ 499964 w 601261"/>
                              <a:gd name="connsiteY12" fmla="*/ 399048 h 786599"/>
                              <a:gd name="connsiteX13" fmla="*/ 372240 w 601261"/>
                              <a:gd name="connsiteY13" fmla="*/ 347302 h 786599"/>
                              <a:gd name="connsiteX14" fmla="*/ 278461 w 601261"/>
                              <a:gd name="connsiteY14" fmla="*/ 322004 h 786599"/>
                              <a:gd name="connsiteX15" fmla="*/ 177778 w 601261"/>
                              <a:gd name="connsiteY15" fmla="*/ 279456 h 786599"/>
                              <a:gd name="connsiteX16" fmla="*/ 143258 w 601261"/>
                              <a:gd name="connsiteY16" fmla="*/ 205862 h 786599"/>
                              <a:gd name="connsiteX17" fmla="*/ 186408 w 601261"/>
                              <a:gd name="connsiteY17" fmla="*/ 130542 h 786599"/>
                              <a:gd name="connsiteX18" fmla="*/ 300899 w 601261"/>
                              <a:gd name="connsiteY18" fmla="*/ 102369 h 786599"/>
                              <a:gd name="connsiteX19" fmla="*/ 419417 w 601261"/>
                              <a:gd name="connsiteY19" fmla="*/ 133417 h 786599"/>
                              <a:gd name="connsiteX20" fmla="*/ 488457 w 601261"/>
                              <a:gd name="connsiteY20" fmla="*/ 229435 h 786599"/>
                              <a:gd name="connsiteX21" fmla="*/ 587990 w 601261"/>
                              <a:gd name="connsiteY21" fmla="*/ 192638 h 786599"/>
                              <a:gd name="connsiteX22" fmla="*/ 528731 w 601261"/>
                              <a:gd name="connsiteY22" fmla="*/ 86270 h 786599"/>
                              <a:gd name="connsiteX23" fmla="*/ 431499 w 601261"/>
                              <a:gd name="connsiteY23" fmla="*/ 21874 h 786599"/>
                              <a:gd name="connsiteX24" fmla="*/ 300324 w 601261"/>
                              <a:gd name="connsiteY24" fmla="*/ 26 h 786599"/>
                              <a:gd name="connsiteX25" fmla="*/ 156490 w 601261"/>
                              <a:gd name="connsiteY25" fmla="*/ 27049 h 786599"/>
                              <a:gd name="connsiteX26" fmla="*/ 60985 w 601261"/>
                              <a:gd name="connsiteY26" fmla="*/ 102944 h 786599"/>
                              <a:gd name="connsiteX27" fmla="*/ 26465 w 601261"/>
                              <a:gd name="connsiteY27" fmla="*/ 214486 h 786599"/>
                              <a:gd name="connsiteX28" fmla="*/ 116793 w 601261"/>
                              <a:gd name="connsiteY28" fmla="*/ 378925 h 786599"/>
                              <a:gd name="connsiteX29" fmla="*/ 228407 w 601261"/>
                              <a:gd name="connsiteY29" fmla="*/ 426646 h 786599"/>
                              <a:gd name="connsiteX30" fmla="*/ 321611 w 601261"/>
                              <a:gd name="connsiteY30" fmla="*/ 451944 h 786599"/>
                              <a:gd name="connsiteX31" fmla="*/ 416541 w 601261"/>
                              <a:gd name="connsiteY31" fmla="*/ 484717 h 786599"/>
                              <a:gd name="connsiteX32" fmla="*/ 469471 w 601261"/>
                              <a:gd name="connsiteY32" fmla="*/ 524389 h 786599"/>
                              <a:gd name="connsiteX33" fmla="*/ 486731 w 601261"/>
                              <a:gd name="connsiteY33" fmla="*/ 576136 h 786599"/>
                              <a:gd name="connsiteX34" fmla="*/ 438403 w 601261"/>
                              <a:gd name="connsiteY34" fmla="*/ 654330 h 7865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601261" h="786599">
                                <a:moveTo>
                                  <a:pt x="438403" y="654330"/>
                                </a:moveTo>
                                <a:cubicBezTo>
                                  <a:pt x="406760" y="673879"/>
                                  <a:pt x="363610" y="684228"/>
                                  <a:pt x="310104" y="684228"/>
                                </a:cubicBezTo>
                                <a:cubicBezTo>
                                  <a:pt x="256598" y="684228"/>
                                  <a:pt x="209996" y="670429"/>
                                  <a:pt x="174326" y="642831"/>
                                </a:cubicBezTo>
                                <a:cubicBezTo>
                                  <a:pt x="138765" y="616665"/>
                                  <a:pt x="112224" y="580097"/>
                                  <a:pt x="98382" y="538188"/>
                                </a:cubicBezTo>
                                <a:lnTo>
                                  <a:pt x="0" y="579586"/>
                                </a:lnTo>
                                <a:cubicBezTo>
                                  <a:pt x="13072" y="620385"/>
                                  <a:pt x="34860" y="657855"/>
                                  <a:pt x="63862" y="689403"/>
                                </a:cubicBezTo>
                                <a:cubicBezTo>
                                  <a:pt x="93262" y="721043"/>
                                  <a:pt x="129456" y="745617"/>
                                  <a:pt x="169723" y="761273"/>
                                </a:cubicBezTo>
                                <a:cubicBezTo>
                                  <a:pt x="214472" y="778574"/>
                                  <a:pt x="262127" y="787163"/>
                                  <a:pt x="310104" y="786571"/>
                                </a:cubicBezTo>
                                <a:cubicBezTo>
                                  <a:pt x="369363" y="786571"/>
                                  <a:pt x="421143" y="777372"/>
                                  <a:pt x="464869" y="758398"/>
                                </a:cubicBezTo>
                                <a:cubicBezTo>
                                  <a:pt x="508594" y="739424"/>
                                  <a:pt x="541963" y="714701"/>
                                  <a:pt x="565552" y="681928"/>
                                </a:cubicBezTo>
                                <a:cubicBezTo>
                                  <a:pt x="589549" y="648230"/>
                                  <a:pt x="602057" y="607713"/>
                                  <a:pt x="601222" y="566362"/>
                                </a:cubicBezTo>
                                <a:cubicBezTo>
                                  <a:pt x="601746" y="533002"/>
                                  <a:pt x="592984" y="500161"/>
                                  <a:pt x="575908" y="471493"/>
                                </a:cubicBezTo>
                                <a:cubicBezTo>
                                  <a:pt x="559413" y="443895"/>
                                  <a:pt x="534098" y="419747"/>
                                  <a:pt x="499964" y="399048"/>
                                </a:cubicBezTo>
                                <a:cubicBezTo>
                                  <a:pt x="466595" y="378350"/>
                                  <a:pt x="423445" y="361101"/>
                                  <a:pt x="372240" y="347302"/>
                                </a:cubicBezTo>
                                <a:lnTo>
                                  <a:pt x="278461" y="322004"/>
                                </a:lnTo>
                                <a:cubicBezTo>
                                  <a:pt x="234736" y="309929"/>
                                  <a:pt x="201366" y="295555"/>
                                  <a:pt x="177778" y="279456"/>
                                </a:cubicBezTo>
                                <a:cubicBezTo>
                                  <a:pt x="154189" y="263358"/>
                                  <a:pt x="143258" y="238634"/>
                                  <a:pt x="143258" y="205862"/>
                                </a:cubicBezTo>
                                <a:cubicBezTo>
                                  <a:pt x="143258" y="173089"/>
                                  <a:pt x="157641" y="149516"/>
                                  <a:pt x="186408" y="130542"/>
                                </a:cubicBezTo>
                                <a:cubicBezTo>
                                  <a:pt x="215174" y="111568"/>
                                  <a:pt x="253146" y="102369"/>
                                  <a:pt x="300899" y="102369"/>
                                </a:cubicBezTo>
                                <a:cubicBezTo>
                                  <a:pt x="348651" y="102369"/>
                                  <a:pt x="386623" y="112718"/>
                                  <a:pt x="419417" y="133417"/>
                                </a:cubicBezTo>
                                <a:cubicBezTo>
                                  <a:pt x="452211" y="154115"/>
                                  <a:pt x="475800" y="186313"/>
                                  <a:pt x="488457" y="229435"/>
                                </a:cubicBezTo>
                                <a:lnTo>
                                  <a:pt x="587990" y="192638"/>
                                </a:lnTo>
                                <a:cubicBezTo>
                                  <a:pt x="576742" y="153075"/>
                                  <a:pt x="556456" y="116662"/>
                                  <a:pt x="528731" y="86270"/>
                                </a:cubicBezTo>
                                <a:cubicBezTo>
                                  <a:pt x="501580" y="57769"/>
                                  <a:pt x="468344" y="35760"/>
                                  <a:pt x="431499" y="21874"/>
                                </a:cubicBezTo>
                                <a:cubicBezTo>
                                  <a:pt x="389408" y="6902"/>
                                  <a:pt x="344998" y="-497"/>
                                  <a:pt x="300324" y="26"/>
                                </a:cubicBezTo>
                                <a:cubicBezTo>
                                  <a:pt x="245667" y="26"/>
                                  <a:pt x="197914" y="8650"/>
                                  <a:pt x="156490" y="27049"/>
                                </a:cubicBezTo>
                                <a:cubicBezTo>
                                  <a:pt x="115066" y="45448"/>
                                  <a:pt x="83423" y="70171"/>
                                  <a:pt x="60985" y="102944"/>
                                </a:cubicBezTo>
                                <a:cubicBezTo>
                                  <a:pt x="37891" y="135504"/>
                                  <a:pt x="25798" y="174578"/>
                                  <a:pt x="26465" y="214486"/>
                                </a:cubicBezTo>
                                <a:cubicBezTo>
                                  <a:pt x="24624" y="281584"/>
                                  <a:pt x="59162" y="344450"/>
                                  <a:pt x="116793" y="378925"/>
                                </a:cubicBezTo>
                                <a:cubicBezTo>
                                  <a:pt x="151405" y="400313"/>
                                  <a:pt x="189026" y="416400"/>
                                  <a:pt x="228407" y="426646"/>
                                </a:cubicBezTo>
                                <a:lnTo>
                                  <a:pt x="321611" y="451944"/>
                                </a:lnTo>
                                <a:cubicBezTo>
                                  <a:pt x="354232" y="459804"/>
                                  <a:pt x="386019" y="470780"/>
                                  <a:pt x="416541" y="484717"/>
                                </a:cubicBezTo>
                                <a:cubicBezTo>
                                  <a:pt x="440705" y="496216"/>
                                  <a:pt x="458540" y="509440"/>
                                  <a:pt x="469471" y="524389"/>
                                </a:cubicBezTo>
                                <a:cubicBezTo>
                                  <a:pt x="480909" y="539195"/>
                                  <a:pt x="486990" y="557432"/>
                                  <a:pt x="486731" y="576136"/>
                                </a:cubicBezTo>
                                <a:cubicBezTo>
                                  <a:pt x="486731" y="608909"/>
                                  <a:pt x="470622" y="634782"/>
                                  <a:pt x="438403" y="65433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orma libre 177615015"/>
                        <wps:cNvSpPr/>
                        <wps:spPr>
                          <a:xfrm>
                            <a:off x="2511326" y="336927"/>
                            <a:ext cx="563825" cy="762971"/>
                          </a:xfrm>
                          <a:custGeom>
                            <a:avLst/>
                            <a:gdLst>
                              <a:gd name="connsiteX0" fmla="*/ 112190 w 563825"/>
                              <a:gd name="connsiteY0" fmla="*/ 492741 h 762971"/>
                              <a:gd name="connsiteX1" fmla="*/ 282488 w 563825"/>
                              <a:gd name="connsiteY1" fmla="*/ 492741 h 762971"/>
                              <a:gd name="connsiteX2" fmla="*/ 432074 w 563825"/>
                              <a:gd name="connsiteY2" fmla="*/ 463418 h 762971"/>
                              <a:gd name="connsiteX3" fmla="*/ 529306 w 563825"/>
                              <a:gd name="connsiteY3" fmla="*/ 378324 h 762971"/>
                              <a:gd name="connsiteX4" fmla="*/ 563826 w 563825"/>
                              <a:gd name="connsiteY4" fmla="*/ 247808 h 762971"/>
                              <a:gd name="connsiteX5" fmla="*/ 488457 w 563825"/>
                              <a:gd name="connsiteY5" fmla="*/ 66120 h 762971"/>
                              <a:gd name="connsiteX6" fmla="*/ 281337 w 563825"/>
                              <a:gd name="connsiteY6" fmla="*/ 0 h 762971"/>
                              <a:gd name="connsiteX7" fmla="*/ 0 w 563825"/>
                              <a:gd name="connsiteY7" fmla="*/ 0 h 762971"/>
                              <a:gd name="connsiteX8" fmla="*/ 0 w 563825"/>
                              <a:gd name="connsiteY8" fmla="*/ 762972 h 762971"/>
                              <a:gd name="connsiteX9" fmla="*/ 112190 w 563825"/>
                              <a:gd name="connsiteY9" fmla="*/ 762972 h 762971"/>
                              <a:gd name="connsiteX10" fmla="*/ 272707 w 563825"/>
                              <a:gd name="connsiteY10" fmla="*/ 101768 h 762971"/>
                              <a:gd name="connsiteX11" fmla="*/ 399856 w 563825"/>
                              <a:gd name="connsiteY11" fmla="*/ 137990 h 762971"/>
                              <a:gd name="connsiteX12" fmla="*/ 445883 w 563825"/>
                              <a:gd name="connsiteY12" fmla="*/ 247808 h 762971"/>
                              <a:gd name="connsiteX13" fmla="*/ 399856 w 563825"/>
                              <a:gd name="connsiteY13" fmla="*/ 356475 h 762971"/>
                              <a:gd name="connsiteX14" fmla="*/ 272707 w 563825"/>
                              <a:gd name="connsiteY14" fmla="*/ 393273 h 762971"/>
                              <a:gd name="connsiteX15" fmla="*/ 112190 w 563825"/>
                              <a:gd name="connsiteY15" fmla="*/ 393273 h 762971"/>
                              <a:gd name="connsiteX16" fmla="*/ 112190 w 563825"/>
                              <a:gd name="connsiteY16" fmla="*/ 101768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63825" h="762971">
                                <a:moveTo>
                                  <a:pt x="112190" y="492741"/>
                                </a:moveTo>
                                <a:lnTo>
                                  <a:pt x="282488" y="492741"/>
                                </a:lnTo>
                                <a:cubicBezTo>
                                  <a:pt x="340597" y="492741"/>
                                  <a:pt x="390650" y="482966"/>
                                  <a:pt x="432074" y="463418"/>
                                </a:cubicBezTo>
                                <a:cubicBezTo>
                                  <a:pt x="472169" y="445255"/>
                                  <a:pt x="505999" y="415650"/>
                                  <a:pt x="529306" y="378324"/>
                                </a:cubicBezTo>
                                <a:cubicBezTo>
                                  <a:pt x="552319" y="341526"/>
                                  <a:pt x="563826" y="297829"/>
                                  <a:pt x="563826" y="247808"/>
                                </a:cubicBezTo>
                                <a:cubicBezTo>
                                  <a:pt x="563826" y="170763"/>
                                  <a:pt x="538511" y="110392"/>
                                  <a:pt x="488457" y="66120"/>
                                </a:cubicBezTo>
                                <a:cubicBezTo>
                                  <a:pt x="438403" y="21848"/>
                                  <a:pt x="369363" y="0"/>
                                  <a:pt x="281337" y="0"/>
                                </a:cubicBezTo>
                                <a:lnTo>
                                  <a:pt x="0" y="0"/>
                                </a:lnTo>
                                <a:lnTo>
                                  <a:pt x="0" y="762972"/>
                                </a:lnTo>
                                <a:lnTo>
                                  <a:pt x="112190" y="762972"/>
                                </a:lnTo>
                                <a:close/>
                                <a:moveTo>
                                  <a:pt x="272707" y="101768"/>
                                </a:moveTo>
                                <a:cubicBezTo>
                                  <a:pt x="326789" y="101768"/>
                                  <a:pt x="369363" y="113842"/>
                                  <a:pt x="399856" y="137990"/>
                                </a:cubicBezTo>
                                <a:cubicBezTo>
                                  <a:pt x="430349" y="162139"/>
                                  <a:pt x="445883" y="198936"/>
                                  <a:pt x="445883" y="247808"/>
                                </a:cubicBezTo>
                                <a:cubicBezTo>
                                  <a:pt x="445883" y="296679"/>
                                  <a:pt x="430349" y="331752"/>
                                  <a:pt x="399856" y="356475"/>
                                </a:cubicBezTo>
                                <a:cubicBezTo>
                                  <a:pt x="369363" y="381199"/>
                                  <a:pt x="326789" y="393273"/>
                                  <a:pt x="272707" y="393273"/>
                                </a:cubicBezTo>
                                <a:lnTo>
                                  <a:pt x="112190" y="393273"/>
                                </a:lnTo>
                                <a:lnTo>
                                  <a:pt x="112190" y="101768"/>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orma libre 1212296664"/>
                        <wps:cNvSpPr/>
                        <wps:spPr>
                          <a:xfrm>
                            <a:off x="3347283" y="336927"/>
                            <a:ext cx="521250" cy="762971"/>
                          </a:xfrm>
                          <a:custGeom>
                            <a:avLst/>
                            <a:gdLst>
                              <a:gd name="connsiteX0" fmla="*/ 521251 w 521250"/>
                              <a:gd name="connsiteY0" fmla="*/ 661779 h 762971"/>
                              <a:gd name="connsiteX1" fmla="*/ 112190 w 521250"/>
                              <a:gd name="connsiteY1" fmla="*/ 661779 h 762971"/>
                              <a:gd name="connsiteX2" fmla="*/ 112190 w 521250"/>
                              <a:gd name="connsiteY2" fmla="*/ 426045 h 762971"/>
                              <a:gd name="connsiteX3" fmla="*/ 476375 w 521250"/>
                              <a:gd name="connsiteY3" fmla="*/ 426045 h 762971"/>
                              <a:gd name="connsiteX4" fmla="*/ 476375 w 521250"/>
                              <a:gd name="connsiteY4" fmla="*/ 326002 h 762971"/>
                              <a:gd name="connsiteX5" fmla="*/ 112190 w 521250"/>
                              <a:gd name="connsiteY5" fmla="*/ 326002 h 762971"/>
                              <a:gd name="connsiteX6" fmla="*/ 112190 w 521250"/>
                              <a:gd name="connsiteY6" fmla="*/ 101768 h 762971"/>
                              <a:gd name="connsiteX7" fmla="*/ 521251 w 521250"/>
                              <a:gd name="connsiteY7" fmla="*/ 101768 h 762971"/>
                              <a:gd name="connsiteX8" fmla="*/ 521251 w 521250"/>
                              <a:gd name="connsiteY8" fmla="*/ 0 h 762971"/>
                              <a:gd name="connsiteX9" fmla="*/ 112190 w 521250"/>
                              <a:gd name="connsiteY9" fmla="*/ 0 h 762971"/>
                              <a:gd name="connsiteX10" fmla="*/ 47177 w 521250"/>
                              <a:gd name="connsiteY10" fmla="*/ 0 h 762971"/>
                              <a:gd name="connsiteX11" fmla="*/ 0 w 521250"/>
                              <a:gd name="connsiteY11" fmla="*/ 0 h 762971"/>
                              <a:gd name="connsiteX12" fmla="*/ 0 w 521250"/>
                              <a:gd name="connsiteY12" fmla="*/ 762972 h 762971"/>
                              <a:gd name="connsiteX13" fmla="*/ 47177 w 521250"/>
                              <a:gd name="connsiteY13" fmla="*/ 762972 h 762971"/>
                              <a:gd name="connsiteX14" fmla="*/ 112190 w 521250"/>
                              <a:gd name="connsiteY14" fmla="*/ 762972 h 762971"/>
                              <a:gd name="connsiteX15" fmla="*/ 521251 w 521250"/>
                              <a:gd name="connsiteY15" fmla="*/ 762972 h 762971"/>
                              <a:gd name="connsiteX16" fmla="*/ 521251 w 521250"/>
                              <a:gd name="connsiteY16" fmla="*/ 661779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21250" h="762971">
                                <a:moveTo>
                                  <a:pt x="521251" y="661779"/>
                                </a:moveTo>
                                <a:lnTo>
                                  <a:pt x="112190" y="661779"/>
                                </a:lnTo>
                                <a:lnTo>
                                  <a:pt x="112190" y="426045"/>
                                </a:lnTo>
                                <a:lnTo>
                                  <a:pt x="476375" y="426045"/>
                                </a:lnTo>
                                <a:lnTo>
                                  <a:pt x="476375" y="326002"/>
                                </a:lnTo>
                                <a:lnTo>
                                  <a:pt x="112190" y="326002"/>
                                </a:lnTo>
                                <a:lnTo>
                                  <a:pt x="112190" y="101768"/>
                                </a:lnTo>
                                <a:lnTo>
                                  <a:pt x="521251" y="101768"/>
                                </a:lnTo>
                                <a:lnTo>
                                  <a:pt x="521251" y="0"/>
                                </a:lnTo>
                                <a:lnTo>
                                  <a:pt x="112190" y="0"/>
                                </a:lnTo>
                                <a:lnTo>
                                  <a:pt x="47177" y="0"/>
                                </a:lnTo>
                                <a:lnTo>
                                  <a:pt x="0" y="0"/>
                                </a:lnTo>
                                <a:lnTo>
                                  <a:pt x="0" y="762972"/>
                                </a:lnTo>
                                <a:lnTo>
                                  <a:pt x="47177" y="762972"/>
                                </a:lnTo>
                                <a:lnTo>
                                  <a:pt x="112190" y="762972"/>
                                </a:lnTo>
                                <a:lnTo>
                                  <a:pt x="521251" y="762972"/>
                                </a:lnTo>
                                <a:lnTo>
                                  <a:pt x="521251" y="66177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orma libre 1550037006"/>
                        <wps:cNvSpPr/>
                        <wps:spPr>
                          <a:xfrm>
                            <a:off x="3930095" y="535270"/>
                            <a:ext cx="475224" cy="564628"/>
                          </a:xfrm>
                          <a:custGeom>
                            <a:avLst/>
                            <a:gdLst>
                              <a:gd name="connsiteX0" fmla="*/ 107012 w 475224"/>
                              <a:gd name="connsiteY0" fmla="*/ 236327 h 564628"/>
                              <a:gd name="connsiteX1" fmla="*/ 145559 w 475224"/>
                              <a:gd name="connsiteY1" fmla="*/ 132834 h 564628"/>
                              <a:gd name="connsiteX2" fmla="*/ 245092 w 475224"/>
                              <a:gd name="connsiteY2" fmla="*/ 94887 h 564628"/>
                              <a:gd name="connsiteX3" fmla="*/ 333693 w 475224"/>
                              <a:gd name="connsiteY3" fmla="*/ 132259 h 564628"/>
                              <a:gd name="connsiteX4" fmla="*/ 367638 w 475224"/>
                              <a:gd name="connsiteY4" fmla="*/ 232302 h 564628"/>
                              <a:gd name="connsiteX5" fmla="*/ 367638 w 475224"/>
                              <a:gd name="connsiteY5" fmla="*/ 564629 h 564628"/>
                              <a:gd name="connsiteX6" fmla="*/ 475225 w 475224"/>
                              <a:gd name="connsiteY6" fmla="*/ 564629 h 564628"/>
                              <a:gd name="connsiteX7" fmla="*/ 475225 w 475224"/>
                              <a:gd name="connsiteY7" fmla="*/ 215053 h 564628"/>
                              <a:gd name="connsiteX8" fmla="*/ 448759 w 475224"/>
                              <a:gd name="connsiteY8" fmla="*/ 101211 h 564628"/>
                              <a:gd name="connsiteX9" fmla="*/ 376268 w 475224"/>
                              <a:gd name="connsiteY9" fmla="*/ 26466 h 564628"/>
                              <a:gd name="connsiteX10" fmla="*/ 163970 w 475224"/>
                              <a:gd name="connsiteY10" fmla="*/ 29916 h 564628"/>
                              <a:gd name="connsiteX11" fmla="*/ 107012 w 475224"/>
                              <a:gd name="connsiteY11" fmla="*/ 93162 h 564628"/>
                              <a:gd name="connsiteX12" fmla="*/ 107012 w 475224"/>
                              <a:gd name="connsiteY12" fmla="*/ 10942 h 564628"/>
                              <a:gd name="connsiteX13" fmla="*/ 0 w 475224"/>
                              <a:gd name="connsiteY13" fmla="*/ 10942 h 564628"/>
                              <a:gd name="connsiteX14" fmla="*/ 0 w 475224"/>
                              <a:gd name="connsiteY14" fmla="*/ 564629 h 564628"/>
                              <a:gd name="connsiteX15" fmla="*/ 107012 w 475224"/>
                              <a:gd name="connsiteY15" fmla="*/ 564629 h 5646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75224" h="564628">
                                <a:moveTo>
                                  <a:pt x="107012" y="236327"/>
                                </a:moveTo>
                                <a:cubicBezTo>
                                  <a:pt x="107012" y="192055"/>
                                  <a:pt x="119669" y="157557"/>
                                  <a:pt x="145559" y="132834"/>
                                </a:cubicBezTo>
                                <a:cubicBezTo>
                                  <a:pt x="171449" y="108111"/>
                                  <a:pt x="204819" y="94887"/>
                                  <a:pt x="245092" y="94887"/>
                                </a:cubicBezTo>
                                <a:cubicBezTo>
                                  <a:pt x="278685" y="93742"/>
                                  <a:pt x="311082" y="107409"/>
                                  <a:pt x="333693" y="132259"/>
                                </a:cubicBezTo>
                                <a:cubicBezTo>
                                  <a:pt x="356131" y="156982"/>
                                  <a:pt x="367638" y="190330"/>
                                  <a:pt x="367638" y="232302"/>
                                </a:cubicBezTo>
                                <a:lnTo>
                                  <a:pt x="367638" y="564629"/>
                                </a:lnTo>
                                <a:lnTo>
                                  <a:pt x="475225" y="564629"/>
                                </a:lnTo>
                                <a:lnTo>
                                  <a:pt x="475225" y="215053"/>
                                </a:lnTo>
                                <a:cubicBezTo>
                                  <a:pt x="475225" y="171356"/>
                                  <a:pt x="466595" y="133409"/>
                                  <a:pt x="448759" y="101211"/>
                                </a:cubicBezTo>
                                <a:cubicBezTo>
                                  <a:pt x="432247" y="69882"/>
                                  <a:pt x="407088" y="43939"/>
                                  <a:pt x="376268" y="26466"/>
                                </a:cubicBezTo>
                                <a:cubicBezTo>
                                  <a:pt x="309880" y="-10015"/>
                                  <a:pt x="229138" y="-8704"/>
                                  <a:pt x="163970" y="29916"/>
                                </a:cubicBezTo>
                                <a:cubicBezTo>
                                  <a:pt x="139501" y="45331"/>
                                  <a:pt x="119784" y="67225"/>
                                  <a:pt x="107012" y="93162"/>
                                </a:cubicBezTo>
                                <a:lnTo>
                                  <a:pt x="107012" y="10942"/>
                                </a:lnTo>
                                <a:lnTo>
                                  <a:pt x="0" y="10942"/>
                                </a:lnTo>
                                <a:lnTo>
                                  <a:pt x="0" y="564629"/>
                                </a:lnTo>
                                <a:lnTo>
                                  <a:pt x="107012" y="56462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orma libre 468452587"/>
                        <wps:cNvSpPr/>
                        <wps:spPr>
                          <a:xfrm>
                            <a:off x="4474900" y="535248"/>
                            <a:ext cx="521901" cy="576762"/>
                          </a:xfrm>
                          <a:custGeom>
                            <a:avLst/>
                            <a:gdLst>
                              <a:gd name="connsiteX0" fmla="*/ 512081 w 521901"/>
                              <a:gd name="connsiteY0" fmla="*/ 438160 h 576762"/>
                              <a:gd name="connsiteX1" fmla="*/ 429233 w 521901"/>
                              <a:gd name="connsiteY1" fmla="*/ 386988 h 576762"/>
                              <a:gd name="connsiteX2" fmla="*/ 387809 w 521901"/>
                              <a:gd name="connsiteY2" fmla="*/ 442184 h 576762"/>
                              <a:gd name="connsiteX3" fmla="*/ 334303 w 521901"/>
                              <a:gd name="connsiteY3" fmla="*/ 472657 h 576762"/>
                              <a:gd name="connsiteX4" fmla="*/ 271592 w 521901"/>
                              <a:gd name="connsiteY4" fmla="*/ 481857 h 576762"/>
                              <a:gd name="connsiteX5" fmla="*/ 187593 w 521901"/>
                              <a:gd name="connsiteY5" fmla="*/ 460008 h 576762"/>
                              <a:gd name="connsiteX6" fmla="*/ 128909 w 521901"/>
                              <a:gd name="connsiteY6" fmla="*/ 395038 h 576762"/>
                              <a:gd name="connsiteX7" fmla="*/ 108773 w 521901"/>
                              <a:gd name="connsiteY7" fmla="*/ 312818 h 576762"/>
                              <a:gd name="connsiteX8" fmla="*/ 520711 w 521901"/>
                              <a:gd name="connsiteY8" fmla="*/ 312818 h 576762"/>
                              <a:gd name="connsiteX9" fmla="*/ 521861 w 521901"/>
                              <a:gd name="connsiteY9" fmla="*/ 297869 h 576762"/>
                              <a:gd name="connsiteX10" fmla="*/ 521861 w 521901"/>
                              <a:gd name="connsiteY10" fmla="*/ 283495 h 576762"/>
                              <a:gd name="connsiteX11" fmla="*/ 489067 w 521901"/>
                              <a:gd name="connsiteY11" fmla="*/ 134581 h 576762"/>
                              <a:gd name="connsiteX12" fmla="*/ 265838 w 521901"/>
                              <a:gd name="connsiteY12" fmla="*/ 40 h 576762"/>
                              <a:gd name="connsiteX13" fmla="*/ 158251 w 521901"/>
                              <a:gd name="connsiteY13" fmla="*/ 20164 h 576762"/>
                              <a:gd name="connsiteX14" fmla="*/ 74253 w 521901"/>
                              <a:gd name="connsiteY14" fmla="*/ 78810 h 576762"/>
                              <a:gd name="connsiteX15" fmla="*/ 19021 w 521901"/>
                              <a:gd name="connsiteY15" fmla="*/ 169653 h 576762"/>
                              <a:gd name="connsiteX16" fmla="*/ 35 w 521901"/>
                              <a:gd name="connsiteY16" fmla="*/ 288095 h 576762"/>
                              <a:gd name="connsiteX17" fmla="*/ 34555 w 521901"/>
                              <a:gd name="connsiteY17" fmla="*/ 438735 h 576762"/>
                              <a:gd name="connsiteX18" fmla="*/ 130635 w 521901"/>
                              <a:gd name="connsiteY18" fmla="*/ 539928 h 576762"/>
                              <a:gd name="connsiteX19" fmla="*/ 271592 w 521901"/>
                              <a:gd name="connsiteY19" fmla="*/ 576725 h 576762"/>
                              <a:gd name="connsiteX20" fmla="*/ 364796 w 521901"/>
                              <a:gd name="connsiteY20" fmla="*/ 562926 h 576762"/>
                              <a:gd name="connsiteX21" fmla="*/ 447643 w 521901"/>
                              <a:gd name="connsiteY21" fmla="*/ 518079 h 576762"/>
                              <a:gd name="connsiteX22" fmla="*/ 512081 w 521901"/>
                              <a:gd name="connsiteY22" fmla="*/ 438160 h 576762"/>
                              <a:gd name="connsiteX23" fmla="*/ 149621 w 521901"/>
                              <a:gd name="connsiteY23" fmla="*/ 141480 h 576762"/>
                              <a:gd name="connsiteX24" fmla="*/ 199675 w 521901"/>
                              <a:gd name="connsiteY24" fmla="*/ 102958 h 576762"/>
                              <a:gd name="connsiteX25" fmla="*/ 264688 w 521901"/>
                              <a:gd name="connsiteY25" fmla="*/ 90884 h 576762"/>
                              <a:gd name="connsiteX26" fmla="*/ 372275 w 521901"/>
                              <a:gd name="connsiteY26" fmla="*/ 138605 h 576762"/>
                              <a:gd name="connsiteX27" fmla="*/ 410822 w 521901"/>
                              <a:gd name="connsiteY27" fmla="*/ 233474 h 576762"/>
                              <a:gd name="connsiteX28" fmla="*/ 112225 w 521901"/>
                              <a:gd name="connsiteY28" fmla="*/ 233474 h 576762"/>
                              <a:gd name="connsiteX29" fmla="*/ 118553 w 521901"/>
                              <a:gd name="connsiteY29" fmla="*/ 203576 h 576762"/>
                              <a:gd name="connsiteX30" fmla="*/ 149621 w 521901"/>
                              <a:gd name="connsiteY30" fmla="*/ 141480 h 5767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21901" h="576762">
                                <a:moveTo>
                                  <a:pt x="512081" y="438160"/>
                                </a:moveTo>
                                <a:lnTo>
                                  <a:pt x="429233" y="386988"/>
                                </a:lnTo>
                                <a:cubicBezTo>
                                  <a:pt x="418952" y="407784"/>
                                  <a:pt x="404908" y="426499"/>
                                  <a:pt x="387809" y="442184"/>
                                </a:cubicBezTo>
                                <a:cubicBezTo>
                                  <a:pt x="372350" y="456041"/>
                                  <a:pt x="354106" y="466430"/>
                                  <a:pt x="334303" y="472657"/>
                                </a:cubicBezTo>
                                <a:cubicBezTo>
                                  <a:pt x="313953" y="478729"/>
                                  <a:pt x="292827" y="481828"/>
                                  <a:pt x="271592" y="481857"/>
                                </a:cubicBezTo>
                                <a:cubicBezTo>
                                  <a:pt x="242135" y="482276"/>
                                  <a:pt x="213109" y="474727"/>
                                  <a:pt x="187593" y="460008"/>
                                </a:cubicBezTo>
                                <a:cubicBezTo>
                                  <a:pt x="162031" y="444634"/>
                                  <a:pt x="141607" y="422020"/>
                                  <a:pt x="128909" y="395038"/>
                                </a:cubicBezTo>
                                <a:cubicBezTo>
                                  <a:pt x="117098" y="369136"/>
                                  <a:pt x="110268" y="341244"/>
                                  <a:pt x="108773" y="312818"/>
                                </a:cubicBezTo>
                                <a:lnTo>
                                  <a:pt x="520711" y="312818"/>
                                </a:lnTo>
                                <a:cubicBezTo>
                                  <a:pt x="521649" y="307891"/>
                                  <a:pt x="522034" y="302877"/>
                                  <a:pt x="521861" y="297869"/>
                                </a:cubicBezTo>
                                <a:lnTo>
                                  <a:pt x="521861" y="283495"/>
                                </a:lnTo>
                                <a:cubicBezTo>
                                  <a:pt x="521861" y="226574"/>
                                  <a:pt x="510930" y="177128"/>
                                  <a:pt x="489067" y="134581"/>
                                </a:cubicBezTo>
                                <a:cubicBezTo>
                                  <a:pt x="446671" y="50625"/>
                                  <a:pt x="359922" y="-1656"/>
                                  <a:pt x="265838" y="40"/>
                                </a:cubicBezTo>
                                <a:cubicBezTo>
                                  <a:pt x="229011" y="-282"/>
                                  <a:pt x="192472" y="6554"/>
                                  <a:pt x="158251" y="20164"/>
                                </a:cubicBezTo>
                                <a:cubicBezTo>
                                  <a:pt x="126447" y="33612"/>
                                  <a:pt x="97830" y="53592"/>
                                  <a:pt x="74253" y="78810"/>
                                </a:cubicBezTo>
                                <a:cubicBezTo>
                                  <a:pt x="49669" y="104884"/>
                                  <a:pt x="30850" y="135834"/>
                                  <a:pt x="19021" y="169653"/>
                                </a:cubicBezTo>
                                <a:cubicBezTo>
                                  <a:pt x="5886" y="207739"/>
                                  <a:pt x="-535" y="247813"/>
                                  <a:pt x="35" y="288095"/>
                                </a:cubicBezTo>
                                <a:cubicBezTo>
                                  <a:pt x="35" y="345016"/>
                                  <a:pt x="11541" y="395613"/>
                                  <a:pt x="34555" y="438735"/>
                                </a:cubicBezTo>
                                <a:cubicBezTo>
                                  <a:pt x="56682" y="480638"/>
                                  <a:pt x="89925" y="515647"/>
                                  <a:pt x="130635" y="539928"/>
                                </a:cubicBezTo>
                                <a:cubicBezTo>
                                  <a:pt x="173377" y="564823"/>
                                  <a:pt x="222125" y="577547"/>
                                  <a:pt x="271592" y="576725"/>
                                </a:cubicBezTo>
                                <a:cubicBezTo>
                                  <a:pt x="303172" y="576731"/>
                                  <a:pt x="334573" y="572079"/>
                                  <a:pt x="364796" y="562926"/>
                                </a:cubicBezTo>
                                <a:cubicBezTo>
                                  <a:pt x="395075" y="553525"/>
                                  <a:pt x="423220" y="538289"/>
                                  <a:pt x="447643" y="518079"/>
                                </a:cubicBezTo>
                                <a:cubicBezTo>
                                  <a:pt x="473982" y="495748"/>
                                  <a:pt x="495851" y="468632"/>
                                  <a:pt x="512081" y="438160"/>
                                </a:cubicBezTo>
                                <a:close/>
                                <a:moveTo>
                                  <a:pt x="149621" y="141480"/>
                                </a:moveTo>
                                <a:cubicBezTo>
                                  <a:pt x="162779" y="124617"/>
                                  <a:pt x="179999" y="111364"/>
                                  <a:pt x="199675" y="102958"/>
                                </a:cubicBezTo>
                                <a:cubicBezTo>
                                  <a:pt x="220347" y="94713"/>
                                  <a:pt x="242434" y="90608"/>
                                  <a:pt x="264688" y="90884"/>
                                </a:cubicBezTo>
                                <a:cubicBezTo>
                                  <a:pt x="305945" y="89625"/>
                                  <a:pt x="345533" y="107184"/>
                                  <a:pt x="372275" y="138605"/>
                                </a:cubicBezTo>
                                <a:cubicBezTo>
                                  <a:pt x="392412" y="161604"/>
                                  <a:pt x="405069" y="193227"/>
                                  <a:pt x="410822" y="233474"/>
                                </a:cubicBezTo>
                                <a:lnTo>
                                  <a:pt x="112225" y="233474"/>
                                </a:lnTo>
                                <a:cubicBezTo>
                                  <a:pt x="113605" y="223366"/>
                                  <a:pt x="115717" y="213373"/>
                                  <a:pt x="118553" y="203576"/>
                                </a:cubicBezTo>
                                <a:cubicBezTo>
                                  <a:pt x="124899" y="181106"/>
                                  <a:pt x="135439" y="160034"/>
                                  <a:pt x="149621" y="14148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orma libre 953399215"/>
                        <wps:cNvSpPr/>
                        <wps:spPr>
                          <a:xfrm>
                            <a:off x="5068678" y="535278"/>
                            <a:ext cx="288816" cy="564621"/>
                          </a:xfrm>
                          <a:custGeom>
                            <a:avLst/>
                            <a:gdLst>
                              <a:gd name="connsiteX0" fmla="*/ 288817 w 288816"/>
                              <a:gd name="connsiteY0" fmla="*/ 113278 h 564621"/>
                              <a:gd name="connsiteX1" fmla="*/ 288817 w 288816"/>
                              <a:gd name="connsiteY1" fmla="*/ 10 h 564621"/>
                              <a:gd name="connsiteX2" fmla="*/ 257174 w 288816"/>
                              <a:gd name="connsiteY2" fmla="*/ 10 h 564621"/>
                              <a:gd name="connsiteX3" fmla="*/ 169148 w 288816"/>
                              <a:gd name="connsiteY3" fmla="*/ 25309 h 564621"/>
                              <a:gd name="connsiteX4" fmla="*/ 107012 w 288816"/>
                              <a:gd name="connsiteY4" fmla="*/ 101778 h 564621"/>
                              <a:gd name="connsiteX5" fmla="*/ 107012 w 288816"/>
                              <a:gd name="connsiteY5" fmla="*/ 10935 h 564621"/>
                              <a:gd name="connsiteX6" fmla="*/ 0 w 288816"/>
                              <a:gd name="connsiteY6" fmla="*/ 10935 h 564621"/>
                              <a:gd name="connsiteX7" fmla="*/ 0 w 288816"/>
                              <a:gd name="connsiteY7" fmla="*/ 564621 h 564621"/>
                              <a:gd name="connsiteX8" fmla="*/ 107012 w 288816"/>
                              <a:gd name="connsiteY8" fmla="*/ 564621 h 564621"/>
                              <a:gd name="connsiteX9" fmla="*/ 107012 w 288816"/>
                              <a:gd name="connsiteY9" fmla="*/ 269092 h 564621"/>
                              <a:gd name="connsiteX10" fmla="*/ 142682 w 288816"/>
                              <a:gd name="connsiteY10" fmla="*/ 155825 h 564621"/>
                              <a:gd name="connsiteX11" fmla="*/ 234160 w 288816"/>
                              <a:gd name="connsiteY11" fmla="*/ 113278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88816" h="564621">
                                <a:moveTo>
                                  <a:pt x="288817" y="113278"/>
                                </a:moveTo>
                                <a:lnTo>
                                  <a:pt x="288817" y="10"/>
                                </a:lnTo>
                                <a:lnTo>
                                  <a:pt x="257174" y="10"/>
                                </a:lnTo>
                                <a:cubicBezTo>
                                  <a:pt x="225990" y="-346"/>
                                  <a:pt x="195383" y="8451"/>
                                  <a:pt x="169148" y="25309"/>
                                </a:cubicBezTo>
                                <a:cubicBezTo>
                                  <a:pt x="141526" y="44317"/>
                                  <a:pt x="119957" y="70863"/>
                                  <a:pt x="107012" y="101778"/>
                                </a:cubicBezTo>
                                <a:lnTo>
                                  <a:pt x="107012" y="10935"/>
                                </a:lnTo>
                                <a:lnTo>
                                  <a:pt x="0" y="10935"/>
                                </a:lnTo>
                                <a:lnTo>
                                  <a:pt x="0" y="564621"/>
                                </a:lnTo>
                                <a:lnTo>
                                  <a:pt x="107012" y="564621"/>
                                </a:lnTo>
                                <a:lnTo>
                                  <a:pt x="107012" y="269092"/>
                                </a:lnTo>
                                <a:cubicBezTo>
                                  <a:pt x="107012" y="221945"/>
                                  <a:pt x="118518" y="184573"/>
                                  <a:pt x="142682" y="155825"/>
                                </a:cubicBezTo>
                                <a:cubicBezTo>
                                  <a:pt x="165051" y="128393"/>
                                  <a:pt x="198760" y="112714"/>
                                  <a:pt x="234160" y="113278"/>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orma libre 2135204290"/>
                        <wps:cNvSpPr/>
                        <wps:spPr>
                          <a:xfrm>
                            <a:off x="5362638" y="535228"/>
                            <a:ext cx="533368" cy="758435"/>
                          </a:xfrm>
                          <a:custGeom>
                            <a:avLst/>
                            <a:gdLst>
                              <a:gd name="connsiteX0" fmla="*/ 120855 w 533368"/>
                              <a:gd name="connsiteY0" fmla="*/ 491076 h 758435"/>
                              <a:gd name="connsiteX1" fmla="*/ 246277 w 533368"/>
                              <a:gd name="connsiteY1" fmla="*/ 525573 h 758435"/>
                              <a:gd name="connsiteX2" fmla="*/ 413123 w 533368"/>
                              <a:gd name="connsiteY2" fmla="*/ 440479 h 758435"/>
                              <a:gd name="connsiteX3" fmla="*/ 425205 w 533368"/>
                              <a:gd name="connsiteY3" fmla="*/ 420930 h 758435"/>
                              <a:gd name="connsiteX4" fmla="*/ 425205 w 533368"/>
                              <a:gd name="connsiteY4" fmla="*/ 499125 h 758435"/>
                              <a:gd name="connsiteX5" fmla="*/ 402192 w 533368"/>
                              <a:gd name="connsiteY5" fmla="*/ 589969 h 758435"/>
                              <a:gd name="connsiteX6" fmla="*/ 341207 w 533368"/>
                              <a:gd name="connsiteY6" fmla="*/ 645165 h 758435"/>
                              <a:gd name="connsiteX7" fmla="*/ 257209 w 533368"/>
                              <a:gd name="connsiteY7" fmla="*/ 663564 h 758435"/>
                              <a:gd name="connsiteX8" fmla="*/ 161128 w 533368"/>
                              <a:gd name="connsiteY8" fmla="*/ 638265 h 758435"/>
                              <a:gd name="connsiteX9" fmla="*/ 90362 w 533368"/>
                              <a:gd name="connsiteY9" fmla="*/ 566970 h 758435"/>
                              <a:gd name="connsiteX10" fmla="*/ 15569 w 533368"/>
                              <a:gd name="connsiteY10" fmla="*/ 626766 h 758435"/>
                              <a:gd name="connsiteX11" fmla="*/ 162854 w 533368"/>
                              <a:gd name="connsiteY11" fmla="*/ 744633 h 758435"/>
                              <a:gd name="connsiteX12" fmla="*/ 399315 w 533368"/>
                              <a:gd name="connsiteY12" fmla="*/ 727959 h 758435"/>
                              <a:gd name="connsiteX13" fmla="*/ 497122 w 533368"/>
                              <a:gd name="connsiteY13" fmla="*/ 638265 h 758435"/>
                              <a:gd name="connsiteX14" fmla="*/ 533368 w 533368"/>
                              <a:gd name="connsiteY14" fmla="*/ 493950 h 758435"/>
                              <a:gd name="connsiteX15" fmla="*/ 533368 w 533368"/>
                              <a:gd name="connsiteY15" fmla="*/ 10984 h 758435"/>
                              <a:gd name="connsiteX16" fmla="*/ 425205 w 533368"/>
                              <a:gd name="connsiteY16" fmla="*/ 10984 h 758435"/>
                              <a:gd name="connsiteX17" fmla="*/ 425205 w 533368"/>
                              <a:gd name="connsiteY17" fmla="*/ 104127 h 758435"/>
                              <a:gd name="connsiteX18" fmla="*/ 413123 w 533368"/>
                              <a:gd name="connsiteY18" fmla="*/ 84579 h 758435"/>
                              <a:gd name="connsiteX19" fmla="*/ 346385 w 533368"/>
                              <a:gd name="connsiteY19" fmla="*/ 23058 h 758435"/>
                              <a:gd name="connsiteX20" fmla="*/ 246277 w 533368"/>
                              <a:gd name="connsiteY20" fmla="*/ 60 h 758435"/>
                              <a:gd name="connsiteX21" fmla="*/ 149046 w 533368"/>
                              <a:gd name="connsiteY21" fmla="*/ 19608 h 758435"/>
                              <a:gd name="connsiteX22" fmla="*/ 70226 w 533368"/>
                              <a:gd name="connsiteY22" fmla="*/ 74804 h 758435"/>
                              <a:gd name="connsiteX23" fmla="*/ 18446 w 533368"/>
                              <a:gd name="connsiteY23" fmla="*/ 158174 h 758435"/>
                              <a:gd name="connsiteX24" fmla="*/ 35 w 533368"/>
                              <a:gd name="connsiteY24" fmla="*/ 262816 h 758435"/>
                              <a:gd name="connsiteX25" fmla="*/ 32829 w 533368"/>
                              <a:gd name="connsiteY25" fmla="*/ 397357 h 758435"/>
                              <a:gd name="connsiteX26" fmla="*/ 120855 w 533368"/>
                              <a:gd name="connsiteY26" fmla="*/ 491076 h 758435"/>
                              <a:gd name="connsiteX27" fmla="*/ 130060 w 533368"/>
                              <a:gd name="connsiteY27" fmla="*/ 175997 h 758435"/>
                              <a:gd name="connsiteX28" fmla="*/ 186442 w 533368"/>
                              <a:gd name="connsiteY28" fmla="*/ 117351 h 758435"/>
                              <a:gd name="connsiteX29" fmla="*/ 350412 w 533368"/>
                              <a:gd name="connsiteY29" fmla="*/ 117351 h 758435"/>
                              <a:gd name="connsiteX30" fmla="*/ 406795 w 533368"/>
                              <a:gd name="connsiteY30" fmla="*/ 175997 h 758435"/>
                              <a:gd name="connsiteX31" fmla="*/ 427507 w 533368"/>
                              <a:gd name="connsiteY31" fmla="*/ 262816 h 758435"/>
                              <a:gd name="connsiteX32" fmla="*/ 406795 w 533368"/>
                              <a:gd name="connsiteY32" fmla="*/ 348485 h 758435"/>
                              <a:gd name="connsiteX33" fmla="*/ 350412 w 533368"/>
                              <a:gd name="connsiteY33" fmla="*/ 407131 h 758435"/>
                              <a:gd name="connsiteX34" fmla="*/ 186442 w 533368"/>
                              <a:gd name="connsiteY34" fmla="*/ 407131 h 758435"/>
                              <a:gd name="connsiteX35" fmla="*/ 130060 w 533368"/>
                              <a:gd name="connsiteY35" fmla="*/ 348485 h 758435"/>
                              <a:gd name="connsiteX36" fmla="*/ 109348 w 533368"/>
                              <a:gd name="connsiteY36" fmla="*/ 262816 h 758435"/>
                              <a:gd name="connsiteX37" fmla="*/ 130060 w 533368"/>
                              <a:gd name="connsiteY37" fmla="*/ 175997 h 7584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533368" h="758435">
                                <a:moveTo>
                                  <a:pt x="120855" y="491076"/>
                                </a:moveTo>
                                <a:cubicBezTo>
                                  <a:pt x="158539" y="514212"/>
                                  <a:pt x="202034" y="526177"/>
                                  <a:pt x="246277" y="525573"/>
                                </a:cubicBezTo>
                                <a:cubicBezTo>
                                  <a:pt x="312958" y="528390"/>
                                  <a:pt x="376302" y="496106"/>
                                  <a:pt x="413123" y="440479"/>
                                </a:cubicBezTo>
                                <a:cubicBezTo>
                                  <a:pt x="417669" y="434310"/>
                                  <a:pt x="421753" y="427772"/>
                                  <a:pt x="425205" y="420930"/>
                                </a:cubicBezTo>
                                <a:lnTo>
                                  <a:pt x="425205" y="499125"/>
                                </a:lnTo>
                                <a:cubicBezTo>
                                  <a:pt x="425205" y="535347"/>
                                  <a:pt x="417726" y="565820"/>
                                  <a:pt x="402192" y="589969"/>
                                </a:cubicBezTo>
                                <a:cubicBezTo>
                                  <a:pt x="387809" y="614019"/>
                                  <a:pt x="366579" y="633234"/>
                                  <a:pt x="341207" y="645165"/>
                                </a:cubicBezTo>
                                <a:cubicBezTo>
                                  <a:pt x="314972" y="657521"/>
                                  <a:pt x="286263" y="663811"/>
                                  <a:pt x="257209" y="663564"/>
                                </a:cubicBezTo>
                                <a:cubicBezTo>
                                  <a:pt x="223494" y="663943"/>
                                  <a:pt x="190297" y="655204"/>
                                  <a:pt x="161128" y="638265"/>
                                </a:cubicBezTo>
                                <a:cubicBezTo>
                                  <a:pt x="132247" y="620413"/>
                                  <a:pt x="107968" y="595983"/>
                                  <a:pt x="90362" y="566970"/>
                                </a:cubicBezTo>
                                <a:lnTo>
                                  <a:pt x="15569" y="626766"/>
                                </a:lnTo>
                                <a:cubicBezTo>
                                  <a:pt x="46925" y="684164"/>
                                  <a:pt x="99970" y="726619"/>
                                  <a:pt x="162854" y="744633"/>
                                </a:cubicBezTo>
                                <a:cubicBezTo>
                                  <a:pt x="241099" y="767654"/>
                                  <a:pt x="325040" y="761732"/>
                                  <a:pt x="399315" y="727959"/>
                                </a:cubicBezTo>
                                <a:cubicBezTo>
                                  <a:pt x="440049" y="708313"/>
                                  <a:pt x="474051" y="677115"/>
                                  <a:pt x="497122" y="638265"/>
                                </a:cubicBezTo>
                                <a:cubicBezTo>
                                  <a:pt x="521286" y="598593"/>
                                  <a:pt x="533368" y="550296"/>
                                  <a:pt x="533368" y="493950"/>
                                </a:cubicBezTo>
                                <a:lnTo>
                                  <a:pt x="533368" y="10984"/>
                                </a:lnTo>
                                <a:lnTo>
                                  <a:pt x="425205" y="10984"/>
                                </a:lnTo>
                                <a:lnTo>
                                  <a:pt x="425205" y="104127"/>
                                </a:lnTo>
                                <a:cubicBezTo>
                                  <a:pt x="421753" y="97285"/>
                                  <a:pt x="417669" y="90748"/>
                                  <a:pt x="413123" y="84579"/>
                                </a:cubicBezTo>
                                <a:cubicBezTo>
                                  <a:pt x="396036" y="59125"/>
                                  <a:pt x="373138" y="38053"/>
                                  <a:pt x="346385" y="23058"/>
                                </a:cubicBezTo>
                                <a:cubicBezTo>
                                  <a:pt x="315490" y="7137"/>
                                  <a:pt x="281027" y="-774"/>
                                  <a:pt x="246277" y="60"/>
                                </a:cubicBezTo>
                                <a:cubicBezTo>
                                  <a:pt x="212908" y="-21"/>
                                  <a:pt x="179827" y="6631"/>
                                  <a:pt x="149046" y="19608"/>
                                </a:cubicBezTo>
                                <a:cubicBezTo>
                                  <a:pt x="119302" y="32453"/>
                                  <a:pt x="92491" y="51237"/>
                                  <a:pt x="70226" y="74804"/>
                                </a:cubicBezTo>
                                <a:cubicBezTo>
                                  <a:pt x="47845" y="99079"/>
                                  <a:pt x="30297" y="127367"/>
                                  <a:pt x="18446" y="158174"/>
                                </a:cubicBezTo>
                                <a:cubicBezTo>
                                  <a:pt x="6019" y="191648"/>
                                  <a:pt x="-253" y="227106"/>
                                  <a:pt x="35" y="262816"/>
                                </a:cubicBezTo>
                                <a:cubicBezTo>
                                  <a:pt x="-713" y="309727"/>
                                  <a:pt x="10564" y="356052"/>
                                  <a:pt x="32829" y="397357"/>
                                </a:cubicBezTo>
                                <a:cubicBezTo>
                                  <a:pt x="53541" y="435695"/>
                                  <a:pt x="83861" y="467991"/>
                                  <a:pt x="120855" y="491076"/>
                                </a:cubicBezTo>
                                <a:close/>
                                <a:moveTo>
                                  <a:pt x="130060" y="175997"/>
                                </a:moveTo>
                                <a:cubicBezTo>
                                  <a:pt x="143063" y="151619"/>
                                  <a:pt x="162567" y="131317"/>
                                  <a:pt x="186442" y="117351"/>
                                </a:cubicBezTo>
                                <a:cubicBezTo>
                                  <a:pt x="237417" y="88995"/>
                                  <a:pt x="299438" y="88995"/>
                                  <a:pt x="350412" y="117351"/>
                                </a:cubicBezTo>
                                <a:cubicBezTo>
                                  <a:pt x="374001" y="131634"/>
                                  <a:pt x="393448" y="151855"/>
                                  <a:pt x="406795" y="175997"/>
                                </a:cubicBezTo>
                                <a:cubicBezTo>
                                  <a:pt x="421006" y="202704"/>
                                  <a:pt x="428082" y="232585"/>
                                  <a:pt x="427507" y="262816"/>
                                </a:cubicBezTo>
                                <a:cubicBezTo>
                                  <a:pt x="428024" y="292674"/>
                                  <a:pt x="420890" y="322164"/>
                                  <a:pt x="406795" y="348485"/>
                                </a:cubicBezTo>
                                <a:cubicBezTo>
                                  <a:pt x="393448" y="372628"/>
                                  <a:pt x="374001" y="392849"/>
                                  <a:pt x="350412" y="407131"/>
                                </a:cubicBezTo>
                                <a:cubicBezTo>
                                  <a:pt x="299438" y="435488"/>
                                  <a:pt x="237417" y="435488"/>
                                  <a:pt x="186442" y="407131"/>
                                </a:cubicBezTo>
                                <a:cubicBezTo>
                                  <a:pt x="162567" y="393166"/>
                                  <a:pt x="143063" y="372864"/>
                                  <a:pt x="130060" y="348485"/>
                                </a:cubicBezTo>
                                <a:cubicBezTo>
                                  <a:pt x="115964" y="322164"/>
                                  <a:pt x="108830" y="292674"/>
                                  <a:pt x="109348" y="262816"/>
                                </a:cubicBezTo>
                                <a:cubicBezTo>
                                  <a:pt x="108773" y="232585"/>
                                  <a:pt x="115850" y="202704"/>
                                  <a:pt x="130060" y="175997"/>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orma libre 1104061916"/>
                        <wps:cNvSpPr/>
                        <wps:spPr>
                          <a:xfrm>
                            <a:off x="5939156" y="546212"/>
                            <a:ext cx="552319" cy="734223"/>
                          </a:xfrm>
                          <a:custGeom>
                            <a:avLst/>
                            <a:gdLst>
                              <a:gd name="connsiteX0" fmla="*/ 84574 w 552319"/>
                              <a:gd name="connsiteY0" fmla="*/ 734224 h 734223"/>
                              <a:gd name="connsiteX1" fmla="*/ 202517 w 552319"/>
                              <a:gd name="connsiteY1" fmla="*/ 734224 h 734223"/>
                              <a:gd name="connsiteX2" fmla="*/ 552319 w 552319"/>
                              <a:gd name="connsiteY2" fmla="*/ 0 h 734223"/>
                              <a:gd name="connsiteX3" fmla="*/ 434951 w 552319"/>
                              <a:gd name="connsiteY3" fmla="*/ 0 h 734223"/>
                              <a:gd name="connsiteX4" fmla="*/ 308378 w 552319"/>
                              <a:gd name="connsiteY4" fmla="*/ 261607 h 734223"/>
                              <a:gd name="connsiteX5" fmla="*/ 276735 w 552319"/>
                              <a:gd name="connsiteY5" fmla="*/ 330027 h 734223"/>
                              <a:gd name="connsiteX6" fmla="*/ 245091 w 552319"/>
                              <a:gd name="connsiteY6" fmla="*/ 260457 h 734223"/>
                              <a:gd name="connsiteX7" fmla="*/ 121970 w 552319"/>
                              <a:gd name="connsiteY7" fmla="*/ 0 h 734223"/>
                              <a:gd name="connsiteX8" fmla="*/ 0 w 552319"/>
                              <a:gd name="connsiteY8" fmla="*/ 0 h 734223"/>
                              <a:gd name="connsiteX9" fmla="*/ 220928 w 552319"/>
                              <a:gd name="connsiteY9" fmla="*/ 449044 h 7342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52319" h="734223">
                                <a:moveTo>
                                  <a:pt x="84574" y="734224"/>
                                </a:moveTo>
                                <a:lnTo>
                                  <a:pt x="202517" y="734224"/>
                                </a:lnTo>
                                <a:lnTo>
                                  <a:pt x="552319" y="0"/>
                                </a:lnTo>
                                <a:lnTo>
                                  <a:pt x="434951" y="0"/>
                                </a:lnTo>
                                <a:lnTo>
                                  <a:pt x="308378" y="261607"/>
                                </a:lnTo>
                                <a:cubicBezTo>
                                  <a:pt x="300323" y="278281"/>
                                  <a:pt x="289968" y="301279"/>
                                  <a:pt x="276735" y="330027"/>
                                </a:cubicBezTo>
                                <a:lnTo>
                                  <a:pt x="245091" y="260457"/>
                                </a:lnTo>
                                <a:lnTo>
                                  <a:pt x="121970" y="0"/>
                                </a:lnTo>
                                <a:lnTo>
                                  <a:pt x="0" y="0"/>
                                </a:lnTo>
                                <a:lnTo>
                                  <a:pt x="220928" y="449044"/>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orma libre 571134157"/>
                        <wps:cNvSpPr/>
                        <wps:spPr>
                          <a:xfrm>
                            <a:off x="1853721" y="1226965"/>
                            <a:ext cx="636317" cy="762971"/>
                          </a:xfrm>
                          <a:custGeom>
                            <a:avLst/>
                            <a:gdLst>
                              <a:gd name="connsiteX0" fmla="*/ 524128 w 636317"/>
                              <a:gd name="connsiteY0" fmla="*/ 475492 h 762971"/>
                              <a:gd name="connsiteX1" fmla="*/ 524128 w 636317"/>
                              <a:gd name="connsiteY1" fmla="*/ 573235 h 762971"/>
                              <a:gd name="connsiteX2" fmla="*/ 466595 w 636317"/>
                              <a:gd name="connsiteY2" fmla="*/ 493891 h 762971"/>
                              <a:gd name="connsiteX3" fmla="*/ 101259 w 636317"/>
                              <a:gd name="connsiteY3" fmla="*/ 0 h 762971"/>
                              <a:gd name="connsiteX4" fmla="*/ 0 w 636317"/>
                              <a:gd name="connsiteY4" fmla="*/ 0 h 762971"/>
                              <a:gd name="connsiteX5" fmla="*/ 0 w 636317"/>
                              <a:gd name="connsiteY5" fmla="*/ 762972 h 762971"/>
                              <a:gd name="connsiteX6" fmla="*/ 112190 w 636317"/>
                              <a:gd name="connsiteY6" fmla="*/ 762972 h 762971"/>
                              <a:gd name="connsiteX7" fmla="*/ 112190 w 636317"/>
                              <a:gd name="connsiteY7" fmla="*/ 189737 h 762971"/>
                              <a:gd name="connsiteX8" fmla="*/ 169723 w 636317"/>
                              <a:gd name="connsiteY8" fmla="*/ 269081 h 762971"/>
                              <a:gd name="connsiteX9" fmla="*/ 535059 w 636317"/>
                              <a:gd name="connsiteY9" fmla="*/ 762972 h 762971"/>
                              <a:gd name="connsiteX10" fmla="*/ 636318 w 636317"/>
                              <a:gd name="connsiteY10" fmla="*/ 762972 h 762971"/>
                              <a:gd name="connsiteX11" fmla="*/ 636318 w 636317"/>
                              <a:gd name="connsiteY11" fmla="*/ 0 h 762971"/>
                              <a:gd name="connsiteX12" fmla="*/ 524128 w 636317"/>
                              <a:gd name="connsiteY12" fmla="*/ 0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36317" h="762971">
                                <a:moveTo>
                                  <a:pt x="524128" y="475492"/>
                                </a:moveTo>
                                <a:lnTo>
                                  <a:pt x="524128" y="573235"/>
                                </a:lnTo>
                                <a:lnTo>
                                  <a:pt x="466595" y="493891"/>
                                </a:lnTo>
                                <a:lnTo>
                                  <a:pt x="101259" y="0"/>
                                </a:lnTo>
                                <a:lnTo>
                                  <a:pt x="0" y="0"/>
                                </a:lnTo>
                                <a:lnTo>
                                  <a:pt x="0" y="762972"/>
                                </a:lnTo>
                                <a:lnTo>
                                  <a:pt x="112190" y="762972"/>
                                </a:lnTo>
                                <a:lnTo>
                                  <a:pt x="112190" y="189737"/>
                                </a:lnTo>
                                <a:cubicBezTo>
                                  <a:pt x="135778" y="223084"/>
                                  <a:pt x="155340" y="249533"/>
                                  <a:pt x="169723" y="269081"/>
                                </a:cubicBezTo>
                                <a:lnTo>
                                  <a:pt x="535059" y="762972"/>
                                </a:lnTo>
                                <a:lnTo>
                                  <a:pt x="636318" y="762972"/>
                                </a:lnTo>
                                <a:lnTo>
                                  <a:pt x="636318" y="0"/>
                                </a:lnTo>
                                <a:lnTo>
                                  <a:pt x="524128"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orma libre 1401413891"/>
                        <wps:cNvSpPr/>
                        <wps:spPr>
                          <a:xfrm>
                            <a:off x="2576879" y="1425295"/>
                            <a:ext cx="521901" cy="576752"/>
                          </a:xfrm>
                          <a:custGeom>
                            <a:avLst/>
                            <a:gdLst>
                              <a:gd name="connsiteX0" fmla="*/ 397590 w 521901"/>
                              <a:gd name="connsiteY0" fmla="*/ 35678 h 576752"/>
                              <a:gd name="connsiteX1" fmla="*/ 265838 w 521901"/>
                              <a:gd name="connsiteY1" fmla="*/ 31 h 576752"/>
                              <a:gd name="connsiteX2" fmla="*/ 158251 w 521901"/>
                              <a:gd name="connsiteY2" fmla="*/ 20154 h 576752"/>
                              <a:gd name="connsiteX3" fmla="*/ 74253 w 521901"/>
                              <a:gd name="connsiteY3" fmla="*/ 78800 h 576752"/>
                              <a:gd name="connsiteX4" fmla="*/ 19021 w 521901"/>
                              <a:gd name="connsiteY4" fmla="*/ 169644 h 576752"/>
                              <a:gd name="connsiteX5" fmla="*/ 35 w 521901"/>
                              <a:gd name="connsiteY5" fmla="*/ 288086 h 576752"/>
                              <a:gd name="connsiteX6" fmla="*/ 34555 w 521901"/>
                              <a:gd name="connsiteY6" fmla="*/ 438725 h 576752"/>
                              <a:gd name="connsiteX7" fmla="*/ 130635 w 521901"/>
                              <a:gd name="connsiteY7" fmla="*/ 539918 h 576752"/>
                              <a:gd name="connsiteX8" fmla="*/ 271592 w 521901"/>
                              <a:gd name="connsiteY8" fmla="*/ 576715 h 576752"/>
                              <a:gd name="connsiteX9" fmla="*/ 364796 w 521901"/>
                              <a:gd name="connsiteY9" fmla="*/ 562916 h 576752"/>
                              <a:gd name="connsiteX10" fmla="*/ 447644 w 521901"/>
                              <a:gd name="connsiteY10" fmla="*/ 518070 h 576752"/>
                              <a:gd name="connsiteX11" fmla="*/ 512081 w 521901"/>
                              <a:gd name="connsiteY11" fmla="*/ 438150 h 576752"/>
                              <a:gd name="connsiteX12" fmla="*/ 429233 w 521901"/>
                              <a:gd name="connsiteY12" fmla="*/ 386979 h 576752"/>
                              <a:gd name="connsiteX13" fmla="*/ 387809 w 521901"/>
                              <a:gd name="connsiteY13" fmla="*/ 442175 h 576752"/>
                              <a:gd name="connsiteX14" fmla="*/ 334303 w 521901"/>
                              <a:gd name="connsiteY14" fmla="*/ 472648 h 576752"/>
                              <a:gd name="connsiteX15" fmla="*/ 271592 w 521901"/>
                              <a:gd name="connsiteY15" fmla="*/ 481847 h 576752"/>
                              <a:gd name="connsiteX16" fmla="*/ 187593 w 521901"/>
                              <a:gd name="connsiteY16" fmla="*/ 459999 h 576752"/>
                              <a:gd name="connsiteX17" fmla="*/ 128909 w 521901"/>
                              <a:gd name="connsiteY17" fmla="*/ 395028 h 576752"/>
                              <a:gd name="connsiteX18" fmla="*/ 108773 w 521901"/>
                              <a:gd name="connsiteY18" fmla="*/ 312809 h 576752"/>
                              <a:gd name="connsiteX19" fmla="*/ 520711 w 521901"/>
                              <a:gd name="connsiteY19" fmla="*/ 312809 h 576752"/>
                              <a:gd name="connsiteX20" fmla="*/ 521861 w 521901"/>
                              <a:gd name="connsiteY20" fmla="*/ 297860 h 576752"/>
                              <a:gd name="connsiteX21" fmla="*/ 521861 w 521901"/>
                              <a:gd name="connsiteY21" fmla="*/ 283486 h 576752"/>
                              <a:gd name="connsiteX22" fmla="*/ 489067 w 521901"/>
                              <a:gd name="connsiteY22" fmla="*/ 134571 h 576752"/>
                              <a:gd name="connsiteX23" fmla="*/ 397590 w 521901"/>
                              <a:gd name="connsiteY23" fmla="*/ 35678 h 576752"/>
                              <a:gd name="connsiteX24" fmla="*/ 149621 w 521901"/>
                              <a:gd name="connsiteY24" fmla="*/ 141471 h 576752"/>
                              <a:gd name="connsiteX25" fmla="*/ 199675 w 521901"/>
                              <a:gd name="connsiteY25" fmla="*/ 102948 h 576752"/>
                              <a:gd name="connsiteX26" fmla="*/ 264688 w 521901"/>
                              <a:gd name="connsiteY26" fmla="*/ 90874 h 576752"/>
                              <a:gd name="connsiteX27" fmla="*/ 372275 w 521901"/>
                              <a:gd name="connsiteY27" fmla="*/ 138596 h 576752"/>
                              <a:gd name="connsiteX28" fmla="*/ 410822 w 521901"/>
                              <a:gd name="connsiteY28" fmla="*/ 233464 h 576752"/>
                              <a:gd name="connsiteX29" fmla="*/ 112225 w 521901"/>
                              <a:gd name="connsiteY29" fmla="*/ 233464 h 576752"/>
                              <a:gd name="connsiteX30" fmla="*/ 118553 w 521901"/>
                              <a:gd name="connsiteY30" fmla="*/ 203566 h 576752"/>
                              <a:gd name="connsiteX31" fmla="*/ 149621 w 521901"/>
                              <a:gd name="connsiteY31" fmla="*/ 141471 h 5767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21901" h="576752">
                                <a:moveTo>
                                  <a:pt x="397590" y="35678"/>
                                </a:moveTo>
                                <a:cubicBezTo>
                                  <a:pt x="357898" y="11656"/>
                                  <a:pt x="312233" y="-700"/>
                                  <a:pt x="265838" y="31"/>
                                </a:cubicBezTo>
                                <a:cubicBezTo>
                                  <a:pt x="229011" y="-291"/>
                                  <a:pt x="192472" y="6545"/>
                                  <a:pt x="158251" y="20154"/>
                                </a:cubicBezTo>
                                <a:cubicBezTo>
                                  <a:pt x="126447" y="33602"/>
                                  <a:pt x="97830" y="53582"/>
                                  <a:pt x="74253" y="78800"/>
                                </a:cubicBezTo>
                                <a:cubicBezTo>
                                  <a:pt x="49669" y="104874"/>
                                  <a:pt x="30850" y="135825"/>
                                  <a:pt x="19021" y="169644"/>
                                </a:cubicBezTo>
                                <a:cubicBezTo>
                                  <a:pt x="5886" y="207729"/>
                                  <a:pt x="-535" y="247804"/>
                                  <a:pt x="35" y="288086"/>
                                </a:cubicBezTo>
                                <a:cubicBezTo>
                                  <a:pt x="35" y="345007"/>
                                  <a:pt x="11541" y="395603"/>
                                  <a:pt x="34555" y="438725"/>
                                </a:cubicBezTo>
                                <a:cubicBezTo>
                                  <a:pt x="56682" y="480628"/>
                                  <a:pt x="89925" y="515638"/>
                                  <a:pt x="130635" y="539918"/>
                                </a:cubicBezTo>
                                <a:cubicBezTo>
                                  <a:pt x="173377" y="564814"/>
                                  <a:pt x="222125" y="577538"/>
                                  <a:pt x="271592" y="576715"/>
                                </a:cubicBezTo>
                                <a:cubicBezTo>
                                  <a:pt x="303172" y="576721"/>
                                  <a:pt x="334574" y="572070"/>
                                  <a:pt x="364796" y="562916"/>
                                </a:cubicBezTo>
                                <a:cubicBezTo>
                                  <a:pt x="395075" y="553516"/>
                                  <a:pt x="423221" y="538279"/>
                                  <a:pt x="447644" y="518070"/>
                                </a:cubicBezTo>
                                <a:cubicBezTo>
                                  <a:pt x="473982" y="495738"/>
                                  <a:pt x="495851" y="468623"/>
                                  <a:pt x="512081" y="438150"/>
                                </a:cubicBezTo>
                                <a:lnTo>
                                  <a:pt x="429233" y="386979"/>
                                </a:lnTo>
                                <a:cubicBezTo>
                                  <a:pt x="418952" y="407775"/>
                                  <a:pt x="404908" y="426490"/>
                                  <a:pt x="387809" y="442175"/>
                                </a:cubicBezTo>
                                <a:cubicBezTo>
                                  <a:pt x="372350" y="456031"/>
                                  <a:pt x="354112" y="466421"/>
                                  <a:pt x="334303" y="472648"/>
                                </a:cubicBezTo>
                                <a:cubicBezTo>
                                  <a:pt x="313954" y="478719"/>
                                  <a:pt x="292828" y="481818"/>
                                  <a:pt x="271592" y="481847"/>
                                </a:cubicBezTo>
                                <a:cubicBezTo>
                                  <a:pt x="242135" y="482267"/>
                                  <a:pt x="213109" y="474718"/>
                                  <a:pt x="187593" y="459999"/>
                                </a:cubicBezTo>
                                <a:cubicBezTo>
                                  <a:pt x="162031" y="444624"/>
                                  <a:pt x="141607" y="422011"/>
                                  <a:pt x="128909" y="395028"/>
                                </a:cubicBezTo>
                                <a:cubicBezTo>
                                  <a:pt x="117104" y="369126"/>
                                  <a:pt x="110269" y="341235"/>
                                  <a:pt x="108773" y="312809"/>
                                </a:cubicBezTo>
                                <a:lnTo>
                                  <a:pt x="520711" y="312809"/>
                                </a:lnTo>
                                <a:cubicBezTo>
                                  <a:pt x="521649" y="307881"/>
                                  <a:pt x="522034" y="302868"/>
                                  <a:pt x="521861" y="297860"/>
                                </a:cubicBezTo>
                                <a:lnTo>
                                  <a:pt x="521861" y="283486"/>
                                </a:lnTo>
                                <a:cubicBezTo>
                                  <a:pt x="521861" y="226565"/>
                                  <a:pt x="510930" y="177118"/>
                                  <a:pt x="489067" y="134571"/>
                                </a:cubicBezTo>
                                <a:cubicBezTo>
                                  <a:pt x="468223" y="93853"/>
                                  <a:pt x="436574" y="59642"/>
                                  <a:pt x="397590" y="35678"/>
                                </a:cubicBezTo>
                                <a:close/>
                                <a:moveTo>
                                  <a:pt x="149621" y="141471"/>
                                </a:moveTo>
                                <a:cubicBezTo>
                                  <a:pt x="162779" y="124607"/>
                                  <a:pt x="179999" y="111354"/>
                                  <a:pt x="199675" y="102948"/>
                                </a:cubicBezTo>
                                <a:cubicBezTo>
                                  <a:pt x="220347" y="94704"/>
                                  <a:pt x="242434" y="90598"/>
                                  <a:pt x="264688" y="90874"/>
                                </a:cubicBezTo>
                                <a:cubicBezTo>
                                  <a:pt x="305945" y="89615"/>
                                  <a:pt x="345533" y="107174"/>
                                  <a:pt x="372275" y="138596"/>
                                </a:cubicBezTo>
                                <a:cubicBezTo>
                                  <a:pt x="392412" y="161594"/>
                                  <a:pt x="405069" y="193217"/>
                                  <a:pt x="410822" y="233464"/>
                                </a:cubicBezTo>
                                <a:lnTo>
                                  <a:pt x="112225" y="233464"/>
                                </a:lnTo>
                                <a:cubicBezTo>
                                  <a:pt x="113606" y="223356"/>
                                  <a:pt x="115717" y="213364"/>
                                  <a:pt x="118553" y="203566"/>
                                </a:cubicBezTo>
                                <a:cubicBezTo>
                                  <a:pt x="124899" y="181097"/>
                                  <a:pt x="135439" y="160025"/>
                                  <a:pt x="149621" y="14147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orma libre 691397436"/>
                        <wps:cNvSpPr/>
                        <wps:spPr>
                          <a:xfrm>
                            <a:off x="3102192" y="1254563"/>
                            <a:ext cx="337719" cy="735373"/>
                          </a:xfrm>
                          <a:custGeom>
                            <a:avLst/>
                            <a:gdLst>
                              <a:gd name="connsiteX0" fmla="*/ 209996 w 337719"/>
                              <a:gd name="connsiteY0" fmla="*/ 0 h 735373"/>
                              <a:gd name="connsiteX1" fmla="*/ 102409 w 337719"/>
                              <a:gd name="connsiteY1" fmla="*/ 64971 h 735373"/>
                              <a:gd name="connsiteX2" fmla="*/ 102409 w 337719"/>
                              <a:gd name="connsiteY2" fmla="*/ 181687 h 735373"/>
                              <a:gd name="connsiteX3" fmla="*/ 0 w 337719"/>
                              <a:gd name="connsiteY3" fmla="*/ 181687 h 735373"/>
                              <a:gd name="connsiteX4" fmla="*/ 0 w 337719"/>
                              <a:gd name="connsiteY4" fmla="*/ 271381 h 735373"/>
                              <a:gd name="connsiteX5" fmla="*/ 102409 w 337719"/>
                              <a:gd name="connsiteY5" fmla="*/ 271381 h 735373"/>
                              <a:gd name="connsiteX6" fmla="*/ 102409 w 337719"/>
                              <a:gd name="connsiteY6" fmla="*/ 564036 h 735373"/>
                              <a:gd name="connsiteX7" fmla="*/ 121395 w 337719"/>
                              <a:gd name="connsiteY7" fmla="*/ 653730 h 735373"/>
                              <a:gd name="connsiteX8" fmla="*/ 177777 w 337719"/>
                              <a:gd name="connsiteY8" fmla="*/ 714100 h 735373"/>
                              <a:gd name="connsiteX9" fmla="*/ 269255 w 337719"/>
                              <a:gd name="connsiteY9" fmla="*/ 735374 h 735373"/>
                              <a:gd name="connsiteX10" fmla="*/ 337720 w 337719"/>
                              <a:gd name="connsiteY10" fmla="*/ 735374 h 735373"/>
                              <a:gd name="connsiteX11" fmla="*/ 337720 w 337719"/>
                              <a:gd name="connsiteY11" fmla="*/ 641655 h 735373"/>
                              <a:gd name="connsiteX12" fmla="*/ 281337 w 337719"/>
                              <a:gd name="connsiteY12" fmla="*/ 641655 h 735373"/>
                              <a:gd name="connsiteX13" fmla="*/ 227256 w 337719"/>
                              <a:gd name="connsiteY13" fmla="*/ 619807 h 735373"/>
                              <a:gd name="connsiteX14" fmla="*/ 209996 w 337719"/>
                              <a:gd name="connsiteY14" fmla="*/ 556561 h 735373"/>
                              <a:gd name="connsiteX15" fmla="*/ 209996 w 337719"/>
                              <a:gd name="connsiteY15" fmla="*/ 271381 h 735373"/>
                              <a:gd name="connsiteX16" fmla="*/ 337720 w 337719"/>
                              <a:gd name="connsiteY16" fmla="*/ 271381 h 735373"/>
                              <a:gd name="connsiteX17" fmla="*/ 337720 w 337719"/>
                              <a:gd name="connsiteY17" fmla="*/ 181687 h 735373"/>
                              <a:gd name="connsiteX18" fmla="*/ 209996 w 337719"/>
                              <a:gd name="connsiteY18" fmla="*/ 181687 h 7353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37719" h="735373">
                                <a:moveTo>
                                  <a:pt x="209996" y="0"/>
                                </a:moveTo>
                                <a:lnTo>
                                  <a:pt x="102409" y="64971"/>
                                </a:lnTo>
                                <a:lnTo>
                                  <a:pt x="102409" y="181687"/>
                                </a:lnTo>
                                <a:lnTo>
                                  <a:pt x="0" y="181687"/>
                                </a:lnTo>
                                <a:lnTo>
                                  <a:pt x="0" y="271381"/>
                                </a:lnTo>
                                <a:lnTo>
                                  <a:pt x="102409" y="271381"/>
                                </a:lnTo>
                                <a:lnTo>
                                  <a:pt x="102409" y="564036"/>
                                </a:lnTo>
                                <a:cubicBezTo>
                                  <a:pt x="101891" y="594980"/>
                                  <a:pt x="108381" y="625643"/>
                                  <a:pt x="121395" y="653730"/>
                                </a:cubicBezTo>
                                <a:cubicBezTo>
                                  <a:pt x="133672" y="679074"/>
                                  <a:pt x="153326" y="700112"/>
                                  <a:pt x="177777" y="714100"/>
                                </a:cubicBezTo>
                                <a:cubicBezTo>
                                  <a:pt x="201942" y="727899"/>
                                  <a:pt x="232434" y="735374"/>
                                  <a:pt x="269255" y="735374"/>
                                </a:cubicBezTo>
                                <a:lnTo>
                                  <a:pt x="337720" y="735374"/>
                                </a:lnTo>
                                <a:lnTo>
                                  <a:pt x="337720" y="641655"/>
                                </a:lnTo>
                                <a:lnTo>
                                  <a:pt x="281337" y="641655"/>
                                </a:lnTo>
                                <a:cubicBezTo>
                                  <a:pt x="256598" y="641655"/>
                                  <a:pt x="238187" y="634181"/>
                                  <a:pt x="227256" y="619807"/>
                                </a:cubicBezTo>
                                <a:cubicBezTo>
                                  <a:pt x="216325" y="605433"/>
                                  <a:pt x="209996" y="584159"/>
                                  <a:pt x="209996" y="556561"/>
                                </a:cubicBezTo>
                                <a:lnTo>
                                  <a:pt x="209996" y="271381"/>
                                </a:lnTo>
                                <a:lnTo>
                                  <a:pt x="337720" y="271381"/>
                                </a:lnTo>
                                <a:lnTo>
                                  <a:pt x="337720" y="181687"/>
                                </a:lnTo>
                                <a:lnTo>
                                  <a:pt x="209996" y="181687"/>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orma libre 190882133"/>
                        <wps:cNvSpPr/>
                        <wps:spPr>
                          <a:xfrm>
                            <a:off x="3472131" y="1436250"/>
                            <a:ext cx="802588" cy="553686"/>
                          </a:xfrm>
                          <a:custGeom>
                            <a:avLst/>
                            <a:gdLst>
                              <a:gd name="connsiteX0" fmla="*/ 602948 w 802588"/>
                              <a:gd name="connsiteY0" fmla="*/ 297829 h 553686"/>
                              <a:gd name="connsiteX1" fmla="*/ 589140 w 802588"/>
                              <a:gd name="connsiteY1" fmla="*/ 344976 h 553686"/>
                              <a:gd name="connsiteX2" fmla="*/ 574757 w 802588"/>
                              <a:gd name="connsiteY2" fmla="*/ 396722 h 553686"/>
                              <a:gd name="connsiteX3" fmla="*/ 543114 w 802588"/>
                              <a:gd name="connsiteY3" fmla="*/ 298404 h 553686"/>
                              <a:gd name="connsiteX4" fmla="*/ 448184 w 802588"/>
                              <a:gd name="connsiteY4" fmla="*/ 0 h 553686"/>
                              <a:gd name="connsiteX5" fmla="*/ 355555 w 802588"/>
                              <a:gd name="connsiteY5" fmla="*/ 0 h 553686"/>
                              <a:gd name="connsiteX6" fmla="*/ 261776 w 802588"/>
                              <a:gd name="connsiteY6" fmla="*/ 297829 h 553686"/>
                              <a:gd name="connsiteX7" fmla="*/ 247393 w 802588"/>
                              <a:gd name="connsiteY7" fmla="*/ 346126 h 553686"/>
                              <a:gd name="connsiteX8" fmla="*/ 231284 w 802588"/>
                              <a:gd name="connsiteY8" fmla="*/ 397872 h 553686"/>
                              <a:gd name="connsiteX9" fmla="*/ 216325 w 802588"/>
                              <a:gd name="connsiteY9" fmla="*/ 346126 h 553686"/>
                              <a:gd name="connsiteX10" fmla="*/ 201942 w 802588"/>
                              <a:gd name="connsiteY10" fmla="*/ 297829 h 553686"/>
                              <a:gd name="connsiteX11" fmla="*/ 113916 w 802588"/>
                              <a:gd name="connsiteY11" fmla="*/ 0 h 553686"/>
                              <a:gd name="connsiteX12" fmla="*/ 0 w 802588"/>
                              <a:gd name="connsiteY12" fmla="*/ 0 h 553686"/>
                              <a:gd name="connsiteX13" fmla="*/ 176052 w 802588"/>
                              <a:gd name="connsiteY13" fmla="*/ 553686 h 553686"/>
                              <a:gd name="connsiteX14" fmla="*/ 277310 w 802588"/>
                              <a:gd name="connsiteY14" fmla="*/ 553686 h 553686"/>
                              <a:gd name="connsiteX15" fmla="*/ 371089 w 802588"/>
                              <a:gd name="connsiteY15" fmla="*/ 256432 h 553686"/>
                              <a:gd name="connsiteX16" fmla="*/ 400431 w 802588"/>
                              <a:gd name="connsiteY16" fmla="*/ 159264 h 553686"/>
                              <a:gd name="connsiteX17" fmla="*/ 432074 w 802588"/>
                              <a:gd name="connsiteY17" fmla="*/ 256432 h 553686"/>
                              <a:gd name="connsiteX18" fmla="*/ 525854 w 802588"/>
                              <a:gd name="connsiteY18" fmla="*/ 553686 h 553686"/>
                              <a:gd name="connsiteX19" fmla="*/ 628263 w 802588"/>
                              <a:gd name="connsiteY19" fmla="*/ 553686 h 553686"/>
                              <a:gd name="connsiteX20" fmla="*/ 802589 w 802588"/>
                              <a:gd name="connsiteY20" fmla="*/ 0 h 553686"/>
                              <a:gd name="connsiteX21" fmla="*/ 691550 w 802588"/>
                              <a:gd name="connsiteY21" fmla="*/ 0 h 5536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802588" h="553686">
                                <a:moveTo>
                                  <a:pt x="602948" y="297829"/>
                                </a:moveTo>
                                <a:cubicBezTo>
                                  <a:pt x="597770" y="313353"/>
                                  <a:pt x="593168" y="329452"/>
                                  <a:pt x="589140" y="344976"/>
                                </a:cubicBezTo>
                                <a:cubicBezTo>
                                  <a:pt x="585113" y="360500"/>
                                  <a:pt x="579935" y="377749"/>
                                  <a:pt x="574757" y="396722"/>
                                </a:cubicBezTo>
                                <a:lnTo>
                                  <a:pt x="543114" y="298404"/>
                                </a:lnTo>
                                <a:lnTo>
                                  <a:pt x="448184" y="0"/>
                                </a:lnTo>
                                <a:lnTo>
                                  <a:pt x="355555" y="0"/>
                                </a:lnTo>
                                <a:lnTo>
                                  <a:pt x="261776" y="297829"/>
                                </a:lnTo>
                                <a:cubicBezTo>
                                  <a:pt x="256598" y="314503"/>
                                  <a:pt x="251995" y="330602"/>
                                  <a:pt x="247393" y="346126"/>
                                </a:cubicBezTo>
                                <a:cubicBezTo>
                                  <a:pt x="242790" y="361650"/>
                                  <a:pt x="237037" y="378899"/>
                                  <a:pt x="231284" y="397872"/>
                                </a:cubicBezTo>
                                <a:cubicBezTo>
                                  <a:pt x="225530" y="378899"/>
                                  <a:pt x="220352" y="361650"/>
                                  <a:pt x="216325" y="346126"/>
                                </a:cubicBezTo>
                                <a:cubicBezTo>
                                  <a:pt x="212297" y="330602"/>
                                  <a:pt x="207120" y="314503"/>
                                  <a:pt x="201942" y="297829"/>
                                </a:cubicBezTo>
                                <a:lnTo>
                                  <a:pt x="113916" y="0"/>
                                </a:lnTo>
                                <a:lnTo>
                                  <a:pt x="0" y="0"/>
                                </a:lnTo>
                                <a:lnTo>
                                  <a:pt x="176052" y="553686"/>
                                </a:lnTo>
                                <a:lnTo>
                                  <a:pt x="277310" y="553686"/>
                                </a:lnTo>
                                <a:lnTo>
                                  <a:pt x="371089" y="256432"/>
                                </a:lnTo>
                                <a:cubicBezTo>
                                  <a:pt x="379144" y="232284"/>
                                  <a:pt x="388925" y="200086"/>
                                  <a:pt x="400431" y="159264"/>
                                </a:cubicBezTo>
                                <a:cubicBezTo>
                                  <a:pt x="414239" y="200086"/>
                                  <a:pt x="424595" y="232284"/>
                                  <a:pt x="432074" y="256432"/>
                                </a:cubicBezTo>
                                <a:lnTo>
                                  <a:pt x="525854" y="553686"/>
                                </a:lnTo>
                                <a:lnTo>
                                  <a:pt x="628263" y="553686"/>
                                </a:lnTo>
                                <a:lnTo>
                                  <a:pt x="802589" y="0"/>
                                </a:lnTo>
                                <a:lnTo>
                                  <a:pt x="691550"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orma libre 1876378440"/>
                        <wps:cNvSpPr/>
                        <wps:spPr>
                          <a:xfrm>
                            <a:off x="4275241" y="1425269"/>
                            <a:ext cx="561603" cy="576767"/>
                          </a:xfrm>
                          <a:custGeom>
                            <a:avLst/>
                            <a:gdLst>
                              <a:gd name="connsiteX0" fmla="*/ 425224 w 561603"/>
                              <a:gd name="connsiteY0" fmla="*/ 36279 h 576767"/>
                              <a:gd name="connsiteX1" fmla="*/ 280240 w 561603"/>
                              <a:gd name="connsiteY1" fmla="*/ 57 h 576767"/>
                              <a:gd name="connsiteX2" fmla="*/ 169201 w 561603"/>
                              <a:gd name="connsiteY2" fmla="*/ 20755 h 576767"/>
                              <a:gd name="connsiteX3" fmla="*/ 79449 w 561603"/>
                              <a:gd name="connsiteY3" fmla="*/ 80551 h 576767"/>
                              <a:gd name="connsiteX4" fmla="*/ 20766 w 561603"/>
                              <a:gd name="connsiteY4" fmla="*/ 171970 h 576767"/>
                              <a:gd name="connsiteX5" fmla="*/ 53 w 561603"/>
                              <a:gd name="connsiteY5" fmla="*/ 288112 h 576767"/>
                              <a:gd name="connsiteX6" fmla="*/ 36299 w 561603"/>
                              <a:gd name="connsiteY6" fmla="*/ 438176 h 576767"/>
                              <a:gd name="connsiteX7" fmla="*/ 136982 w 561603"/>
                              <a:gd name="connsiteY7" fmla="*/ 539944 h 576767"/>
                              <a:gd name="connsiteX8" fmla="*/ 281391 w 561603"/>
                              <a:gd name="connsiteY8" fmla="*/ 576742 h 576767"/>
                              <a:gd name="connsiteX9" fmla="*/ 392430 w 561603"/>
                              <a:gd name="connsiteY9" fmla="*/ 555468 h 576767"/>
                              <a:gd name="connsiteX10" fmla="*/ 481607 w 561603"/>
                              <a:gd name="connsiteY10" fmla="*/ 495672 h 576767"/>
                              <a:gd name="connsiteX11" fmla="*/ 540866 w 561603"/>
                              <a:gd name="connsiteY11" fmla="*/ 404829 h 576767"/>
                              <a:gd name="connsiteX12" fmla="*/ 561578 w 561603"/>
                              <a:gd name="connsiteY12" fmla="*/ 288112 h 576767"/>
                              <a:gd name="connsiteX13" fmla="*/ 524757 w 561603"/>
                              <a:gd name="connsiteY13" fmla="*/ 136897 h 576767"/>
                              <a:gd name="connsiteX14" fmla="*/ 425224 w 561603"/>
                              <a:gd name="connsiteY14" fmla="*/ 36279 h 576767"/>
                              <a:gd name="connsiteX15" fmla="*/ 439607 w 561603"/>
                              <a:gd name="connsiteY15" fmla="*/ 368606 h 576767"/>
                              <a:gd name="connsiteX16" fmla="*/ 403362 w 561603"/>
                              <a:gd name="connsiteY16" fmla="*/ 428977 h 576767"/>
                              <a:gd name="connsiteX17" fmla="*/ 348705 w 561603"/>
                              <a:gd name="connsiteY17" fmla="*/ 466349 h 576767"/>
                              <a:gd name="connsiteX18" fmla="*/ 280240 w 561603"/>
                              <a:gd name="connsiteY18" fmla="*/ 479574 h 576767"/>
                              <a:gd name="connsiteX19" fmla="*/ 193365 w 561603"/>
                              <a:gd name="connsiteY19" fmla="*/ 456575 h 576767"/>
                              <a:gd name="connsiteX20" fmla="*/ 132380 w 561603"/>
                              <a:gd name="connsiteY20" fmla="*/ 391030 h 576767"/>
                              <a:gd name="connsiteX21" fmla="*/ 109942 w 561603"/>
                              <a:gd name="connsiteY21" fmla="*/ 288112 h 576767"/>
                              <a:gd name="connsiteX22" fmla="*/ 122599 w 561603"/>
                              <a:gd name="connsiteY22" fmla="*/ 207042 h 576767"/>
                              <a:gd name="connsiteX23" fmla="*/ 158270 w 561603"/>
                              <a:gd name="connsiteY23" fmla="*/ 147247 h 576767"/>
                              <a:gd name="connsiteX24" fmla="*/ 212351 w 561603"/>
                              <a:gd name="connsiteY24" fmla="*/ 109874 h 576767"/>
                              <a:gd name="connsiteX25" fmla="*/ 280240 w 561603"/>
                              <a:gd name="connsiteY25" fmla="*/ 97225 h 576767"/>
                              <a:gd name="connsiteX26" fmla="*/ 368842 w 561603"/>
                              <a:gd name="connsiteY26" fmla="*/ 120223 h 576767"/>
                              <a:gd name="connsiteX27" fmla="*/ 429827 w 561603"/>
                              <a:gd name="connsiteY27" fmla="*/ 185194 h 576767"/>
                              <a:gd name="connsiteX28" fmla="*/ 452265 w 561603"/>
                              <a:gd name="connsiteY28" fmla="*/ 288112 h 576767"/>
                              <a:gd name="connsiteX29" fmla="*/ 439607 w 561603"/>
                              <a:gd name="connsiteY29" fmla="*/ 368606 h 5767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561603" h="576767">
                                <a:moveTo>
                                  <a:pt x="425224" y="36279"/>
                                </a:moveTo>
                                <a:cubicBezTo>
                                  <a:pt x="380975" y="11550"/>
                                  <a:pt x="330927" y="-955"/>
                                  <a:pt x="280240" y="57"/>
                                </a:cubicBezTo>
                                <a:cubicBezTo>
                                  <a:pt x="242228" y="-357"/>
                                  <a:pt x="204509" y="6675"/>
                                  <a:pt x="169201" y="20755"/>
                                </a:cubicBezTo>
                                <a:cubicBezTo>
                                  <a:pt x="135487" y="34301"/>
                                  <a:pt x="104931" y="54661"/>
                                  <a:pt x="79449" y="80551"/>
                                </a:cubicBezTo>
                                <a:cubicBezTo>
                                  <a:pt x="53674" y="106562"/>
                                  <a:pt x="33682" y="137714"/>
                                  <a:pt x="20766" y="171970"/>
                                </a:cubicBezTo>
                                <a:cubicBezTo>
                                  <a:pt x="6578" y="209026"/>
                                  <a:pt x="-447" y="248440"/>
                                  <a:pt x="53" y="288112"/>
                                </a:cubicBezTo>
                                <a:cubicBezTo>
                                  <a:pt x="-925" y="340410"/>
                                  <a:pt x="11554" y="392082"/>
                                  <a:pt x="36299" y="438176"/>
                                </a:cubicBezTo>
                                <a:cubicBezTo>
                                  <a:pt x="59819" y="480735"/>
                                  <a:pt x="94667" y="515963"/>
                                  <a:pt x="136982" y="539944"/>
                                </a:cubicBezTo>
                                <a:cubicBezTo>
                                  <a:pt x="181030" y="564725"/>
                                  <a:pt x="230848" y="577420"/>
                                  <a:pt x="281391" y="576742"/>
                                </a:cubicBezTo>
                                <a:cubicBezTo>
                                  <a:pt x="319432" y="576914"/>
                                  <a:pt x="357145" y="569687"/>
                                  <a:pt x="392430" y="555468"/>
                                </a:cubicBezTo>
                                <a:cubicBezTo>
                                  <a:pt x="425857" y="541692"/>
                                  <a:pt x="456183" y="521362"/>
                                  <a:pt x="481607" y="495672"/>
                                </a:cubicBezTo>
                                <a:cubicBezTo>
                                  <a:pt x="507612" y="469960"/>
                                  <a:pt x="527817" y="438987"/>
                                  <a:pt x="540866" y="404829"/>
                                </a:cubicBezTo>
                                <a:cubicBezTo>
                                  <a:pt x="555059" y="367571"/>
                                  <a:pt x="562084" y="327974"/>
                                  <a:pt x="561578" y="288112"/>
                                </a:cubicBezTo>
                                <a:cubicBezTo>
                                  <a:pt x="561578" y="230616"/>
                                  <a:pt x="549496" y="180019"/>
                                  <a:pt x="524757" y="136897"/>
                                </a:cubicBezTo>
                                <a:cubicBezTo>
                                  <a:pt x="501628" y="94730"/>
                                  <a:pt x="467149" y="59876"/>
                                  <a:pt x="425224" y="36279"/>
                                </a:cubicBezTo>
                                <a:close/>
                                <a:moveTo>
                                  <a:pt x="439607" y="368606"/>
                                </a:moveTo>
                                <a:cubicBezTo>
                                  <a:pt x="431489" y="390857"/>
                                  <a:pt x="419183" y="411349"/>
                                  <a:pt x="403362" y="428977"/>
                                </a:cubicBezTo>
                                <a:cubicBezTo>
                                  <a:pt x="388115" y="445300"/>
                                  <a:pt x="369451" y="458058"/>
                                  <a:pt x="348705" y="466349"/>
                                </a:cubicBezTo>
                                <a:cubicBezTo>
                                  <a:pt x="326986" y="475244"/>
                                  <a:pt x="303714" y="479740"/>
                                  <a:pt x="280240" y="479574"/>
                                </a:cubicBezTo>
                                <a:cubicBezTo>
                                  <a:pt x="249713" y="480080"/>
                                  <a:pt x="219640" y="472122"/>
                                  <a:pt x="193365" y="456575"/>
                                </a:cubicBezTo>
                                <a:cubicBezTo>
                                  <a:pt x="167228" y="440953"/>
                                  <a:pt x="146073" y="418220"/>
                                  <a:pt x="132380" y="391030"/>
                                </a:cubicBezTo>
                                <a:cubicBezTo>
                                  <a:pt x="116702" y="359033"/>
                                  <a:pt x="109004" y="323725"/>
                                  <a:pt x="109942" y="288112"/>
                                </a:cubicBezTo>
                                <a:cubicBezTo>
                                  <a:pt x="109614" y="260571"/>
                                  <a:pt x="113889" y="233174"/>
                                  <a:pt x="122599" y="207042"/>
                                </a:cubicBezTo>
                                <a:cubicBezTo>
                                  <a:pt x="130429" y="184952"/>
                                  <a:pt x="142552" y="164633"/>
                                  <a:pt x="158270" y="147247"/>
                                </a:cubicBezTo>
                                <a:cubicBezTo>
                                  <a:pt x="173096" y="130705"/>
                                  <a:pt x="191628" y="117895"/>
                                  <a:pt x="212351" y="109874"/>
                                </a:cubicBezTo>
                                <a:cubicBezTo>
                                  <a:pt x="233943" y="101278"/>
                                  <a:pt x="257003" y="96984"/>
                                  <a:pt x="280240" y="97225"/>
                                </a:cubicBezTo>
                                <a:cubicBezTo>
                                  <a:pt x="311343" y="96483"/>
                                  <a:pt x="342031" y="104452"/>
                                  <a:pt x="368842" y="120223"/>
                                </a:cubicBezTo>
                                <a:cubicBezTo>
                                  <a:pt x="395082" y="135460"/>
                                  <a:pt x="416289" y="158050"/>
                                  <a:pt x="429827" y="185194"/>
                                </a:cubicBezTo>
                                <a:cubicBezTo>
                                  <a:pt x="444785" y="213942"/>
                                  <a:pt x="452265" y="247865"/>
                                  <a:pt x="452265" y="288112"/>
                                </a:cubicBezTo>
                                <a:cubicBezTo>
                                  <a:pt x="452696" y="315468"/>
                                  <a:pt x="448416" y="342699"/>
                                  <a:pt x="439607" y="368606"/>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orma libre 1758905110"/>
                        <wps:cNvSpPr/>
                        <wps:spPr>
                          <a:xfrm>
                            <a:off x="4907585" y="1425316"/>
                            <a:ext cx="288816" cy="564621"/>
                          </a:xfrm>
                          <a:custGeom>
                            <a:avLst/>
                            <a:gdLst>
                              <a:gd name="connsiteX0" fmla="*/ 169148 w 288816"/>
                              <a:gd name="connsiteY0" fmla="*/ 25309 h 564621"/>
                              <a:gd name="connsiteX1" fmla="*/ 106436 w 288816"/>
                              <a:gd name="connsiteY1" fmla="*/ 101778 h 564621"/>
                              <a:gd name="connsiteX2" fmla="*/ 106436 w 288816"/>
                              <a:gd name="connsiteY2" fmla="*/ 10935 h 564621"/>
                              <a:gd name="connsiteX3" fmla="*/ 0 w 288816"/>
                              <a:gd name="connsiteY3" fmla="*/ 10935 h 564621"/>
                              <a:gd name="connsiteX4" fmla="*/ 0 w 288816"/>
                              <a:gd name="connsiteY4" fmla="*/ 564621 h 564621"/>
                              <a:gd name="connsiteX5" fmla="*/ 106436 w 288816"/>
                              <a:gd name="connsiteY5" fmla="*/ 564621 h 564621"/>
                              <a:gd name="connsiteX6" fmla="*/ 106436 w 288816"/>
                              <a:gd name="connsiteY6" fmla="*/ 269092 h 564621"/>
                              <a:gd name="connsiteX7" fmla="*/ 142682 w 288816"/>
                              <a:gd name="connsiteY7" fmla="*/ 155825 h 564621"/>
                              <a:gd name="connsiteX8" fmla="*/ 234160 w 288816"/>
                              <a:gd name="connsiteY8" fmla="*/ 113277 h 564621"/>
                              <a:gd name="connsiteX9" fmla="*/ 288817 w 288816"/>
                              <a:gd name="connsiteY9" fmla="*/ 113277 h 564621"/>
                              <a:gd name="connsiteX10" fmla="*/ 288817 w 288816"/>
                              <a:gd name="connsiteY10" fmla="*/ 10 h 564621"/>
                              <a:gd name="connsiteX11" fmla="*/ 257174 w 288816"/>
                              <a:gd name="connsiteY11" fmla="*/ 10 h 564621"/>
                              <a:gd name="connsiteX12" fmla="*/ 169148 w 288816"/>
                              <a:gd name="connsiteY12" fmla="*/ 25309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8816" h="564621">
                                <a:moveTo>
                                  <a:pt x="169148" y="25309"/>
                                </a:moveTo>
                                <a:cubicBezTo>
                                  <a:pt x="143833" y="41982"/>
                                  <a:pt x="122546" y="67281"/>
                                  <a:pt x="106436" y="101778"/>
                                </a:cubicBezTo>
                                <a:lnTo>
                                  <a:pt x="106436" y="10935"/>
                                </a:lnTo>
                                <a:lnTo>
                                  <a:pt x="0" y="10935"/>
                                </a:lnTo>
                                <a:lnTo>
                                  <a:pt x="0" y="564621"/>
                                </a:lnTo>
                                <a:lnTo>
                                  <a:pt x="106436" y="564621"/>
                                </a:lnTo>
                                <a:lnTo>
                                  <a:pt x="106436" y="269092"/>
                                </a:lnTo>
                                <a:cubicBezTo>
                                  <a:pt x="106436" y="221945"/>
                                  <a:pt x="118518" y="184573"/>
                                  <a:pt x="142682" y="155825"/>
                                </a:cubicBezTo>
                                <a:cubicBezTo>
                                  <a:pt x="165051" y="128393"/>
                                  <a:pt x="198760" y="112720"/>
                                  <a:pt x="234160" y="113277"/>
                                </a:cubicBezTo>
                                <a:lnTo>
                                  <a:pt x="288817" y="113277"/>
                                </a:lnTo>
                                <a:lnTo>
                                  <a:pt x="288817" y="10"/>
                                </a:lnTo>
                                <a:lnTo>
                                  <a:pt x="257174" y="10"/>
                                </a:lnTo>
                                <a:cubicBezTo>
                                  <a:pt x="225985" y="-346"/>
                                  <a:pt x="195383" y="8451"/>
                                  <a:pt x="169148" y="25309"/>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orma libre 949183197"/>
                        <wps:cNvSpPr/>
                        <wps:spPr>
                          <a:xfrm>
                            <a:off x="5246455" y="1226965"/>
                            <a:ext cx="474073" cy="762971"/>
                          </a:xfrm>
                          <a:custGeom>
                            <a:avLst/>
                            <a:gdLst>
                              <a:gd name="connsiteX0" fmla="*/ 465444 w 474073"/>
                              <a:gd name="connsiteY0" fmla="*/ 209285 h 762971"/>
                              <a:gd name="connsiteX1" fmla="*/ 333118 w 474073"/>
                              <a:gd name="connsiteY1" fmla="*/ 209285 h 762971"/>
                              <a:gd name="connsiteX2" fmla="*/ 107587 w 474073"/>
                              <a:gd name="connsiteY2" fmla="*/ 458818 h 762971"/>
                              <a:gd name="connsiteX3" fmla="*/ 107587 w 474073"/>
                              <a:gd name="connsiteY3" fmla="*/ 0 h 762971"/>
                              <a:gd name="connsiteX4" fmla="*/ 0 w 474073"/>
                              <a:gd name="connsiteY4" fmla="*/ 0 h 762971"/>
                              <a:gd name="connsiteX5" fmla="*/ 0 w 474073"/>
                              <a:gd name="connsiteY5" fmla="*/ 762972 h 762971"/>
                              <a:gd name="connsiteX6" fmla="*/ 107587 w 474073"/>
                              <a:gd name="connsiteY6" fmla="*/ 762972 h 762971"/>
                              <a:gd name="connsiteX7" fmla="*/ 107587 w 474073"/>
                              <a:gd name="connsiteY7" fmla="*/ 485841 h 762971"/>
                              <a:gd name="connsiteX8" fmla="*/ 342323 w 474073"/>
                              <a:gd name="connsiteY8" fmla="*/ 762972 h 762971"/>
                              <a:gd name="connsiteX9" fmla="*/ 474074 w 474073"/>
                              <a:gd name="connsiteY9" fmla="*/ 762972 h 762971"/>
                              <a:gd name="connsiteX10" fmla="*/ 221503 w 474073"/>
                              <a:gd name="connsiteY10" fmla="*/ 470317 h 762971"/>
                              <a:gd name="connsiteX11" fmla="*/ 465444 w 474073"/>
                              <a:gd name="connsiteY11" fmla="*/ 209285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74073" h="762971">
                                <a:moveTo>
                                  <a:pt x="465444" y="209285"/>
                                </a:moveTo>
                                <a:lnTo>
                                  <a:pt x="333118" y="209285"/>
                                </a:lnTo>
                                <a:lnTo>
                                  <a:pt x="107587" y="458818"/>
                                </a:lnTo>
                                <a:lnTo>
                                  <a:pt x="107587" y="0"/>
                                </a:lnTo>
                                <a:lnTo>
                                  <a:pt x="0" y="0"/>
                                </a:lnTo>
                                <a:lnTo>
                                  <a:pt x="0" y="762972"/>
                                </a:lnTo>
                                <a:lnTo>
                                  <a:pt x="107587" y="762972"/>
                                </a:lnTo>
                                <a:lnTo>
                                  <a:pt x="107587" y="485841"/>
                                </a:lnTo>
                                <a:lnTo>
                                  <a:pt x="342323" y="762972"/>
                                </a:lnTo>
                                <a:lnTo>
                                  <a:pt x="474074" y="762972"/>
                                </a:lnTo>
                                <a:lnTo>
                                  <a:pt x="221503" y="470317"/>
                                </a:lnTo>
                                <a:lnTo>
                                  <a:pt x="465444" y="209285"/>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orma libre 972047422"/>
                        <wps:cNvSpPr/>
                        <wps:spPr>
                          <a:xfrm>
                            <a:off x="5696366" y="1425325"/>
                            <a:ext cx="464347" cy="576742"/>
                          </a:xfrm>
                          <a:custGeom>
                            <a:avLst/>
                            <a:gdLst>
                              <a:gd name="connsiteX0" fmla="*/ 422293 w 464347"/>
                              <a:gd name="connsiteY0" fmla="*/ 309904 h 576742"/>
                              <a:gd name="connsiteX1" fmla="*/ 292844 w 464347"/>
                              <a:gd name="connsiteY1" fmla="*/ 248383 h 576742"/>
                              <a:gd name="connsiteX2" fmla="*/ 238763 w 464347"/>
                              <a:gd name="connsiteY2" fmla="*/ 235734 h 576742"/>
                              <a:gd name="connsiteX3" fmla="*/ 180654 w 464347"/>
                              <a:gd name="connsiteY3" fmla="*/ 216761 h 576742"/>
                              <a:gd name="connsiteX4" fmla="*/ 140381 w 464347"/>
                              <a:gd name="connsiteY4" fmla="*/ 193187 h 576742"/>
                              <a:gd name="connsiteX5" fmla="*/ 125422 w 464347"/>
                              <a:gd name="connsiteY5" fmla="*/ 155815 h 576742"/>
                              <a:gd name="connsiteX6" fmla="*/ 154189 w 464347"/>
                              <a:gd name="connsiteY6" fmla="*/ 109818 h 576742"/>
                              <a:gd name="connsiteX7" fmla="*/ 229557 w 464347"/>
                              <a:gd name="connsiteY7" fmla="*/ 91419 h 576742"/>
                              <a:gd name="connsiteX8" fmla="*/ 315282 w 464347"/>
                              <a:gd name="connsiteY8" fmla="*/ 112693 h 576742"/>
                              <a:gd name="connsiteX9" fmla="*/ 368213 w 464347"/>
                              <a:gd name="connsiteY9" fmla="*/ 185138 h 576742"/>
                              <a:gd name="connsiteX10" fmla="*/ 457389 w 464347"/>
                              <a:gd name="connsiteY10" fmla="*/ 152940 h 576742"/>
                              <a:gd name="connsiteX11" fmla="*/ 410787 w 464347"/>
                              <a:gd name="connsiteY11" fmla="*/ 68996 h 576742"/>
                              <a:gd name="connsiteX12" fmla="*/ 331966 w 464347"/>
                              <a:gd name="connsiteY12" fmla="*/ 17825 h 576742"/>
                              <a:gd name="connsiteX13" fmla="*/ 120244 w 464347"/>
                              <a:gd name="connsiteY13" fmla="*/ 20124 h 576742"/>
                              <a:gd name="connsiteX14" fmla="*/ 46027 w 464347"/>
                              <a:gd name="connsiteY14" fmla="*/ 75895 h 576742"/>
                              <a:gd name="connsiteX15" fmla="*/ 19561 w 464347"/>
                              <a:gd name="connsiteY15" fmla="*/ 156965 h 576742"/>
                              <a:gd name="connsiteX16" fmla="*/ 59834 w 464347"/>
                              <a:gd name="connsiteY16" fmla="*/ 259883 h 576742"/>
                              <a:gd name="connsiteX17" fmla="*/ 189284 w 464347"/>
                              <a:gd name="connsiteY17" fmla="*/ 323703 h 576742"/>
                              <a:gd name="connsiteX18" fmla="*/ 245091 w 464347"/>
                              <a:gd name="connsiteY18" fmla="*/ 338077 h 576742"/>
                              <a:gd name="connsiteX19" fmla="*/ 331966 w 464347"/>
                              <a:gd name="connsiteY19" fmla="*/ 367975 h 576742"/>
                              <a:gd name="connsiteX20" fmla="*/ 359583 w 464347"/>
                              <a:gd name="connsiteY20" fmla="*/ 415122 h 576742"/>
                              <a:gd name="connsiteX21" fmla="*/ 326788 w 464347"/>
                              <a:gd name="connsiteY21" fmla="*/ 465718 h 576742"/>
                              <a:gd name="connsiteX22" fmla="*/ 236461 w 464347"/>
                              <a:gd name="connsiteY22" fmla="*/ 485842 h 576742"/>
                              <a:gd name="connsiteX23" fmla="*/ 173175 w 464347"/>
                              <a:gd name="connsiteY23" fmla="*/ 474918 h 576742"/>
                              <a:gd name="connsiteX24" fmla="*/ 120244 w 464347"/>
                              <a:gd name="connsiteY24" fmla="*/ 442145 h 576742"/>
                              <a:gd name="connsiteX25" fmla="*/ 86875 w 464347"/>
                              <a:gd name="connsiteY25" fmla="*/ 385799 h 576742"/>
                              <a:gd name="connsiteX26" fmla="*/ 0 w 464347"/>
                              <a:gd name="connsiteY26" fmla="*/ 423746 h 576742"/>
                              <a:gd name="connsiteX27" fmla="*/ 135778 w 464347"/>
                              <a:gd name="connsiteY27" fmla="*/ 560012 h 576742"/>
                              <a:gd name="connsiteX28" fmla="*/ 236461 w 464347"/>
                              <a:gd name="connsiteY28" fmla="*/ 576686 h 576742"/>
                              <a:gd name="connsiteX29" fmla="*/ 357281 w 464347"/>
                              <a:gd name="connsiteY29" fmla="*/ 555412 h 576742"/>
                              <a:gd name="connsiteX30" fmla="*/ 436102 w 464347"/>
                              <a:gd name="connsiteY30" fmla="*/ 496766 h 576742"/>
                              <a:gd name="connsiteX31" fmla="*/ 464293 w 464347"/>
                              <a:gd name="connsiteY31" fmla="*/ 412247 h 576742"/>
                              <a:gd name="connsiteX32" fmla="*/ 422293 w 464347"/>
                              <a:gd name="connsiteY32" fmla="*/ 309904 h 5767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464347" h="576742">
                                <a:moveTo>
                                  <a:pt x="422293" y="309904"/>
                                </a:moveTo>
                                <a:cubicBezTo>
                                  <a:pt x="394103" y="283456"/>
                                  <a:pt x="350953" y="263332"/>
                                  <a:pt x="292844" y="248383"/>
                                </a:cubicBezTo>
                                <a:lnTo>
                                  <a:pt x="238763" y="235734"/>
                                </a:lnTo>
                                <a:cubicBezTo>
                                  <a:pt x="219086" y="230439"/>
                                  <a:pt x="199698" y="224109"/>
                                  <a:pt x="180654" y="216761"/>
                                </a:cubicBezTo>
                                <a:cubicBezTo>
                                  <a:pt x="165926" y="211431"/>
                                  <a:pt x="152233" y="203439"/>
                                  <a:pt x="140381" y="193187"/>
                                </a:cubicBezTo>
                                <a:cubicBezTo>
                                  <a:pt x="130198" y="183499"/>
                                  <a:pt x="124732" y="169855"/>
                                  <a:pt x="125422" y="155815"/>
                                </a:cubicBezTo>
                                <a:cubicBezTo>
                                  <a:pt x="125422" y="136841"/>
                                  <a:pt x="134627" y="121892"/>
                                  <a:pt x="154189" y="109818"/>
                                </a:cubicBezTo>
                                <a:cubicBezTo>
                                  <a:pt x="173750" y="97744"/>
                                  <a:pt x="198490" y="91419"/>
                                  <a:pt x="229557" y="91419"/>
                                </a:cubicBezTo>
                                <a:cubicBezTo>
                                  <a:pt x="259475" y="91011"/>
                                  <a:pt x="288989" y="98342"/>
                                  <a:pt x="315282" y="112693"/>
                                </a:cubicBezTo>
                                <a:cubicBezTo>
                                  <a:pt x="340596" y="127067"/>
                                  <a:pt x="357856" y="151215"/>
                                  <a:pt x="368213" y="185138"/>
                                </a:cubicBezTo>
                                <a:lnTo>
                                  <a:pt x="457389" y="152940"/>
                                </a:lnTo>
                                <a:cubicBezTo>
                                  <a:pt x="449392" y="121392"/>
                                  <a:pt x="433340" y="92460"/>
                                  <a:pt x="410787" y="68996"/>
                                </a:cubicBezTo>
                                <a:cubicBezTo>
                                  <a:pt x="388637" y="46342"/>
                                  <a:pt x="361711" y="28869"/>
                                  <a:pt x="331966" y="17825"/>
                                </a:cubicBezTo>
                                <a:cubicBezTo>
                                  <a:pt x="263387" y="-6709"/>
                                  <a:pt x="188306" y="-5893"/>
                                  <a:pt x="120244" y="20124"/>
                                </a:cubicBezTo>
                                <a:cubicBezTo>
                                  <a:pt x="91075" y="31957"/>
                                  <a:pt x="65473" y="51178"/>
                                  <a:pt x="46027" y="75895"/>
                                </a:cubicBezTo>
                                <a:cubicBezTo>
                                  <a:pt x="28363" y="99193"/>
                                  <a:pt x="19043" y="127745"/>
                                  <a:pt x="19561" y="156965"/>
                                </a:cubicBezTo>
                                <a:cubicBezTo>
                                  <a:pt x="18468" y="195309"/>
                                  <a:pt x="33024" y="232451"/>
                                  <a:pt x="59834" y="259883"/>
                                </a:cubicBezTo>
                                <a:cubicBezTo>
                                  <a:pt x="86702" y="287866"/>
                                  <a:pt x="129852" y="309139"/>
                                  <a:pt x="189284" y="323703"/>
                                </a:cubicBezTo>
                                <a:lnTo>
                                  <a:pt x="245091" y="338077"/>
                                </a:lnTo>
                                <a:cubicBezTo>
                                  <a:pt x="284214" y="346702"/>
                                  <a:pt x="312980" y="356476"/>
                                  <a:pt x="331966" y="367975"/>
                                </a:cubicBezTo>
                                <a:cubicBezTo>
                                  <a:pt x="349284" y="377261"/>
                                  <a:pt x="359985" y="395470"/>
                                  <a:pt x="359583" y="415122"/>
                                </a:cubicBezTo>
                                <a:cubicBezTo>
                                  <a:pt x="359583" y="435820"/>
                                  <a:pt x="348651" y="452494"/>
                                  <a:pt x="326788" y="465718"/>
                                </a:cubicBezTo>
                                <a:cubicBezTo>
                                  <a:pt x="304926" y="478942"/>
                                  <a:pt x="275008" y="485842"/>
                                  <a:pt x="236461" y="485842"/>
                                </a:cubicBezTo>
                                <a:cubicBezTo>
                                  <a:pt x="214886" y="486009"/>
                                  <a:pt x="193427" y="482306"/>
                                  <a:pt x="173175" y="474918"/>
                                </a:cubicBezTo>
                                <a:cubicBezTo>
                                  <a:pt x="153211" y="468334"/>
                                  <a:pt x="135030" y="457105"/>
                                  <a:pt x="120244" y="442145"/>
                                </a:cubicBezTo>
                                <a:cubicBezTo>
                                  <a:pt x="104883" y="426230"/>
                                  <a:pt x="93434" y="406929"/>
                                  <a:pt x="86875" y="385799"/>
                                </a:cubicBezTo>
                                <a:lnTo>
                                  <a:pt x="0" y="423746"/>
                                </a:lnTo>
                                <a:cubicBezTo>
                                  <a:pt x="20941" y="488188"/>
                                  <a:pt x="71398" y="538790"/>
                                  <a:pt x="135778" y="560012"/>
                                </a:cubicBezTo>
                                <a:cubicBezTo>
                                  <a:pt x="168170" y="571172"/>
                                  <a:pt x="202229" y="576806"/>
                                  <a:pt x="236461" y="576686"/>
                                </a:cubicBezTo>
                                <a:cubicBezTo>
                                  <a:pt x="277712" y="577468"/>
                                  <a:pt x="318734" y="570240"/>
                                  <a:pt x="357281" y="555412"/>
                                </a:cubicBezTo>
                                <a:cubicBezTo>
                                  <a:pt x="388349" y="543286"/>
                                  <a:pt x="415562" y="523030"/>
                                  <a:pt x="436102" y="496766"/>
                                </a:cubicBezTo>
                                <a:cubicBezTo>
                                  <a:pt x="454800" y="472589"/>
                                  <a:pt x="464753" y="442795"/>
                                  <a:pt x="464293" y="412247"/>
                                </a:cubicBezTo>
                                <a:cubicBezTo>
                                  <a:pt x="465386" y="373731"/>
                                  <a:pt x="450140" y="336548"/>
                                  <a:pt x="422293" y="309904"/>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w16cei="http://schemas.microsoft.com/office/word/2026/wordml/cei">
            <w:pict>
              <v:group id="Grupo 54" style="position:absolute;margin-left:286pt;margin-top:23.7pt;width:183.6pt;height:56.6pt;z-index:-251658239;mso-position-vertical-relative:page;mso-width-relative:margin;mso-height-relative:margin" coordsize="64914,20020" o:spid="_x0000_s1026" w14:anchorId="31D030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">
                <v:shape id="Forma libre 1073887755" style="position:absolute;left:8451;width:7253;height:11623;visibility:visible;mso-wrap-style:square;v-text-anchor:middle" coordsize="725300,1162344" o:spid="_x0000_s1027" fillcolor="#ff9c1a" stroked="f" strokeweight=".15964mm" path="m1,828517v-241,87808,34302,172143,96081,234584c215751,1182118,377419,1182118,480404,1125772,606977,1057352,890616,852091,596046,,596046,402472,1,443294,1,828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">
                  <v:stroke joinstyle="miter"/>
                  <v:path arrowok="t" o:connecttype="custom" o:connectlocs="1,828517;96082,1063101;480404,1125772;596046,0;1,828517" o:connectangles="0,0,0,0,0"/>
                </v:shape>
                <v:shape id="Forma libre 1646054699" style="position:absolute;left:4228;width:6939;height:11623;visibility:visible;mso-wrap-style:square;v-text-anchor:middle" coordsize="693851,1162344" o:spid="_x0000_s1028" fillcolor="#0da9ff" stroked="f" strokeweight=".15964mm" path="m693852,352451c674291,246658,642647,139140,595470,,595470,402472,1,443294,1,828517v-241,87808,34302,172143,96081,234584c215176,1182118,378570,1182118,480404,1125772,242791,873364,326790,581285,693852,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">
                  <v:stroke joinstyle="miter"/>
                  <v:path arrowok="t" o:connecttype="custom" o:connectlocs="693852,352451;595470,0;1,828517;96082,1063101;480404,1125772;693852,352451" o:connectangles="0,0,0,0,0,0"/>
                </v:shape>
                <v:shape id="Forma libre 1382546070" style="position:absolute;width:6938;height:14362;visibility:visible;mso-wrap-style:square;v-text-anchor:middle" coordsize="693850,1436250" o:spid="_x0000_s1029" fillcolor="#00a443" stroked="f" strokeweight=".15964mm" path="m693851,352451c674290,246658,643222,139140,596044,,596044,402472,,443294,,828517v,197787,160518,285181,160518,285181c135871,1219398,130796,1328721,145559,1436250r75944,-12649c184682,1293660,207120,1152220,209996,1137846v97232,39672,198490,27598,270982,-12074c243366,873364,327364,581285,693851,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">
                  <v:stroke joinstyle="miter"/>
                  <v:path arrowok="t" o:connecttype="custom" o:connectlocs="693851,352451;596044,0;0,828517;160518,1113698;145559,1436250;221503,1423601;209996,1137846;480978,1125772;693851,352451" o:connectangles="0,0,0,0,0,0,0,0,0"/>
                </v:shape>
                <v:shape id="Forma libre 1341787054" style="position:absolute;left:18243;top:3254;width:6013;height:7866;visibility:visible;mso-wrap-style:square;v-text-anchor:middle" coordsize="601261,786599" o:spid="_x0000_s1030" fillcolor="#00a443" stroked="f" strokeweight=".15964mm" path="m438403,654330v-31643,19549,-74793,29898,-128299,29898c256598,684228,209996,670429,174326,642831,138765,616665,112224,580097,98382,538188l,579586v13072,40799,34860,78269,63862,109817c93262,721043,129456,745617,169723,761273v44749,17301,92404,25890,140381,25298c369363,786571,421143,777372,464869,758398v43725,-18974,77094,-43697,100683,-76470c589549,648230,602057,607713,601222,566362v524,-33360,-8238,-66201,-25314,-94869c559413,443895,534098,419747,499964,399048,466595,378350,423445,361101,372240,347302l278461,322004c234736,309929,201366,295555,177778,279456,154189,263358,143258,238634,143258,205862v,-32773,14383,-56346,43150,-75320c215174,111568,253146,102369,300899,102369v47752,,85724,10349,118518,31048c452211,154115,475800,186313,488457,229435r99533,-36797c576742,153075,556456,116662,528731,86270,501580,57769,468344,35760,431499,21874,389408,6902,344998,-497,300324,26,245667,26,197914,8650,156490,27049,115066,45448,83423,70171,60985,102944,37891,135504,25798,174578,26465,214486v-1841,67098,32697,129964,90328,164439c151405,400313,189026,416400,228407,426646r93204,25298c354232,459804,386019,470780,416541,484717v24164,11499,41999,24723,52930,39672c480909,539195,486990,557432,486731,576136v,32773,-16109,58646,-48328,781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">
                  <v:stroke joinstyle="miter"/>
                  <v:path arrowok="t" o:connecttype="custom" o:connectlocs="438403,654330;310104,684228;174326,642831;98382,538188;0,579586;63862,689403;169723,761273;310104,786571;464869,758398;565552,681928;601222,566362;575908,471493;499964,399048;372240,347302;278461,322004;177778,279456;143258,205862;186408,130542;300899,102369;419417,133417;488457,229435;587990,192638;528731,86270;431499,21874;300324,26;156490,27049;60985,102944;26465,214486;116793,378925;228407,426646;321611,451944;416541,484717;469471,524389;486731,576136;438403,654330" o:connectangles="0,0,0,0,0,0,0,0,0,0,0,0,0,0,0,0,0,0,0,0,0,0,0,0,0,0,0,0,0,0,0,0,0,0,0"/>
                </v:shape>
                <v:shape id="Forma libre 177615015" style="position:absolute;left:25113;top:3369;width:5638;height:7629;visibility:visible;mso-wrap-style:square;v-text-anchor:middle" coordsize="563825,762971" o:spid="_x0000_s1031" fillcolor="#00a443" stroked="f" strokeweight=".15964mm" path="m112190,492741r170298,c340597,492741,390650,482966,432074,463418v40095,-18163,73925,-47768,97232,-85094c552319,341526,563826,297829,563826,247808v,-77045,-25315,-137416,-75369,-181688c438403,21848,369363,,281337,l,,,762972r112190,l112190,492741xm272707,101768v54082,,96656,12074,127149,36222c430349,162139,445883,198936,445883,247808v,48871,-15534,83944,-46027,108667c369363,381199,326789,393273,272707,393273r-160517,l112190,101768r160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">
                  <v:stroke joinstyle="miter"/>
                  <v:path arrowok="t" o:connecttype="custom" o:connectlocs="112190,492741;282488,492741;432074,463418;529306,378324;563826,247808;488457,66120;281337,0;0,0;0,762972;112190,762972;272707,101768;399856,137990;445883,247808;399856,356475;272707,393273;112190,393273;112190,101768" o:connectangles="0,0,0,0,0,0,0,0,0,0,0,0,0,0,0,0,0"/>
                </v:shape>
                <v:shape id="Forma libre 1212296664" style="position:absolute;left:33472;top:3369;width:5213;height:7629;visibility:visible;mso-wrap-style:square;v-text-anchor:middle" coordsize="521250,762971" o:spid="_x0000_s1032" fillcolor="#00a443" stroked="f" strokeweight=".15964mm" path="m521251,661779r-409061,l112190,426045r364185,l476375,326002r-364185,l112190,101768r409061,l521251,,112190,,47177,,,,,762972r47177,l112190,762972r409061,l521251,6617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">
                  <v:stroke joinstyle="miter"/>
                  <v:path arrowok="t" o:connecttype="custom" o:connectlocs="521251,661779;112190,661779;112190,426045;476375,426045;476375,326002;112190,326002;112190,101768;521251,101768;521251,0;112190,0;47177,0;0,0;0,762972;47177,762972;112190,762972;521251,762972;521251,661779" o:connectangles="0,0,0,0,0,0,0,0,0,0,0,0,0,0,0,0,0"/>
                </v:shape>
                <v:shape id="Forma libre 1550037006" style="position:absolute;left:39300;top:5352;width:4753;height:5646;visibility:visible;mso-wrap-style:square;v-text-anchor:middle" coordsize="475224,564628" o:spid="_x0000_s1033" fillcolor="#00a443" stroked="f" strokeweight=".15964mm" path="m107012,236327v,-44272,12657,-78770,38547,-103493c171449,108111,204819,94887,245092,94887v33593,-1145,65990,12522,88601,37372c356131,156982,367638,190330,367638,232302r,332327l475225,564629r,-349576c475225,171356,466595,133409,448759,101211,432247,69882,407088,43939,376268,26466,309880,-10015,229138,-8704,163970,29916,139501,45331,119784,67225,107012,93162r,-82220l,10942,,564629r107012,l107012,2363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">
                  <v:stroke joinstyle="miter"/>
                  <v:path arrowok="t" o:connecttype="custom" o:connectlocs="107012,236327;145559,132834;245092,94887;333693,132259;367638,232302;367638,564629;475225,564629;475225,215053;448759,101211;376268,26466;163970,29916;107012,93162;107012,10942;0,10942;0,564629;107012,564629" o:connectangles="0,0,0,0,0,0,0,0,0,0,0,0,0,0,0,0"/>
                </v:shape>
                <v:shape id="Forma libre 468452587" style="position:absolute;left:44749;top:5352;width:5219;height:5768;visibility:visible;mso-wrap-style:square;v-text-anchor:middle" coordsize="521901,576762" o:spid="_x0000_s1034" fillcolor="#00a443" stroked="f" strokeweight=".15964mm" path="m512081,438160l429233,386988v-10281,20796,-24325,39511,-41424,55196c372350,456041,354106,466430,334303,472657v-20350,6072,-41476,9171,-62711,9200c242135,482276,213109,474727,187593,460008,162031,444634,141607,422020,128909,395038,117098,369136,110268,341244,108773,312818r411938,c521649,307891,522034,302877,521861,297869r,-14374c521861,226574,510930,177128,489067,134581,446671,50625,359922,-1656,265838,40,229011,-282,192472,6554,158251,20164,126447,33612,97830,53592,74253,78810,49669,104884,30850,135834,19021,169653,5886,207739,-535,247813,35,288095v,56921,11506,107518,34520,150640c56682,480638,89925,515647,130635,539928v42742,24895,91490,37619,140957,36797c303172,576731,334573,572079,364796,562926v30279,-9401,58424,-24637,82847,-44847c473982,495748,495851,468632,512081,438160xm149621,141480v13158,-16863,30378,-30116,50054,-38522c220347,94713,242434,90608,264688,90884v41257,-1259,80845,16300,107587,47721c392412,161604,405069,193227,410822,233474r-298597,c113605,223366,115717,213373,118553,203576v6346,-22470,16886,-43542,31068,-620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">
                  <v:stroke joinstyle="miter"/>
                  <v:path arrowok="t" o:connecttype="custom" o:connectlocs="512081,438160;429233,386988;387809,442184;334303,472657;271592,481857;187593,460008;128909,395038;108773,312818;520711,312818;521861,297869;521861,283495;489067,134581;265838,40;158251,20164;74253,78810;19021,169653;35,288095;34555,438735;130635,539928;271592,576725;364796,562926;447643,518079;512081,438160;149621,141480;199675,102958;264688,90884;372275,138605;410822,233474;112225,233474;118553,203576;149621,141480" o:connectangles="0,0,0,0,0,0,0,0,0,0,0,0,0,0,0,0,0,0,0,0,0,0,0,0,0,0,0,0,0,0,0"/>
                </v:shape>
                <v:shape id="Forma libre 953399215" style="position:absolute;left:50686;top:5352;width:2888;height:5646;visibility:visible;mso-wrap-style:square;v-text-anchor:middle" coordsize="288816,564621" o:spid="_x0000_s1035" fillcolor="#00a443" stroked="f" strokeweight=".15964mm" path="m288817,113278r,-113268l257174,10c225990,-346,195383,8451,169148,25309v-27622,19008,-49191,45554,-62136,76469l107012,10935,,10935,,564621r107012,l107012,269092v,-47147,11506,-84519,35670,-113267c165051,128393,198760,112714,234160,113278r546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">
                  <v:stroke joinstyle="miter"/>
                  <v:path arrowok="t" o:connecttype="custom" o:connectlocs="288817,113278;288817,10;257174,10;169148,25309;107012,101778;107012,10935;0,10935;0,564621;107012,564621;107012,269092;142682,155825;234160,113278" o:connectangles="0,0,0,0,0,0,0,0,0,0,0,0"/>
                </v:shape>
                <v:shape id="Forma libre 2135204290" style="position:absolute;left:53626;top:5352;width:5334;height:7584;visibility:visible;mso-wrap-style:square;v-text-anchor:middle" coordsize="533368,758435" o:spid="_x0000_s1036" fillcolor="#00a443" stroked="f" strokeweight=".15964mm" path="m120855,491076v37684,23136,81179,35101,125422,34497c312958,528390,376302,496106,413123,440479v4546,-6169,8630,-12707,12082,-19549l425205,499125v,36222,-7479,66695,-23013,90844c387809,614019,366579,633234,341207,645165v-26235,12356,-54944,18646,-83998,18399c223494,663943,190297,655204,161128,638265,132247,620413,107968,595983,90362,566970l15569,626766v31356,57398,84401,99853,147285,117867c241099,767654,325040,761732,399315,727959v40734,-19646,74736,-50844,97807,-89694c521286,598593,533368,550296,533368,493950r,-482966l425205,10984r,93143c421753,97285,417669,90748,413123,84579,396036,59125,373138,38053,346385,23058,315490,7137,281027,-774,246277,60,212908,-21,179827,6631,149046,19608,119302,32453,92491,51237,70226,74804,47845,99079,30297,127367,18446,158174,6019,191648,-253,227106,35,262816v-748,46911,10529,93236,32794,134541c53541,435695,83861,467991,120855,491076xm130060,175997v13003,-24378,32507,-44680,56382,-58646c237417,88995,299438,88995,350412,117351v23589,14283,43036,34504,56383,58646c421006,202704,428082,232585,427507,262816v517,29858,-6617,59348,-20712,85669c393448,372628,374001,392849,350412,407131v-50974,28357,-112995,28357,-163970,c162567,393166,143063,372864,130060,348485,115964,322164,108830,292674,109348,262816v-575,-30231,6502,-60112,20712,-868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">
                  <v:stroke joinstyle="miter"/>
                  <v:path arrowok="t" o:connecttype="custom" o:connectlocs="120855,491076;246277,525573;413123,440479;425205,420930;425205,499125;402192,589969;341207,645165;257209,663564;161128,638265;90362,566970;15569,626766;162854,744633;399315,727959;497122,638265;533368,493950;533368,10984;425205,10984;425205,104127;413123,84579;346385,23058;246277,60;149046,19608;70226,74804;18446,158174;35,262816;32829,397357;120855,491076;130060,175997;186442,117351;350412,117351;406795,175997;427507,262816;406795,348485;350412,407131;186442,407131;130060,348485;109348,262816;130060,175997" o:connectangles="0,0,0,0,0,0,0,0,0,0,0,0,0,0,0,0,0,0,0,0,0,0,0,0,0,0,0,0,0,0,0,0,0,0,0,0,0,0"/>
                </v:shape>
                <v:shape id="Forma libre 1104061916" style="position:absolute;left:59391;top:5462;width:5523;height:7342;visibility:visible;mso-wrap-style:square;v-text-anchor:middle" coordsize="552319,734223" o:spid="_x0000_s1037" fillcolor="#00a443" stroked="f" strokeweight=".15964mm" path="m84574,734224r117943,l552319,,434951,,308378,261607v-8055,16674,-18410,39672,-31643,68420l245091,260457,121970,,,,220928,449044,84574,734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">
                  <v:stroke joinstyle="miter"/>
                  <v:path arrowok="t" o:connecttype="custom" o:connectlocs="84574,734224;202517,734224;552319,0;434951,0;308378,261607;276735,330027;245091,260457;121970,0;0,0;220928,449044" o:connectangles="0,0,0,0,0,0,0,0,0,0"/>
                </v:shape>
                <v:shape id="Forma libre 571134157" style="position:absolute;left:18537;top:12269;width:6363;height:7630;visibility:visible;mso-wrap-style:square;v-text-anchor:middle" coordsize="636317,762971" o:spid="_x0000_s1038" fillcolor="#00a443" stroked="f" strokeweight=".15964mm" path="m524128,475492r,97743l466595,493891,101259,,,,,762972r112190,l112190,189737v23588,33347,43150,59796,57533,79344l535059,762972r101259,l636318,,524128,r,4754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">
                  <v:stroke joinstyle="miter"/>
                  <v:path arrowok="t" o:connecttype="custom" o:connectlocs="524128,475492;524128,573235;466595,493891;101259,0;0,0;0,762972;112190,762972;112190,189737;169723,269081;535059,762972;636318,762972;636318,0;524128,0" o:connectangles="0,0,0,0,0,0,0,0,0,0,0,0,0"/>
                </v:shape>
                <v:shape id="Forma libre 1401413891" style="position:absolute;left:25768;top:14252;width:5219;height:5768;visibility:visible;mso-wrap-style:square;v-text-anchor:middle" coordsize="521901,576752" o:spid="_x0000_s1039" fillcolor="#00a443" stroked="f" strokeweight=".15964mm" path="m397590,35678c357898,11656,312233,-700,265838,31,229011,-291,192472,6545,158251,20154,126447,33602,97830,53582,74253,78800,49669,104874,30850,135825,19021,169644,5886,207729,-535,247804,35,288086v,56921,11506,107517,34520,150639c56682,480628,89925,515638,130635,539918v42742,24896,91490,37620,140957,36797c303172,576721,334574,572070,364796,562916v30279,-9400,58425,-24637,82848,-44846c473982,495738,495851,468623,512081,438150l429233,386979v-10281,20796,-24325,39511,-41424,55196c372350,456031,354112,466421,334303,472648v-20349,6071,-41475,9170,-62711,9199c242135,482267,213109,474718,187593,459999,162031,444624,141607,422011,128909,395028,117104,369126,110269,341235,108773,312809r411938,c521649,307881,522034,302868,521861,297860r,-14374c521861,226565,510930,177118,489067,134571,468223,93853,436574,59642,397590,35678xm149621,141471v13158,-16864,30378,-30117,50054,-38523c220347,94704,242434,90598,264688,90874v41257,-1259,80845,16300,107587,47722c392412,161594,405069,193217,410822,233464r-298597,c113606,223356,115717,213364,118553,203566v6346,-22469,16886,-43541,31068,-620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">
                  <v:stroke joinstyle="miter"/>
                  <v:path arrowok="t" o:connecttype="custom" o:connectlocs="397590,35678;265838,31;158251,20154;74253,78800;19021,169644;35,288086;34555,438725;130635,539918;271592,576715;364796,562916;447644,518070;512081,438150;429233,386979;387809,442175;334303,472648;271592,481847;187593,459999;128909,395028;108773,312809;520711,312809;521861,297860;521861,283486;489067,134571;397590,35678;149621,141471;199675,102948;264688,90874;372275,138596;410822,233464;112225,233464;118553,203566;149621,141471" o:connectangles="0,0,0,0,0,0,0,0,0,0,0,0,0,0,0,0,0,0,0,0,0,0,0,0,0,0,0,0,0,0,0,0"/>
                </v:shape>
                <v:shape id="Forma libre 691397436" style="position:absolute;left:31021;top:12545;width:3378;height:7354;visibility:visible;mso-wrap-style:square;v-text-anchor:middle" coordsize="337719,735373" o:spid="_x0000_s1040" fillcolor="#00a443" stroked="f" strokeweight=".15964mm" path="m209996,l102409,64971r,116716l,181687r,89694l102409,271381r,292655c101891,594980,108381,625643,121395,653730v12277,25344,31931,46382,56382,60370c201942,727899,232434,735374,269255,735374r68465,l337720,641655r-56383,c256598,641655,238187,634181,227256,619807,216325,605433,209996,584159,209996,556561r,-285180l337720,271381r,-89694l209996,181687,2099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">
                  <v:stroke joinstyle="miter"/>
                  <v:path arrowok="t" o:connecttype="custom" o:connectlocs="209996,0;102409,64971;102409,181687;0,181687;0,271381;102409,271381;102409,564036;121395,653730;177777,714100;269255,735374;337720,735374;337720,641655;281337,641655;227256,619807;209996,556561;209996,271381;337720,271381;337720,181687;209996,181687" o:connectangles="0,0,0,0,0,0,0,0,0,0,0,0,0,0,0,0,0,0,0"/>
                </v:shape>
                <v:shape id="Forma libre 190882133" style="position:absolute;left:34721;top:14362;width:8026;height:5537;visibility:visible;mso-wrap-style:square;v-text-anchor:middle" coordsize="802588,553686" o:spid="_x0000_s1041" fillcolor="#00a443" stroked="f" strokeweight=".15964mm" path="m602948,297829v-5178,15524,-9780,31623,-13808,47147c585113,360500,579935,377749,574757,396722l543114,298404,448184,,355555,,261776,297829v-5178,16674,-9781,32773,-14383,48297c242790,361650,237037,378899,231284,397872v-5754,-18973,-10932,-36222,-14959,-51746c212297,330602,207120,314503,201942,297829l113916,,,,176052,553686r101258,l371089,256432v8055,-24148,17836,-56346,29342,-97168c414239,200086,424595,232284,432074,256432r93780,297254l628263,553686,802589,,691550,,602948,2978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">
                  <v:stroke joinstyle="miter"/>
                  <v:path arrowok="t" o:connecttype="custom" o:connectlocs="602948,297829;589140,344976;574757,396722;543114,298404;448184,0;355555,0;261776,297829;247393,346126;231284,397872;216325,346126;201942,297829;113916,0;0,0;176052,553686;277310,553686;371089,256432;400431,159264;432074,256432;525854,553686;628263,553686;802589,0;691550,0" o:connectangles="0,0,0,0,0,0,0,0,0,0,0,0,0,0,0,0,0,0,0,0,0,0"/>
                </v:shape>
                <v:shape id="Forma libre 1876378440" style="position:absolute;left:42752;top:14252;width:5616;height:5768;visibility:visible;mso-wrap-style:square;v-text-anchor:middle" coordsize="561603,576767" o:spid="_x0000_s1042" fillcolor="#00a443" stroked="f" strokeweight=".15964mm" path="m425224,36279c380975,11550,330927,-955,280240,57,242228,-357,204509,6675,169201,20755,135487,34301,104931,54661,79449,80551,53674,106562,33682,137714,20766,171970,6578,209026,-447,248440,53,288112v-978,52298,11501,103970,36246,150064c59819,480735,94667,515963,136982,539944v44048,24781,93866,37476,144409,36798c319432,576914,357145,569687,392430,555468v33427,-13776,63753,-34106,89177,-59796c507612,469960,527817,438987,540866,404829v14193,-37258,21218,-76855,20712,-116717c561578,230616,549496,180019,524757,136897,501628,94730,467149,59876,425224,36279xm439607,368606v-8118,22251,-20424,42743,-36245,60371c388115,445300,369451,458058,348705,466349v-21719,8895,-44991,13391,-68465,13225c249713,480080,219640,472122,193365,456575,167228,440953,146073,418220,132380,391030,116702,359033,109004,323725,109942,288112v-328,-27541,3947,-54938,12657,-81070c130429,184952,142552,164633,158270,147247v14826,-16542,33358,-29352,54081,-37373c233943,101278,257003,96984,280240,97225v31103,-742,61791,7227,88602,22998c395082,135460,416289,158050,429827,185194v14958,28748,22438,62671,22438,102918c452696,315468,448416,342699,439607,3686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">
                  <v:stroke joinstyle="miter"/>
                  <v:path arrowok="t" o:connecttype="custom" o:connectlocs="425224,36279;280240,57;169201,20755;79449,80551;20766,171970;53,288112;36299,438176;136982,539944;281391,576742;392430,555468;481607,495672;540866,404829;561578,288112;524757,136897;425224,36279;439607,368606;403362,428977;348705,466349;280240,479574;193365,456575;132380,391030;109942,288112;122599,207042;158270,147247;212351,109874;280240,97225;368842,120223;429827,185194;452265,288112;439607,368606" o:connectangles="0,0,0,0,0,0,0,0,0,0,0,0,0,0,0,0,0,0,0,0,0,0,0,0,0,0,0,0,0,0"/>
                </v:shape>
                <v:shape id="Forma libre 1758905110" style="position:absolute;left:49075;top:14253;width:2889;height:5646;visibility:visible;mso-wrap-style:square;v-text-anchor:middle" coordsize="288816,564621" o:spid="_x0000_s1043" fillcolor="#00a443" stroked="f" strokeweight=".15964mm" path="m169148,25309v-25315,16673,-46602,41972,-62712,76469l106436,10935,,10935,,564621r106436,l106436,269092v,-47147,12082,-84519,36246,-113267c165051,128393,198760,112720,234160,113277r54657,l288817,10r-31643,c225985,-346,195383,8451,169148,253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">
                  <v:stroke joinstyle="miter"/>
                  <v:path arrowok="t" o:connecttype="custom" o:connectlocs="169148,25309;106436,101778;106436,10935;0,10935;0,564621;106436,564621;106436,269092;142682,155825;234160,113277;288817,113277;288817,10;257174,10;169148,25309" o:connectangles="0,0,0,0,0,0,0,0,0,0,0,0,0"/>
                </v:shape>
                <v:shape id="Forma libre 949183197" style="position:absolute;left:52464;top:12269;width:4741;height:7630;visibility:visible;mso-wrap-style:square;v-text-anchor:middle" coordsize="474073,762971" o:spid="_x0000_s1044" fillcolor="#00a443" stroked="f" strokeweight=".15964mm" path="m465444,209285r-132326,l107587,458818,107587,,,,,762972r107587,l107587,485841,342323,762972r131751,l221503,470317,465444,2092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">
                  <v:stroke joinstyle="miter"/>
                  <v:path arrowok="t" o:connecttype="custom" o:connectlocs="465444,209285;333118,209285;107587,458818;107587,0;0,0;0,762972;107587,762972;107587,485841;342323,762972;474074,762972;221503,470317;465444,209285" o:connectangles="0,0,0,0,0,0,0,0,0,0,0,0"/>
                </v:shape>
                <v:shape id="Forma libre 972047422" style="position:absolute;left:56963;top:14253;width:4644;height:5767;visibility:visible;mso-wrap-style:square;v-text-anchor:middle" coordsize="464347,576742" o:spid="_x0000_s1045" fillcolor="#00a443" stroked="f" strokeweight=".15964mm" path="m422293,309904c394103,283456,350953,263332,292844,248383l238763,235734v-19677,-5295,-39065,-11625,-58109,-18973c165926,211431,152233,203439,140381,193187v-10183,-9688,-15649,-23332,-14959,-37372c125422,136841,134627,121892,154189,109818,173750,97744,198490,91419,229557,91419v29918,-408,59432,6923,85725,21274c340596,127067,357856,151215,368213,185138r89176,-32198c449392,121392,433340,92460,410787,68996,388637,46342,361711,28869,331966,17825,263387,-6709,188306,-5893,120244,20124,91075,31957,65473,51178,46027,75895,28363,99193,19043,127745,19561,156965v-1093,38344,13463,75486,40273,102918c86702,287866,129852,309139,189284,323703r55807,14374c284214,346702,312980,356476,331966,367975v17318,9286,28019,27495,27617,47147c359583,435820,348651,452494,326788,465718v-21862,13224,-51780,20124,-90327,20124c214886,486009,193427,482306,173175,474918v-19964,-6584,-38145,-17813,-52931,-32773c104883,426230,93434,406929,86875,385799l,423746v20941,64442,71398,115044,135778,136266c168170,571172,202229,576806,236461,576686v41251,782,82273,-6446,120820,-21274c388349,543286,415562,523030,436102,496766v18698,-24177,28651,-53971,28191,-84519c465386,373731,450140,336548,422293,3099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">
                  <v:stroke joinstyle="miter"/>
                  <v:path arrowok="t" o:connecttype="custom" o:connectlocs="422293,309904;292844,248383;238763,235734;180654,216761;140381,193187;125422,155815;154189,109818;229557,91419;315282,112693;368213,185138;457389,152940;410787,68996;331966,17825;120244,20124;46027,75895;19561,156965;59834,259883;189284,323703;245091,338077;331966,367975;359583,415122;326788,465718;236461,485842;173175,474918;120244,442145;86875,385799;0,423746;135778,560012;236461,576686;357281,555412;436102,496766;464293,412247;422293,309904" o:connectangles="0,0,0,0,0,0,0,0,0,0,0,0,0,0,0,0,0,0,0,0,0,0,0,0,0,0,0,0,0,0,0,0,0"/>
                </v:shape>
                <w10:wrap anchory="page"/>
              </v:group>
            </w:pict>
          </mc:Fallback>
        </mc:AlternateContent>
      </w:r>
      <w:r w:rsidR="007C2C4D" w:rsidRPr="00C45CED">
        <w:rPr>
          <w:rFonts w:eastAsiaTheme="majorEastAsia"/>
          <w:sz w:val="72"/>
        </w:rPr>
        <w:br w:type="page"/>
      </w:r>
    </w:p>
    <w:p w14:paraId="39A1E843" w14:textId="466E91F7" w:rsidR="000B1901" w:rsidRPr="00C45CED" w:rsidRDefault="001C696C" w:rsidP="00FB6193">
      <w:pPr>
        <w:pStyle w:val="Heading1"/>
        <w:spacing w:after="0"/>
        <w:rPr>
          <w:sz w:val="52"/>
          <w:szCs w:val="24"/>
        </w:rPr>
      </w:pPr>
      <w:r w:rsidRPr="00C45CED">
        <w:rPr>
          <w:sz w:val="52"/>
          <w:szCs w:val="24"/>
        </w:rPr>
        <w:lastRenderedPageBreak/>
        <w:t>Pre-</w:t>
      </w:r>
      <w:r w:rsidR="00042CDC" w:rsidRPr="00C45CED">
        <w:rPr>
          <w:sz w:val="52"/>
          <w:szCs w:val="24"/>
        </w:rPr>
        <w:t>Ap</w:t>
      </w:r>
      <w:r w:rsidR="00D85776" w:rsidRPr="00C45CED">
        <w:rPr>
          <w:sz w:val="52"/>
          <w:szCs w:val="24"/>
        </w:rPr>
        <w:t xml:space="preserve">plication </w:t>
      </w:r>
      <w:r w:rsidRPr="00C45CED">
        <w:rPr>
          <w:sz w:val="52"/>
          <w:szCs w:val="24"/>
        </w:rPr>
        <w:t>Checklist</w:t>
      </w:r>
    </w:p>
    <w:p w14:paraId="49C1BD83" w14:textId="77777777" w:rsidR="00DA46A2" w:rsidRPr="00C45CED" w:rsidRDefault="00DA46A2" w:rsidP="1843D750">
      <w:pPr>
        <w:rPr>
          <w:rFonts w:cstheme="minorBidi"/>
          <w:color w:val="auto"/>
          <w:sz w:val="21"/>
          <w:szCs w:val="24"/>
        </w:rPr>
      </w:pPr>
    </w:p>
    <w:p w14:paraId="738BF241" w14:textId="77EC6273" w:rsidR="00D02FC9" w:rsidRPr="00C45CED" w:rsidRDefault="00DD50F8" w:rsidP="1843D750">
      <w:pPr>
        <w:rPr>
          <w:rFonts w:cstheme="minorBidi"/>
          <w:color w:val="auto"/>
          <w:sz w:val="21"/>
          <w:szCs w:val="24"/>
        </w:rPr>
      </w:pPr>
      <w:r w:rsidRPr="00C45CED">
        <w:rPr>
          <w:rFonts w:cstheme="minorBidi"/>
          <w:color w:val="auto"/>
          <w:sz w:val="21"/>
          <w:szCs w:val="24"/>
        </w:rPr>
        <w:t>Before starting your application</w:t>
      </w:r>
      <w:r w:rsidR="00BD5641" w:rsidRPr="00C45CED">
        <w:rPr>
          <w:rFonts w:cstheme="minorBidi"/>
          <w:color w:val="auto"/>
          <w:sz w:val="21"/>
          <w:szCs w:val="24"/>
        </w:rPr>
        <w:t xml:space="preserve">, please read the guidance </w:t>
      </w:r>
      <w:r w:rsidR="00A107B2" w:rsidRPr="00C45CED">
        <w:rPr>
          <w:rFonts w:cstheme="minorBidi"/>
          <w:color w:val="auto"/>
          <w:sz w:val="21"/>
          <w:szCs w:val="24"/>
        </w:rPr>
        <w:t>document</w:t>
      </w:r>
      <w:r w:rsidR="00F83D87" w:rsidRPr="00C45CED">
        <w:rPr>
          <w:rFonts w:cstheme="minorBidi"/>
          <w:color w:val="auto"/>
          <w:sz w:val="21"/>
          <w:szCs w:val="24"/>
        </w:rPr>
        <w:t>, which includes detailed information on organisation and project eligibility</w:t>
      </w:r>
      <w:r w:rsidR="00F83D87" w:rsidRPr="00C45CED" w:rsidDel="00D33C41">
        <w:rPr>
          <w:rFonts w:cstheme="minorBidi"/>
          <w:color w:val="auto"/>
          <w:sz w:val="21"/>
          <w:szCs w:val="24"/>
        </w:rPr>
        <w:t>.</w:t>
      </w:r>
      <w:r w:rsidR="002D6566" w:rsidRPr="00C45CED">
        <w:rPr>
          <w:rFonts w:cstheme="minorBidi"/>
          <w:color w:val="auto"/>
          <w:sz w:val="21"/>
          <w:szCs w:val="24"/>
        </w:rPr>
        <w:t xml:space="preserve">  </w:t>
      </w:r>
    </w:p>
    <w:p w14:paraId="30CBFCBF" w14:textId="5DA13E9F" w:rsidR="007E4C0E" w:rsidRPr="00C45CED" w:rsidRDefault="007E4C0E" w:rsidP="1843D750">
      <w:pPr>
        <w:rPr>
          <w:rFonts w:cstheme="minorBidi"/>
          <w:color w:val="auto"/>
          <w:sz w:val="21"/>
          <w:szCs w:val="24"/>
        </w:rPr>
      </w:pPr>
      <w:r w:rsidRPr="00C45CED">
        <w:rPr>
          <w:rFonts w:cstheme="minorBidi"/>
          <w:color w:val="auto"/>
          <w:sz w:val="21"/>
          <w:szCs w:val="24"/>
        </w:rPr>
        <w:t xml:space="preserve">The guidance document can be found </w:t>
      </w:r>
      <w:r w:rsidR="00851C15" w:rsidRPr="00C45CED">
        <w:rPr>
          <w:rFonts w:cstheme="minorBidi"/>
          <w:color w:val="auto"/>
          <w:sz w:val="21"/>
          <w:szCs w:val="24"/>
        </w:rPr>
        <w:t xml:space="preserve">at: </w:t>
      </w:r>
    </w:p>
    <w:p w14:paraId="3B4D780E" w14:textId="22045659" w:rsidR="00851C15" w:rsidRPr="00C45CED" w:rsidRDefault="00851C15" w:rsidP="1843D750">
      <w:pPr>
        <w:rPr>
          <w:rFonts w:cstheme="minorBidi"/>
          <w:color w:val="auto"/>
          <w:sz w:val="21"/>
          <w:szCs w:val="24"/>
        </w:rPr>
      </w:pPr>
      <w:hyperlink r:id="rId11" w:anchor="tablist1-panel3" w:history="1">
        <w:r w:rsidRPr="00C45CED">
          <w:rPr>
            <w:rStyle w:val="Hyperlink"/>
            <w:rFonts w:cstheme="minorBidi"/>
            <w:sz w:val="21"/>
            <w:szCs w:val="24"/>
          </w:rPr>
          <w:t>Community Benefit Funding - SP Energy Networks</w:t>
        </w:r>
      </w:hyperlink>
    </w:p>
    <w:p w14:paraId="2CC57E15" w14:textId="39BCDEE9" w:rsidR="00851C15" w:rsidRPr="00C45CED" w:rsidRDefault="001F7A43" w:rsidP="1843D750">
      <w:pPr>
        <w:rPr>
          <w:rStyle w:val="Hyperlink"/>
        </w:rPr>
      </w:pPr>
      <w:hyperlink r:id="rId12" w:history="1">
        <w:r w:rsidRPr="00C45CED">
          <w:rPr>
            <w:rStyle w:val="Hyperlink"/>
            <w:rFonts w:cstheme="minorBidi"/>
            <w:sz w:val="21"/>
            <w:szCs w:val="24"/>
          </w:rPr>
          <w:t>Domestic and international programmes - Energy Saving Trust</w:t>
        </w:r>
      </w:hyperlink>
      <w:r w:rsidR="00172D18" w:rsidRPr="00C45CED">
        <w:rPr>
          <w:rStyle w:val="Hyperlink"/>
          <w:rFonts w:cstheme="minorBidi"/>
          <w:sz w:val="21"/>
          <w:szCs w:val="24"/>
        </w:rPr>
        <w:t xml:space="preserve"> – click on </w:t>
      </w:r>
      <w:r w:rsidR="00172D18" w:rsidRPr="00C45CED">
        <w:rPr>
          <w:rFonts w:cstheme="minorBidi"/>
          <w:color w:val="008C38" w:themeColor="hyperlink"/>
          <w:sz w:val="21"/>
          <w:szCs w:val="24"/>
          <w:u w:val="single"/>
        </w:rPr>
        <w:t>sp-energy-networks-community-benefit-fund</w:t>
      </w:r>
    </w:p>
    <w:p w14:paraId="58AF3937" w14:textId="2E30F452" w:rsidR="00DA46A2" w:rsidRPr="00C45CED" w:rsidRDefault="008E3EE0" w:rsidP="1843D750">
      <w:pPr>
        <w:rPr>
          <w:rFonts w:cstheme="minorBidi"/>
          <w:color w:val="auto"/>
          <w:sz w:val="21"/>
          <w:szCs w:val="24"/>
        </w:rPr>
      </w:pPr>
      <w:r w:rsidRPr="00C45CED">
        <w:rPr>
          <w:rFonts w:cstheme="minorBidi"/>
          <w:color w:val="auto"/>
          <w:sz w:val="21"/>
          <w:szCs w:val="24"/>
        </w:rPr>
        <w:t xml:space="preserve">Before completing the full application </w:t>
      </w:r>
      <w:r w:rsidR="002B3BB2" w:rsidRPr="00C45CED">
        <w:rPr>
          <w:rFonts w:cstheme="minorBidi"/>
          <w:color w:val="auto"/>
          <w:sz w:val="21"/>
          <w:szCs w:val="24"/>
        </w:rPr>
        <w:t>form</w:t>
      </w:r>
      <w:r w:rsidR="00C63A8D" w:rsidRPr="00C45CED">
        <w:rPr>
          <w:rFonts w:cstheme="minorBidi"/>
          <w:color w:val="auto"/>
          <w:sz w:val="21"/>
          <w:szCs w:val="24"/>
        </w:rPr>
        <w:t xml:space="preserve">, please confirm the following points, which </w:t>
      </w:r>
      <w:r w:rsidR="0025549F" w:rsidRPr="00C45CED">
        <w:rPr>
          <w:rFonts w:cstheme="minorBidi"/>
          <w:color w:val="auto"/>
          <w:sz w:val="21"/>
          <w:szCs w:val="24"/>
        </w:rPr>
        <w:t xml:space="preserve">will </w:t>
      </w:r>
      <w:r w:rsidR="00C63A8D" w:rsidRPr="00C45CED">
        <w:rPr>
          <w:rFonts w:cstheme="minorBidi"/>
          <w:color w:val="auto"/>
          <w:sz w:val="21"/>
          <w:szCs w:val="24"/>
        </w:rPr>
        <w:t xml:space="preserve">be checked during the assessment </w:t>
      </w:r>
      <w:r w:rsidR="008E5313" w:rsidRPr="00C45CED">
        <w:rPr>
          <w:rFonts w:cstheme="minorBidi"/>
          <w:color w:val="auto"/>
          <w:sz w:val="21"/>
          <w:szCs w:val="24"/>
        </w:rPr>
        <w:t xml:space="preserve">process. </w:t>
      </w:r>
      <w:r w:rsidR="003A2A61" w:rsidRPr="00C45CED">
        <w:rPr>
          <w:rFonts w:cstheme="minorBidi"/>
          <w:color w:val="auto"/>
          <w:sz w:val="21"/>
          <w:szCs w:val="24"/>
        </w:rPr>
        <w:t xml:space="preserve">Any application forms found not to meet the eligibility criteria listed below and in the guidance document </w:t>
      </w:r>
      <w:r w:rsidR="003A2A61" w:rsidRPr="00C45CED">
        <w:rPr>
          <w:rFonts w:cstheme="minorBidi"/>
          <w:b/>
          <w:bCs/>
          <w:color w:val="auto"/>
          <w:sz w:val="21"/>
          <w:szCs w:val="24"/>
        </w:rPr>
        <w:t xml:space="preserve">will not proceed </w:t>
      </w:r>
      <w:r w:rsidR="00D35C95" w:rsidRPr="00C45CED">
        <w:rPr>
          <w:rFonts w:cstheme="minorBidi"/>
          <w:b/>
          <w:bCs/>
          <w:color w:val="auto"/>
          <w:sz w:val="21"/>
          <w:szCs w:val="24"/>
        </w:rPr>
        <w:t>to a funding decision.</w:t>
      </w:r>
      <w:r w:rsidR="00D35C95" w:rsidRPr="00C45CED">
        <w:rPr>
          <w:rFonts w:cstheme="minorBidi"/>
          <w:color w:val="auto"/>
          <w:sz w:val="21"/>
          <w:szCs w:val="24"/>
        </w:rPr>
        <w:t xml:space="preserve"> </w:t>
      </w:r>
    </w:p>
    <w:p w14:paraId="2E0C6D44" w14:textId="77777777" w:rsidR="003017EC" w:rsidRPr="00C45CED" w:rsidRDefault="003017EC" w:rsidP="1843D750">
      <w:pPr>
        <w:rPr>
          <w:rFonts w:cstheme="minorBidi"/>
          <w:color w:val="auto"/>
          <w:sz w:val="21"/>
          <w:szCs w:val="24"/>
        </w:rPr>
      </w:pPr>
    </w:p>
    <w:tbl>
      <w:tblPr>
        <w:tblStyle w:val="GridTable1Light"/>
        <w:tblW w:w="9487" w:type="dxa"/>
        <w:tblLook w:val="04A0" w:firstRow="1" w:lastRow="0" w:firstColumn="1" w:lastColumn="0" w:noHBand="0" w:noVBand="1"/>
      </w:tblPr>
      <w:tblGrid>
        <w:gridCol w:w="2547"/>
        <w:gridCol w:w="2410"/>
        <w:gridCol w:w="4530"/>
      </w:tblGrid>
      <w:tr w:rsidR="00B161C5" w:rsidRPr="00C45CED" w14:paraId="0D81D115" w14:textId="43FDB3B7" w:rsidTr="00B161C5">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547" w:type="dxa"/>
          </w:tcPr>
          <w:p w14:paraId="68B677F4" w14:textId="4D1E9F29" w:rsidR="00B161C5" w:rsidRPr="00C45CED" w:rsidRDefault="00B161C5" w:rsidP="00A22B18">
            <w:pPr>
              <w:rPr>
                <w:rFonts w:ascii="IberPangea Text Light" w:hAnsi="IberPangea Text Light"/>
                <w:color w:val="008C38" w:themeColor="accent1"/>
                <w:sz w:val="21"/>
                <w:szCs w:val="24"/>
              </w:rPr>
            </w:pPr>
            <w:r w:rsidRPr="00C45CED">
              <w:rPr>
                <w:rFonts w:ascii="IberPangea Text Light" w:hAnsi="IberPangea Text Light"/>
                <w:color w:val="008C38" w:themeColor="accent1"/>
                <w:sz w:val="21"/>
                <w:szCs w:val="24"/>
              </w:rPr>
              <w:t>Check</w:t>
            </w:r>
          </w:p>
        </w:tc>
        <w:tc>
          <w:tcPr>
            <w:tcW w:w="2410" w:type="dxa"/>
          </w:tcPr>
          <w:p w14:paraId="3B24CAB8" w14:textId="77777777" w:rsidR="00B161C5" w:rsidRPr="00C45CED" w:rsidRDefault="00B161C5"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C45CED">
              <w:rPr>
                <w:rFonts w:ascii="IberPangea Text Light" w:hAnsi="IberPangea Text Light"/>
                <w:color w:val="008C38" w:themeColor="accent1"/>
                <w:sz w:val="21"/>
                <w:szCs w:val="24"/>
              </w:rPr>
              <w:t>Answer</w:t>
            </w:r>
          </w:p>
        </w:tc>
        <w:tc>
          <w:tcPr>
            <w:tcW w:w="4530" w:type="dxa"/>
          </w:tcPr>
          <w:p w14:paraId="76E45C01" w14:textId="77777777" w:rsidR="00B161C5" w:rsidRPr="00C45CED" w:rsidRDefault="00B161C5"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p>
        </w:tc>
      </w:tr>
      <w:tr w:rsidR="00D46501" w:rsidRPr="00C45CED" w14:paraId="7AF60381" w14:textId="1E13F5B0" w:rsidTr="005F5FFA">
        <w:trPr>
          <w:trHeight w:val="862"/>
        </w:trPr>
        <w:tc>
          <w:tcPr>
            <w:cnfStyle w:val="001000000000" w:firstRow="0" w:lastRow="0" w:firstColumn="1" w:lastColumn="0" w:oddVBand="0" w:evenVBand="0" w:oddHBand="0" w:evenHBand="0" w:firstRowFirstColumn="0" w:firstRowLastColumn="0" w:lastRowFirstColumn="0" w:lastRowLastColumn="0"/>
            <w:tcW w:w="2547" w:type="dxa"/>
            <w:vMerge w:val="restart"/>
          </w:tcPr>
          <w:p w14:paraId="483EDD1C" w14:textId="5D2C424B" w:rsidR="00D46501" w:rsidRPr="00C45CED" w:rsidRDefault="00D46501" w:rsidP="00A22B18">
            <w:pPr>
              <w:rPr>
                <w:rFonts w:ascii="IberPangea Text Light" w:hAnsi="IberPangea Text Light"/>
                <w:b w:val="0"/>
                <w:bCs w:val="0"/>
                <w:sz w:val="21"/>
                <w:szCs w:val="24"/>
              </w:rPr>
            </w:pPr>
            <w:r w:rsidRPr="00C45CED">
              <w:rPr>
                <w:rFonts w:ascii="IberPangea Text Light" w:hAnsi="IberPangea Text Light"/>
                <w:b w:val="0"/>
                <w:bCs w:val="0"/>
                <w:sz w:val="21"/>
                <w:szCs w:val="24"/>
              </w:rPr>
              <w:t>My application for funding</w:t>
            </w:r>
            <w:r w:rsidR="0025549F" w:rsidRPr="00C45CED">
              <w:rPr>
                <w:rFonts w:ascii="IberPangea Text Light" w:hAnsi="IberPangea Text Light"/>
                <w:b w:val="0"/>
                <w:bCs w:val="0"/>
                <w:sz w:val="21"/>
                <w:szCs w:val="24"/>
              </w:rPr>
              <w:t>,</w:t>
            </w:r>
            <w:r w:rsidRPr="00C45CED">
              <w:rPr>
                <w:rFonts w:ascii="IberPangea Text Light" w:hAnsi="IberPangea Text Light"/>
                <w:b w:val="0"/>
                <w:bCs w:val="0"/>
                <w:sz w:val="21"/>
                <w:szCs w:val="24"/>
              </w:rPr>
              <w:t xml:space="preserve"> not including match</w:t>
            </w:r>
            <w:r w:rsidR="009C676C" w:rsidRPr="00C45CED">
              <w:rPr>
                <w:rFonts w:ascii="IberPangea Text Light" w:hAnsi="IberPangea Text Light"/>
                <w:b w:val="0"/>
                <w:bCs w:val="0"/>
                <w:sz w:val="21"/>
                <w:szCs w:val="24"/>
              </w:rPr>
              <w:t xml:space="preserve"> </w:t>
            </w:r>
            <w:r w:rsidRPr="00C45CED">
              <w:rPr>
                <w:rFonts w:ascii="IberPangea Text Light" w:hAnsi="IberPangea Text Light"/>
                <w:b w:val="0"/>
                <w:bCs w:val="0"/>
                <w:sz w:val="21"/>
                <w:szCs w:val="24"/>
              </w:rPr>
              <w:t>funding</w:t>
            </w:r>
            <w:r w:rsidR="009C676C" w:rsidRPr="00C45CED">
              <w:rPr>
                <w:rFonts w:ascii="IberPangea Text Light" w:hAnsi="IberPangea Text Light"/>
                <w:b w:val="0"/>
                <w:bCs w:val="0"/>
                <w:sz w:val="21"/>
                <w:szCs w:val="24"/>
              </w:rPr>
              <w:t>,</w:t>
            </w:r>
            <w:r w:rsidRPr="00C45CED">
              <w:rPr>
                <w:rFonts w:ascii="IberPangea Text Light" w:hAnsi="IberPangea Text Light"/>
                <w:b w:val="0"/>
                <w:bCs w:val="0"/>
                <w:sz w:val="21"/>
                <w:szCs w:val="24"/>
              </w:rPr>
              <w:t xml:space="preserve"> is greater than £20,000 and less than £</w:t>
            </w:r>
            <w:r w:rsidR="0025549F" w:rsidRPr="00C45CED">
              <w:rPr>
                <w:rFonts w:ascii="IberPangea Text Light" w:hAnsi="IberPangea Text Light"/>
                <w:b w:val="0"/>
                <w:bCs w:val="0"/>
                <w:sz w:val="21"/>
                <w:szCs w:val="24"/>
              </w:rPr>
              <w:t>500,000</w:t>
            </w:r>
          </w:p>
        </w:tc>
        <w:tc>
          <w:tcPr>
            <w:tcW w:w="2410" w:type="dxa"/>
          </w:tcPr>
          <w:p w14:paraId="2EB543C7" w14:textId="77CAC739" w:rsidR="00D46501" w:rsidRPr="00C45CED"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820305780"/>
                <w14:checkbox>
                  <w14:checked w14:val="0"/>
                  <w14:checkedState w14:val="2612" w14:font="MS Gothic"/>
                  <w14:uncheckedState w14:val="2610" w14:font="MS Gothic"/>
                </w14:checkbox>
              </w:sdtPr>
              <w:sdtContent>
                <w:r w:rsidR="00D84CA0" w:rsidRPr="00C45CED">
                  <w:rPr>
                    <w:rFonts w:ascii="MS Gothic" w:eastAsia="MS Gothic" w:hAnsi="MS Gothic" w:hint="eastAsia"/>
                    <w:sz w:val="21"/>
                    <w:szCs w:val="24"/>
                  </w:rPr>
                  <w:t>☐</w:t>
                </w:r>
              </w:sdtContent>
            </w:sdt>
            <w:r w:rsidR="005F5FFA" w:rsidRPr="00C45CED">
              <w:rPr>
                <w:rFonts w:ascii="IberPangea Text Light" w:hAnsi="IberPangea Text Light"/>
                <w:sz w:val="21"/>
                <w:szCs w:val="24"/>
              </w:rPr>
              <w:t xml:space="preserve"> Yes</w:t>
            </w:r>
          </w:p>
        </w:tc>
        <w:tc>
          <w:tcPr>
            <w:tcW w:w="4530" w:type="dxa"/>
          </w:tcPr>
          <w:p w14:paraId="7EC524E5" w14:textId="0EE21D3A" w:rsidR="00D46501" w:rsidRPr="00C45CED" w:rsidRDefault="0001089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Proceed with application</w:t>
            </w:r>
          </w:p>
        </w:tc>
      </w:tr>
      <w:tr w:rsidR="00D46501" w:rsidRPr="00C45CED" w14:paraId="2CF44C26" w14:textId="68F21E18" w:rsidTr="00B161C5">
        <w:trPr>
          <w:trHeight w:val="288"/>
        </w:trPr>
        <w:tc>
          <w:tcPr>
            <w:cnfStyle w:val="001000000000" w:firstRow="0" w:lastRow="0" w:firstColumn="1" w:lastColumn="0" w:oddVBand="0" w:evenVBand="0" w:oddHBand="0" w:evenHBand="0" w:firstRowFirstColumn="0" w:firstRowLastColumn="0" w:lastRowFirstColumn="0" w:lastRowLastColumn="0"/>
            <w:tcW w:w="2547" w:type="dxa"/>
            <w:vMerge/>
          </w:tcPr>
          <w:p w14:paraId="4AF16060" w14:textId="52EB1748" w:rsidR="00D46501" w:rsidRPr="00C45CED" w:rsidRDefault="00D46501" w:rsidP="00A22B18">
            <w:pPr>
              <w:spacing w:after="160" w:line="259" w:lineRule="auto"/>
              <w:rPr>
                <w:rFonts w:ascii="IberPangea Text Light" w:hAnsi="IberPangea Text Light"/>
                <w:b w:val="0"/>
                <w:bCs w:val="0"/>
                <w:sz w:val="21"/>
                <w:szCs w:val="24"/>
              </w:rPr>
            </w:pPr>
          </w:p>
        </w:tc>
        <w:tc>
          <w:tcPr>
            <w:tcW w:w="2410" w:type="dxa"/>
          </w:tcPr>
          <w:p w14:paraId="290B2E19" w14:textId="17204ECA" w:rsidR="00D46501" w:rsidRPr="00C45CED"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27192485"/>
                <w14:checkbox>
                  <w14:checked w14:val="0"/>
                  <w14:checkedState w14:val="2612" w14:font="MS Gothic"/>
                  <w14:uncheckedState w14:val="2610" w14:font="MS Gothic"/>
                </w14:checkbox>
              </w:sdtPr>
              <w:sdtContent>
                <w:r w:rsidR="00D84CA0" w:rsidRPr="00C45CED">
                  <w:rPr>
                    <w:rFonts w:ascii="MS Gothic" w:eastAsia="MS Gothic" w:hAnsi="MS Gothic" w:hint="eastAsia"/>
                    <w:sz w:val="21"/>
                    <w:szCs w:val="24"/>
                  </w:rPr>
                  <w:t>☐</w:t>
                </w:r>
              </w:sdtContent>
            </w:sdt>
            <w:r w:rsidR="005F5FFA" w:rsidRPr="00C45CED">
              <w:rPr>
                <w:rFonts w:ascii="IberPangea Text Light" w:hAnsi="IberPangea Text Light"/>
                <w:sz w:val="21"/>
                <w:szCs w:val="24"/>
              </w:rPr>
              <w:t xml:space="preserve"> No</w:t>
            </w:r>
          </w:p>
        </w:tc>
        <w:tc>
          <w:tcPr>
            <w:tcW w:w="4530" w:type="dxa"/>
          </w:tcPr>
          <w:p w14:paraId="7414234C" w14:textId="77777777" w:rsidR="00D46501" w:rsidRPr="00C45CED" w:rsidRDefault="0092631C" w:rsidP="00A22B18">
            <w:pPr>
              <w:cnfStyle w:val="000000000000" w:firstRow="0" w:lastRow="0" w:firstColumn="0" w:lastColumn="0" w:oddVBand="0" w:evenVBand="0" w:oddHBand="0" w:evenHBand="0" w:firstRowFirstColumn="0" w:firstRowLastColumn="0" w:lastRowFirstColumn="0" w:lastRowLastColumn="0"/>
            </w:pPr>
            <w:r w:rsidRPr="00C45CED">
              <w:rPr>
                <w:rFonts w:ascii="IberPangea Text Light" w:hAnsi="IberPangea Text Light"/>
                <w:sz w:val="21"/>
                <w:szCs w:val="24"/>
              </w:rPr>
              <w:t xml:space="preserve">If less than £20,000 you can apply to the Grassroots </w:t>
            </w:r>
            <w:r w:rsidR="00165271" w:rsidRPr="00C45CED">
              <w:rPr>
                <w:rFonts w:ascii="IberPangea Text Light" w:hAnsi="IberPangea Text Light"/>
                <w:sz w:val="21"/>
                <w:szCs w:val="24"/>
              </w:rPr>
              <w:t xml:space="preserve">grant here: </w:t>
            </w:r>
            <w:hyperlink r:id="rId13" w:history="1">
              <w:r w:rsidR="00C90103" w:rsidRPr="00C45CED">
                <w:rPr>
                  <w:color w:val="0000FF"/>
                  <w:u w:val="single"/>
                </w:rPr>
                <w:t>SP Energy Networks' Community Benefit programme | Localgiving</w:t>
              </w:r>
            </w:hyperlink>
          </w:p>
          <w:p w14:paraId="2B796825" w14:textId="649B2FC8" w:rsidR="00C90103" w:rsidRPr="00C45CED" w:rsidRDefault="00C90103"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B161C5" w:rsidRPr="00C45CED" w14:paraId="37178EB5" w14:textId="5C99D8A4" w:rsidTr="00B161C5">
        <w:trPr>
          <w:trHeight w:val="291"/>
        </w:trPr>
        <w:tc>
          <w:tcPr>
            <w:cnfStyle w:val="001000000000" w:firstRow="0" w:lastRow="0" w:firstColumn="1" w:lastColumn="0" w:oddVBand="0" w:evenVBand="0" w:oddHBand="0" w:evenHBand="0" w:firstRowFirstColumn="0" w:firstRowLastColumn="0" w:lastRowFirstColumn="0" w:lastRowLastColumn="0"/>
            <w:tcW w:w="2547" w:type="dxa"/>
          </w:tcPr>
          <w:p w14:paraId="331A2A31" w14:textId="2C381514" w:rsidR="00B161C5" w:rsidRPr="00C45CED" w:rsidRDefault="00CA182F" w:rsidP="00A22B18">
            <w:pPr>
              <w:spacing w:after="160" w:line="259" w:lineRule="auto"/>
              <w:rPr>
                <w:rFonts w:ascii="IberPangea Text Light" w:hAnsi="IberPangea Text Light"/>
                <w:b w:val="0"/>
                <w:bCs w:val="0"/>
                <w:sz w:val="21"/>
                <w:szCs w:val="24"/>
              </w:rPr>
            </w:pPr>
            <w:r w:rsidRPr="00C45CED">
              <w:rPr>
                <w:rFonts w:ascii="IberPangea Text Light" w:hAnsi="IberPangea Text Light"/>
                <w:b w:val="0"/>
                <w:bCs w:val="0"/>
                <w:sz w:val="21"/>
                <w:szCs w:val="24"/>
              </w:rPr>
              <w:t xml:space="preserve">I am an </w:t>
            </w:r>
            <w:r w:rsidR="006F0E09" w:rsidRPr="00C45CED">
              <w:rPr>
                <w:rFonts w:ascii="IberPangea Text Light" w:hAnsi="IberPangea Text Light"/>
                <w:b w:val="0"/>
                <w:bCs w:val="0"/>
                <w:sz w:val="21"/>
                <w:szCs w:val="24"/>
              </w:rPr>
              <w:t>eligible, constituted not-for-profit organisation.</w:t>
            </w:r>
          </w:p>
        </w:tc>
        <w:tc>
          <w:tcPr>
            <w:tcW w:w="2410" w:type="dxa"/>
          </w:tcPr>
          <w:p w14:paraId="3C7C423A" w14:textId="404F1F05" w:rsidR="006F0E09" w:rsidRPr="00C45CED" w:rsidRDefault="00000000" w:rsidP="006F0E09">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979684537"/>
                <w14:checkbox>
                  <w14:checked w14:val="0"/>
                  <w14:checkedState w14:val="2612" w14:font="MS Gothic"/>
                  <w14:uncheckedState w14:val="2610" w14:font="MS Gothic"/>
                </w14:checkbox>
              </w:sdtPr>
              <w:sdtContent>
                <w:r w:rsidR="006F0E09" w:rsidRPr="00C45CED">
                  <w:rPr>
                    <w:rFonts w:ascii="MS Gothic" w:eastAsia="MS Gothic" w:hAnsi="MS Gothic" w:hint="eastAsia"/>
                    <w:sz w:val="21"/>
                    <w:szCs w:val="24"/>
                  </w:rPr>
                  <w:t>☐</w:t>
                </w:r>
              </w:sdtContent>
            </w:sdt>
            <w:r w:rsidR="006F0E09" w:rsidRPr="00C45CED">
              <w:rPr>
                <w:rFonts w:ascii="IberPangea Text Light" w:hAnsi="IberPangea Text Light"/>
                <w:sz w:val="21"/>
                <w:szCs w:val="24"/>
              </w:rPr>
              <w:t xml:space="preserve"> Yes</w:t>
            </w:r>
          </w:p>
          <w:p w14:paraId="731BBAA6" w14:textId="77777777" w:rsidR="004C5CB2" w:rsidRPr="00C45CED" w:rsidRDefault="004C5CB2" w:rsidP="006F0E09">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0DD17238" w14:textId="7971E0CA" w:rsidR="00B161C5" w:rsidRPr="00C45CED"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068446348"/>
                <w14:checkbox>
                  <w14:checked w14:val="0"/>
                  <w14:checkedState w14:val="2612" w14:font="MS Gothic"/>
                  <w14:uncheckedState w14:val="2610" w14:font="MS Gothic"/>
                </w14:checkbox>
              </w:sdtPr>
              <w:sdtContent>
                <w:r w:rsidR="004C5CB2" w:rsidRPr="00C45CED">
                  <w:rPr>
                    <w:rFonts w:ascii="MS Gothic" w:eastAsia="MS Gothic" w:hAnsi="MS Gothic" w:hint="eastAsia"/>
                    <w:sz w:val="21"/>
                    <w:szCs w:val="24"/>
                  </w:rPr>
                  <w:t>☐</w:t>
                </w:r>
              </w:sdtContent>
            </w:sdt>
            <w:r w:rsidR="004C5CB2" w:rsidRPr="00C45CED">
              <w:rPr>
                <w:rFonts w:ascii="IberPangea Text Light" w:hAnsi="IberPangea Text Light"/>
                <w:sz w:val="21"/>
                <w:szCs w:val="24"/>
              </w:rPr>
              <w:t xml:space="preserve"> No</w:t>
            </w:r>
          </w:p>
        </w:tc>
        <w:tc>
          <w:tcPr>
            <w:tcW w:w="4530" w:type="dxa"/>
          </w:tcPr>
          <w:p w14:paraId="15190112" w14:textId="184F3C5A" w:rsidR="00B161C5" w:rsidRPr="00C45CED" w:rsidRDefault="005515A7"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 xml:space="preserve">Check eligible organisation type </w:t>
            </w:r>
            <w:r w:rsidR="00B56260" w:rsidRPr="00C45CED">
              <w:rPr>
                <w:rFonts w:ascii="IberPangea Text Light" w:hAnsi="IberPangea Text Light"/>
                <w:sz w:val="21"/>
                <w:szCs w:val="24"/>
              </w:rPr>
              <w:t>in guidance document</w:t>
            </w:r>
          </w:p>
        </w:tc>
      </w:tr>
      <w:tr w:rsidR="00B161C5" w:rsidRPr="00C45CED" w14:paraId="566AB794" w14:textId="0F15E9AA" w:rsidTr="00B161C5">
        <w:trPr>
          <w:trHeight w:val="811"/>
        </w:trPr>
        <w:tc>
          <w:tcPr>
            <w:cnfStyle w:val="001000000000" w:firstRow="0" w:lastRow="0" w:firstColumn="1" w:lastColumn="0" w:oddVBand="0" w:evenVBand="0" w:oddHBand="0" w:evenHBand="0" w:firstRowFirstColumn="0" w:firstRowLastColumn="0" w:lastRowFirstColumn="0" w:lastRowLastColumn="0"/>
            <w:tcW w:w="2547" w:type="dxa"/>
          </w:tcPr>
          <w:p w14:paraId="1DCA90B8" w14:textId="22A3B7B8" w:rsidR="00B161C5" w:rsidRPr="00C45CED" w:rsidRDefault="00D53D9E" w:rsidP="00A22B18">
            <w:pPr>
              <w:spacing w:line="259" w:lineRule="auto"/>
              <w:rPr>
                <w:rFonts w:ascii="IberPangea Text Light" w:hAnsi="IberPangea Text Light"/>
                <w:b w:val="0"/>
                <w:bCs w:val="0"/>
                <w:sz w:val="21"/>
                <w:szCs w:val="21"/>
              </w:rPr>
            </w:pPr>
            <w:r w:rsidRPr="00C45CED">
              <w:rPr>
                <w:rFonts w:ascii="IberPangea Text Light" w:hAnsi="IberPangea Text Light"/>
                <w:b w:val="0"/>
                <w:bCs w:val="0"/>
                <w:sz w:val="21"/>
                <w:szCs w:val="21"/>
              </w:rPr>
              <w:t>My project will benefit people within the individual fund’s defined area of benefit.</w:t>
            </w:r>
          </w:p>
        </w:tc>
        <w:tc>
          <w:tcPr>
            <w:tcW w:w="2410" w:type="dxa"/>
          </w:tcPr>
          <w:p w14:paraId="7AC34E26" w14:textId="5B138AD6" w:rsidR="00B161C5" w:rsidRPr="00C45CED" w:rsidRDefault="00000000"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046182729"/>
                <w14:checkbox>
                  <w14:checked w14:val="0"/>
                  <w14:checkedState w14:val="2612" w14:font="MS Gothic"/>
                  <w14:uncheckedState w14:val="2610" w14:font="MS Gothic"/>
                </w14:checkbox>
              </w:sdtPr>
              <w:sdtContent>
                <w:r w:rsidR="009C676C" w:rsidRPr="00C45CED">
                  <w:rPr>
                    <w:rFonts w:ascii="MS Gothic" w:eastAsia="MS Gothic" w:hAnsi="MS Gothic" w:hint="eastAsia"/>
                    <w:sz w:val="21"/>
                    <w:szCs w:val="24"/>
                  </w:rPr>
                  <w:t>☐</w:t>
                </w:r>
              </w:sdtContent>
            </w:sdt>
            <w:r w:rsidR="00D53D9E" w:rsidRPr="00C45CED">
              <w:rPr>
                <w:rFonts w:ascii="IberPangea Text Light" w:hAnsi="IberPangea Text Light"/>
                <w:sz w:val="21"/>
                <w:szCs w:val="24"/>
              </w:rPr>
              <w:t xml:space="preserve"> Yes</w:t>
            </w:r>
          </w:p>
          <w:p w14:paraId="7B23FE10" w14:textId="77777777" w:rsidR="004C5CB2" w:rsidRPr="00C45CED" w:rsidRDefault="004C5CB2"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7F1EA9F2" w14:textId="2FDCB55A" w:rsidR="004C5CB2" w:rsidRPr="00C45CED" w:rsidRDefault="00000000"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553894043"/>
                <w14:checkbox>
                  <w14:checked w14:val="0"/>
                  <w14:checkedState w14:val="2612" w14:font="MS Gothic"/>
                  <w14:uncheckedState w14:val="2610" w14:font="MS Gothic"/>
                </w14:checkbox>
              </w:sdtPr>
              <w:sdtContent>
                <w:r w:rsidR="004C5CB2" w:rsidRPr="00C45CED">
                  <w:rPr>
                    <w:rFonts w:ascii="MS Gothic" w:eastAsia="MS Gothic" w:hAnsi="MS Gothic" w:hint="eastAsia"/>
                    <w:sz w:val="21"/>
                    <w:szCs w:val="24"/>
                  </w:rPr>
                  <w:t>☐</w:t>
                </w:r>
              </w:sdtContent>
            </w:sdt>
            <w:r w:rsidR="004C5CB2" w:rsidRPr="00C45CED">
              <w:rPr>
                <w:rFonts w:ascii="IberPangea Text Light" w:hAnsi="IberPangea Text Light"/>
                <w:sz w:val="21"/>
                <w:szCs w:val="24"/>
              </w:rPr>
              <w:t xml:space="preserve"> No</w:t>
            </w:r>
          </w:p>
        </w:tc>
        <w:tc>
          <w:tcPr>
            <w:tcW w:w="4530" w:type="dxa"/>
          </w:tcPr>
          <w:p w14:paraId="56B1D707" w14:textId="54C4EC9B" w:rsidR="00A46C15" w:rsidRPr="00C45CED" w:rsidRDefault="009C1998" w:rsidP="009C199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 xml:space="preserve">Use the following to check the location of your project: </w:t>
            </w:r>
            <w:hyperlink r:id="rId14" w:history="1">
              <w:r w:rsidRPr="00C45CED">
                <w:rPr>
                  <w:color w:val="0000FF"/>
                  <w:u w:val="single"/>
                </w:rPr>
                <w:t>Find a Community Council | Community Council</w:t>
              </w:r>
            </w:hyperlink>
          </w:p>
        </w:tc>
      </w:tr>
      <w:tr w:rsidR="00B161C5" w:rsidRPr="00C45CED" w14:paraId="22A47052" w14:textId="5E6D43D3" w:rsidTr="00B161C5">
        <w:trPr>
          <w:trHeight w:val="291"/>
        </w:trPr>
        <w:tc>
          <w:tcPr>
            <w:cnfStyle w:val="001000000000" w:firstRow="0" w:lastRow="0" w:firstColumn="1" w:lastColumn="0" w:oddVBand="0" w:evenVBand="0" w:oddHBand="0" w:evenHBand="0" w:firstRowFirstColumn="0" w:firstRowLastColumn="0" w:lastRowFirstColumn="0" w:lastRowLastColumn="0"/>
            <w:tcW w:w="2547" w:type="dxa"/>
          </w:tcPr>
          <w:p w14:paraId="57117C9C" w14:textId="39558763" w:rsidR="00B161C5" w:rsidRPr="00C45CED" w:rsidRDefault="00F25B05" w:rsidP="00A22B18">
            <w:pPr>
              <w:spacing w:after="160" w:line="259" w:lineRule="auto"/>
              <w:rPr>
                <w:rFonts w:ascii="IberPangea Text Light" w:hAnsi="IberPangea Text Light"/>
                <w:b w:val="0"/>
                <w:bCs w:val="0"/>
                <w:sz w:val="21"/>
                <w:szCs w:val="24"/>
              </w:rPr>
            </w:pPr>
            <w:r w:rsidRPr="00C45CED">
              <w:rPr>
                <w:rFonts w:ascii="IberPangea Text Light" w:hAnsi="IberPangea Text Light"/>
                <w:b w:val="0"/>
                <w:bCs w:val="0"/>
                <w:sz w:val="21"/>
                <w:szCs w:val="24"/>
              </w:rPr>
              <w:t>My project aligns with at least one fund theme and responds to published local priorities.</w:t>
            </w:r>
          </w:p>
        </w:tc>
        <w:tc>
          <w:tcPr>
            <w:tcW w:w="2410" w:type="dxa"/>
          </w:tcPr>
          <w:p w14:paraId="42919F77" w14:textId="77777777" w:rsidR="00B161C5" w:rsidRPr="00C45CED"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85964295"/>
                <w14:checkbox>
                  <w14:checked w14:val="0"/>
                  <w14:checkedState w14:val="2612" w14:font="MS Gothic"/>
                  <w14:uncheckedState w14:val="2610" w14:font="MS Gothic"/>
                </w14:checkbox>
              </w:sdtPr>
              <w:sdtContent>
                <w:r w:rsidR="00F25B05" w:rsidRPr="00C45CED">
                  <w:rPr>
                    <w:rFonts w:ascii="MS Gothic" w:eastAsia="MS Gothic" w:hAnsi="MS Gothic" w:hint="eastAsia"/>
                    <w:sz w:val="21"/>
                    <w:szCs w:val="24"/>
                  </w:rPr>
                  <w:t>☐</w:t>
                </w:r>
              </w:sdtContent>
            </w:sdt>
            <w:r w:rsidR="00F25B05" w:rsidRPr="00C45CED">
              <w:rPr>
                <w:rFonts w:ascii="IberPangea Text Light" w:hAnsi="IberPangea Text Light"/>
                <w:sz w:val="21"/>
                <w:szCs w:val="24"/>
              </w:rPr>
              <w:t xml:space="preserve"> Yes</w:t>
            </w:r>
          </w:p>
          <w:p w14:paraId="6C57DDA8" w14:textId="77777777" w:rsidR="004C5CB2" w:rsidRPr="00C45CED" w:rsidRDefault="004C5CB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54E65053" w14:textId="0557F6BF" w:rsidR="004C5CB2" w:rsidRPr="00C45CED"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73148212"/>
                <w14:checkbox>
                  <w14:checked w14:val="0"/>
                  <w14:checkedState w14:val="2612" w14:font="MS Gothic"/>
                  <w14:uncheckedState w14:val="2610" w14:font="MS Gothic"/>
                </w14:checkbox>
              </w:sdtPr>
              <w:sdtContent>
                <w:r w:rsidR="004C5CB2" w:rsidRPr="00C45CED">
                  <w:rPr>
                    <w:rFonts w:ascii="MS Gothic" w:eastAsia="MS Gothic" w:hAnsi="MS Gothic" w:hint="eastAsia"/>
                    <w:sz w:val="21"/>
                    <w:szCs w:val="24"/>
                  </w:rPr>
                  <w:t>☐</w:t>
                </w:r>
              </w:sdtContent>
            </w:sdt>
            <w:r w:rsidR="004C5CB2" w:rsidRPr="00C45CED">
              <w:rPr>
                <w:rFonts w:ascii="IberPangea Text Light" w:hAnsi="IberPangea Text Light"/>
                <w:sz w:val="21"/>
                <w:szCs w:val="24"/>
              </w:rPr>
              <w:t xml:space="preserve"> No</w:t>
            </w:r>
          </w:p>
        </w:tc>
        <w:tc>
          <w:tcPr>
            <w:tcW w:w="4530" w:type="dxa"/>
          </w:tcPr>
          <w:p w14:paraId="20CFCD2C" w14:textId="2AA0746A" w:rsidR="00B161C5" w:rsidRPr="00C45CED" w:rsidRDefault="00E3610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 xml:space="preserve">Check </w:t>
            </w:r>
            <w:r w:rsidR="00285DD2" w:rsidRPr="00C45CED">
              <w:rPr>
                <w:rFonts w:ascii="IberPangea Text Light" w:hAnsi="IberPangea Text Light"/>
                <w:sz w:val="21"/>
                <w:szCs w:val="24"/>
              </w:rPr>
              <w:t xml:space="preserve">fund priorities </w:t>
            </w:r>
            <w:r w:rsidR="007E4C0E" w:rsidRPr="00C45CED">
              <w:rPr>
                <w:rFonts w:ascii="IberPangea Text Light" w:hAnsi="IberPangea Text Light"/>
                <w:sz w:val="21"/>
                <w:szCs w:val="24"/>
              </w:rPr>
              <w:t>in guidance document</w:t>
            </w:r>
          </w:p>
        </w:tc>
      </w:tr>
    </w:tbl>
    <w:p w14:paraId="355BC37A" w14:textId="77777777" w:rsidR="00557D92" w:rsidRPr="00C45CED" w:rsidRDefault="00557D92">
      <w:pPr>
        <w:rPr>
          <w:sz w:val="21"/>
          <w:szCs w:val="24"/>
        </w:rPr>
      </w:pPr>
    </w:p>
    <w:p w14:paraId="1E486E9B" w14:textId="689ED1F5" w:rsidR="00E762AB" w:rsidRPr="00C45CED" w:rsidRDefault="00E762AB">
      <w:pPr>
        <w:rPr>
          <w:rFonts w:ascii="IberPangea Text Medium" w:eastAsia="Times New Roman" w:hAnsi="IberPangea Text Medium" w:cs="Times New Roman"/>
          <w:b/>
          <w:bCs/>
          <w:color w:val="008C38" w:themeColor="accent1"/>
          <w:sz w:val="52"/>
          <w:szCs w:val="24"/>
        </w:rPr>
      </w:pPr>
      <w:r w:rsidRPr="00C45CED">
        <w:rPr>
          <w:b/>
          <w:bCs/>
          <w:sz w:val="21"/>
          <w:szCs w:val="24"/>
        </w:rPr>
        <w:br w:type="page"/>
      </w:r>
    </w:p>
    <w:p w14:paraId="24C751E4" w14:textId="32D17D94" w:rsidR="00D02FC9" w:rsidRPr="00C45CED" w:rsidRDefault="008926E2" w:rsidP="00FB6193">
      <w:pPr>
        <w:pStyle w:val="Heading1"/>
        <w:spacing w:after="0"/>
        <w:rPr>
          <w:sz w:val="52"/>
          <w:szCs w:val="24"/>
        </w:rPr>
      </w:pPr>
      <w:r w:rsidRPr="00C45CED">
        <w:rPr>
          <w:sz w:val="52"/>
          <w:szCs w:val="24"/>
        </w:rPr>
        <w:lastRenderedPageBreak/>
        <w:t xml:space="preserve">Lead </w:t>
      </w:r>
      <w:r w:rsidR="003A00C9" w:rsidRPr="00C45CED">
        <w:rPr>
          <w:sz w:val="52"/>
          <w:szCs w:val="24"/>
        </w:rPr>
        <w:t>A</w:t>
      </w:r>
      <w:r w:rsidRPr="00C45CED">
        <w:rPr>
          <w:sz w:val="52"/>
          <w:szCs w:val="24"/>
        </w:rPr>
        <w:t xml:space="preserve">pplicant </w:t>
      </w:r>
      <w:r w:rsidR="003A00C9" w:rsidRPr="00C45CED">
        <w:rPr>
          <w:sz w:val="52"/>
          <w:szCs w:val="24"/>
        </w:rPr>
        <w:t>I</w:t>
      </w:r>
      <w:r w:rsidRPr="00C45CED">
        <w:rPr>
          <w:sz w:val="52"/>
          <w:szCs w:val="24"/>
        </w:rPr>
        <w:t>nformation</w:t>
      </w:r>
    </w:p>
    <w:p w14:paraId="4DFEAEE7" w14:textId="1EB5A4F1" w:rsidR="008D688D" w:rsidRPr="00C45CED" w:rsidRDefault="0040232D" w:rsidP="00FB6193">
      <w:pPr>
        <w:pStyle w:val="BodyText1"/>
        <w:spacing w:before="240"/>
        <w:rPr>
          <w:sz w:val="21"/>
          <w:szCs w:val="24"/>
        </w:rPr>
      </w:pPr>
      <w:r w:rsidRPr="00C45CED">
        <w:rPr>
          <w:sz w:val="21"/>
          <w:szCs w:val="24"/>
        </w:rPr>
        <w:t>Please add your organisation information below</w:t>
      </w:r>
      <w:r w:rsidR="008501C3" w:rsidRPr="00C45CED">
        <w:rPr>
          <w:sz w:val="21"/>
          <w:szCs w:val="24"/>
        </w:rPr>
        <w:t xml:space="preserve">. </w:t>
      </w:r>
      <w:r w:rsidR="00233281" w:rsidRPr="00C45CED">
        <w:rPr>
          <w:sz w:val="21"/>
          <w:szCs w:val="24"/>
        </w:rPr>
        <w:t>Attachments</w:t>
      </w:r>
      <w:r w:rsidR="008501C3" w:rsidRPr="00C45CED">
        <w:rPr>
          <w:sz w:val="21"/>
          <w:szCs w:val="24"/>
        </w:rPr>
        <w:t xml:space="preserve"> </w:t>
      </w:r>
      <w:r w:rsidR="00F46F2E" w:rsidRPr="00C45CED">
        <w:rPr>
          <w:sz w:val="21"/>
          <w:szCs w:val="24"/>
        </w:rPr>
        <w:t>must</w:t>
      </w:r>
      <w:r w:rsidR="008501C3" w:rsidRPr="00C45CED">
        <w:rPr>
          <w:sz w:val="21"/>
          <w:szCs w:val="24"/>
        </w:rPr>
        <w:t xml:space="preserve"> be </w:t>
      </w:r>
      <w:r w:rsidR="008C671C" w:rsidRPr="00C45CED">
        <w:rPr>
          <w:sz w:val="21"/>
          <w:szCs w:val="24"/>
        </w:rPr>
        <w:t>included with your</w:t>
      </w:r>
      <w:r w:rsidR="008501C3" w:rsidRPr="00C45CED">
        <w:rPr>
          <w:sz w:val="21"/>
          <w:szCs w:val="24"/>
        </w:rPr>
        <w:t xml:space="preserve"> application. </w:t>
      </w:r>
    </w:p>
    <w:tbl>
      <w:tblPr>
        <w:tblStyle w:val="GridTable1Light"/>
        <w:tblW w:w="9776" w:type="dxa"/>
        <w:tblLook w:val="04A0" w:firstRow="1" w:lastRow="0" w:firstColumn="1" w:lastColumn="0" w:noHBand="0" w:noVBand="1"/>
      </w:tblPr>
      <w:tblGrid>
        <w:gridCol w:w="3114"/>
        <w:gridCol w:w="3260"/>
        <w:gridCol w:w="71"/>
        <w:gridCol w:w="3331"/>
      </w:tblGrid>
      <w:tr w:rsidR="00D478EB" w:rsidRPr="00C45CED" w14:paraId="5D89FA37" w14:textId="77777777" w:rsidTr="006E7CA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14" w:type="dxa"/>
          </w:tcPr>
          <w:p w14:paraId="5D711466" w14:textId="35FEF722" w:rsidR="00D478EB" w:rsidRPr="00C45CED" w:rsidRDefault="00E22B81" w:rsidP="00D478EB">
            <w:pPr>
              <w:rPr>
                <w:rFonts w:ascii="IberPangea Text Light" w:hAnsi="IberPangea Text Light"/>
                <w:color w:val="008C38" w:themeColor="accent1"/>
                <w:sz w:val="21"/>
                <w:szCs w:val="24"/>
              </w:rPr>
            </w:pPr>
            <w:r w:rsidRPr="00C45CED">
              <w:rPr>
                <w:rFonts w:ascii="IberPangea Text Light" w:hAnsi="IberPangea Text Light"/>
                <w:color w:val="008C38" w:themeColor="accent1"/>
                <w:sz w:val="21"/>
                <w:szCs w:val="24"/>
              </w:rPr>
              <w:t>Organisation</w:t>
            </w:r>
            <w:r w:rsidR="00D478EB" w:rsidRPr="00C45CED">
              <w:rPr>
                <w:rFonts w:ascii="IberPangea Text Light" w:hAnsi="IberPangea Text Light"/>
                <w:color w:val="008C38" w:themeColor="accent1"/>
                <w:sz w:val="21"/>
                <w:szCs w:val="24"/>
              </w:rPr>
              <w:t xml:space="preserve"> information</w:t>
            </w:r>
          </w:p>
        </w:tc>
        <w:tc>
          <w:tcPr>
            <w:tcW w:w="6662" w:type="dxa"/>
            <w:gridSpan w:val="3"/>
          </w:tcPr>
          <w:p w14:paraId="56287DD2" w14:textId="26358448" w:rsidR="00D478EB" w:rsidRPr="00C45CED" w:rsidRDefault="00D478EB" w:rsidP="00D478EB">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C45CED">
              <w:rPr>
                <w:rFonts w:ascii="IberPangea Text Light" w:hAnsi="IberPangea Text Light"/>
                <w:color w:val="008C38" w:themeColor="accent1"/>
                <w:sz w:val="21"/>
                <w:szCs w:val="24"/>
              </w:rPr>
              <w:t>Answer</w:t>
            </w:r>
          </w:p>
        </w:tc>
      </w:tr>
      <w:tr w:rsidR="00D478EB" w:rsidRPr="00C45CED" w14:paraId="19C887FF"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281BEE66" w14:textId="47F9B14B" w:rsidR="00D478EB" w:rsidRPr="00C45CED" w:rsidRDefault="00ED1ECD" w:rsidP="00D478EB">
            <w:pPr>
              <w:rPr>
                <w:rFonts w:ascii="IberPangea Text Light" w:hAnsi="IberPangea Text Light"/>
                <w:b w:val="0"/>
                <w:bCs w:val="0"/>
                <w:sz w:val="21"/>
                <w:szCs w:val="24"/>
              </w:rPr>
            </w:pPr>
            <w:r w:rsidRPr="00C45CED">
              <w:rPr>
                <w:rFonts w:ascii="IberPangea Text Light" w:hAnsi="IberPangea Text Light"/>
                <w:b w:val="0"/>
                <w:bCs w:val="0"/>
                <w:sz w:val="21"/>
                <w:szCs w:val="24"/>
              </w:rPr>
              <w:t xml:space="preserve">Organisation </w:t>
            </w:r>
            <w:r w:rsidR="00D478EB" w:rsidRPr="00C45CED">
              <w:rPr>
                <w:rFonts w:ascii="IberPangea Text Light" w:hAnsi="IberPangea Text Light"/>
                <w:b w:val="0"/>
                <w:bCs w:val="0"/>
                <w:sz w:val="21"/>
                <w:szCs w:val="24"/>
              </w:rPr>
              <w:t xml:space="preserve">name </w:t>
            </w:r>
          </w:p>
        </w:tc>
        <w:tc>
          <w:tcPr>
            <w:tcW w:w="6662" w:type="dxa"/>
            <w:gridSpan w:val="3"/>
          </w:tcPr>
          <w:p w14:paraId="5295857D" w14:textId="77777777" w:rsidR="00D478EB" w:rsidRPr="00C45CED" w:rsidRDefault="00D478EB"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D478EB" w:rsidRPr="00C45CED" w14:paraId="2DA39E9B" w14:textId="77777777" w:rsidTr="006E7CAD">
        <w:trPr>
          <w:trHeight w:val="297"/>
        </w:trPr>
        <w:tc>
          <w:tcPr>
            <w:cnfStyle w:val="001000000000" w:firstRow="0" w:lastRow="0" w:firstColumn="1" w:lastColumn="0" w:oddVBand="0" w:evenVBand="0" w:oddHBand="0" w:evenHBand="0" w:firstRowFirstColumn="0" w:firstRowLastColumn="0" w:lastRowFirstColumn="0" w:lastRowLastColumn="0"/>
            <w:tcW w:w="3114" w:type="dxa"/>
          </w:tcPr>
          <w:p w14:paraId="3D15FB8F" w14:textId="0DE9EA86" w:rsidR="00D478EB" w:rsidRPr="00C45CED" w:rsidRDefault="00ED1ECD" w:rsidP="00D478EB">
            <w:pPr>
              <w:spacing w:after="160" w:line="259" w:lineRule="auto"/>
              <w:rPr>
                <w:rFonts w:ascii="IberPangea Text Light" w:hAnsi="IberPangea Text Light"/>
                <w:b w:val="0"/>
                <w:bCs w:val="0"/>
                <w:sz w:val="21"/>
                <w:szCs w:val="24"/>
              </w:rPr>
            </w:pPr>
            <w:r w:rsidRPr="00C45CED">
              <w:rPr>
                <w:rFonts w:ascii="IberPangea Text Light" w:hAnsi="IberPangea Text Light"/>
                <w:b w:val="0"/>
                <w:bCs w:val="0"/>
                <w:sz w:val="21"/>
                <w:szCs w:val="24"/>
              </w:rPr>
              <w:t xml:space="preserve">Date established </w:t>
            </w:r>
          </w:p>
        </w:tc>
        <w:tc>
          <w:tcPr>
            <w:tcW w:w="6662" w:type="dxa"/>
            <w:gridSpan w:val="3"/>
          </w:tcPr>
          <w:p w14:paraId="0F606017" w14:textId="77777777" w:rsidR="00D478EB" w:rsidRPr="00C45CED" w:rsidRDefault="00D478EB"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D478EB" w:rsidRPr="00C45CED" w14:paraId="14C3B352"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79087041" w14:textId="2CB6391D" w:rsidR="00D478EB" w:rsidRPr="00C45CED" w:rsidRDefault="00ED1ECD" w:rsidP="00D478EB">
            <w:pPr>
              <w:spacing w:after="160" w:line="259" w:lineRule="auto"/>
              <w:rPr>
                <w:rFonts w:ascii="IberPangea Text Light" w:hAnsi="IberPangea Text Light"/>
                <w:b w:val="0"/>
                <w:bCs w:val="0"/>
                <w:sz w:val="21"/>
                <w:szCs w:val="24"/>
              </w:rPr>
            </w:pPr>
            <w:r w:rsidRPr="00C45CED">
              <w:rPr>
                <w:rFonts w:ascii="IberPangea Text Light" w:hAnsi="IberPangea Text Light"/>
                <w:b w:val="0"/>
                <w:bCs w:val="0"/>
                <w:sz w:val="21"/>
                <w:szCs w:val="24"/>
              </w:rPr>
              <w:t xml:space="preserve">Address </w:t>
            </w:r>
          </w:p>
        </w:tc>
        <w:tc>
          <w:tcPr>
            <w:tcW w:w="6662" w:type="dxa"/>
            <w:gridSpan w:val="3"/>
          </w:tcPr>
          <w:p w14:paraId="53C7668C" w14:textId="77777777" w:rsidR="00D478EB" w:rsidRPr="00C45CED" w:rsidRDefault="00D478EB"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2E34DBEC" w:rsidRPr="00C45CED" w14:paraId="23ACCD90" w14:textId="77777777" w:rsidTr="006E7CAD">
        <w:trPr>
          <w:trHeight w:val="834"/>
        </w:trPr>
        <w:tc>
          <w:tcPr>
            <w:cnfStyle w:val="001000000000" w:firstRow="0" w:lastRow="0" w:firstColumn="1" w:lastColumn="0" w:oddVBand="0" w:evenVBand="0" w:oddHBand="0" w:evenHBand="0" w:firstRowFirstColumn="0" w:firstRowLastColumn="0" w:lastRowFirstColumn="0" w:lastRowLastColumn="0"/>
            <w:tcW w:w="3114" w:type="dxa"/>
          </w:tcPr>
          <w:p w14:paraId="13C7E4AE" w14:textId="3902A765" w:rsidR="1587DE9A" w:rsidRPr="00C45CED" w:rsidRDefault="002718AC" w:rsidP="2E34DBEC">
            <w:pPr>
              <w:spacing w:line="259" w:lineRule="auto"/>
              <w:rPr>
                <w:rFonts w:ascii="IberPangea Text Light" w:hAnsi="IberPangea Text Light"/>
                <w:b w:val="0"/>
                <w:bCs w:val="0"/>
                <w:sz w:val="21"/>
                <w:szCs w:val="21"/>
              </w:rPr>
            </w:pPr>
            <w:r w:rsidRPr="00C45CED">
              <w:rPr>
                <w:rFonts w:ascii="IberPangea Text Light" w:hAnsi="IberPangea Text Light"/>
                <w:b w:val="0"/>
                <w:bCs w:val="0"/>
                <w:sz w:val="21"/>
                <w:szCs w:val="21"/>
              </w:rPr>
              <w:t>Organisation Type</w:t>
            </w:r>
          </w:p>
        </w:tc>
        <w:tc>
          <w:tcPr>
            <w:tcW w:w="6662" w:type="dxa"/>
            <w:gridSpan w:val="3"/>
          </w:tcPr>
          <w:sdt>
            <w:sdtPr>
              <w:rPr>
                <w:rFonts w:ascii="IberPangea Text Light" w:hAnsi="IberPangea Text Light"/>
                <w:sz w:val="21"/>
                <w:szCs w:val="24"/>
              </w:rPr>
              <w:alias w:val="Select option"/>
              <w:tag w:val="Select option"/>
              <w:id w:val="-1993016130"/>
              <w:placeholder>
                <w:docPart w:val="DefaultPlaceholder_-1854013438"/>
              </w:placeholder>
              <w:showingPlcHdr/>
              <w:dropDownList>
                <w:listItem w:value="Choose an item."/>
                <w:listItem w:displayText="Registered charity" w:value="Registered charity"/>
                <w:listItem w:displayText="Community Interest Company and other not-for profit companies limited by guarantee" w:value="Community Interest Company and other not-for profit companies limited by guarantee"/>
                <w:listItem w:displayText="Schedule 2 CICs limited by shares, Community Benefit Societies, co-operatives and other mutuals with defined public-benefit, not-for-profit aims and appropriate restrictions on shareholders and dividend payments" w:value="Schedule 2 CICs limited by shares, Community Benefit Societies, co-operatives and other mutuals with defined public-benefit, not-for-profit aims and appropriate restrictions on shareholders and dividend payments"/>
                <w:listItem w:displayText="Other constituted not-for-profit organisations, including community transport organisations, development trusts, CASCs, PTAs, Friends groups and small community groups" w:value="Other constituted not-for-profit organisations, including community transport organisations, development trusts, CASCs, PTAs, Friends groups and small community groups"/>
                <w:listItem w:displayText="Further education colleges" w:value="Further education colleges"/>
              </w:dropDownList>
            </w:sdtPr>
            <w:sdtContent>
              <w:p w14:paraId="5E05062B" w14:textId="6E0E4D89" w:rsidR="2E34DBEC" w:rsidRPr="00C45CED" w:rsidRDefault="00613FEB" w:rsidP="2E34DBEC">
                <w:pPr>
                  <w:spacing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Style w:val="PlaceholderText"/>
                  </w:rPr>
                  <w:t>Choose an item.</w:t>
                </w:r>
              </w:p>
            </w:sdtContent>
          </w:sdt>
        </w:tc>
      </w:tr>
      <w:tr w:rsidR="00E5579A" w:rsidRPr="00C45CED" w14:paraId="6B0B487C"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32C318CC" w14:textId="0C982714" w:rsidR="00E5579A" w:rsidRPr="00C45CED" w:rsidRDefault="00E5579A" w:rsidP="00D478EB">
            <w:pPr>
              <w:spacing w:after="160" w:line="259" w:lineRule="auto"/>
              <w:rPr>
                <w:rFonts w:ascii="IberPangea Text Light" w:hAnsi="IberPangea Text Light"/>
                <w:b w:val="0"/>
                <w:bCs w:val="0"/>
                <w:sz w:val="21"/>
                <w:szCs w:val="24"/>
              </w:rPr>
            </w:pPr>
            <w:r w:rsidRPr="00C45CED">
              <w:rPr>
                <w:rFonts w:ascii="IberPangea Text Light" w:hAnsi="IberPangea Text Light"/>
                <w:b w:val="0"/>
                <w:bCs w:val="0"/>
                <w:sz w:val="21"/>
                <w:szCs w:val="24"/>
              </w:rPr>
              <w:t>Is your organisation able to reclaim VAT?</w:t>
            </w:r>
          </w:p>
        </w:tc>
        <w:tc>
          <w:tcPr>
            <w:tcW w:w="3260" w:type="dxa"/>
          </w:tcPr>
          <w:p w14:paraId="1BA5A6A2" w14:textId="4ECF4A51" w:rsidR="00E5579A" w:rsidRPr="00C45CED" w:rsidRDefault="00000000"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063224406"/>
                <w14:checkbox>
                  <w14:checked w14:val="0"/>
                  <w14:checkedState w14:val="2612" w14:font="MS Gothic"/>
                  <w14:uncheckedState w14:val="2610" w14:font="MS Gothic"/>
                </w14:checkbox>
              </w:sdtPr>
              <w:sdtContent>
                <w:r w:rsidR="00281216" w:rsidRPr="00C45CED">
                  <w:rPr>
                    <w:rFonts w:ascii="MS Gothic" w:eastAsia="MS Gothic" w:hAnsi="MS Gothic" w:hint="eastAsia"/>
                    <w:sz w:val="21"/>
                    <w:szCs w:val="24"/>
                  </w:rPr>
                  <w:t>☐</w:t>
                </w:r>
              </w:sdtContent>
            </w:sdt>
            <w:r w:rsidR="005163B8" w:rsidRPr="00C45CED">
              <w:rPr>
                <w:rFonts w:ascii="IberPangea Text Light" w:hAnsi="IberPangea Text Light"/>
                <w:sz w:val="21"/>
                <w:szCs w:val="24"/>
              </w:rPr>
              <w:t xml:space="preserve"> Yes</w:t>
            </w:r>
          </w:p>
        </w:tc>
        <w:tc>
          <w:tcPr>
            <w:tcW w:w="3402" w:type="dxa"/>
            <w:gridSpan w:val="2"/>
          </w:tcPr>
          <w:p w14:paraId="019B12F2" w14:textId="4D036B49" w:rsidR="00E5579A" w:rsidRPr="00C45CED" w:rsidRDefault="00000000"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30701070"/>
                <w14:checkbox>
                  <w14:checked w14:val="0"/>
                  <w14:checkedState w14:val="2612" w14:font="MS Gothic"/>
                  <w14:uncheckedState w14:val="2610" w14:font="MS Gothic"/>
                </w14:checkbox>
              </w:sdtPr>
              <w:sdtContent>
                <w:r w:rsidR="00281216" w:rsidRPr="00C45CED">
                  <w:rPr>
                    <w:rFonts w:ascii="MS Gothic" w:eastAsia="MS Gothic" w:hAnsi="MS Gothic" w:hint="eastAsia"/>
                    <w:sz w:val="21"/>
                    <w:szCs w:val="24"/>
                  </w:rPr>
                  <w:t>☐</w:t>
                </w:r>
              </w:sdtContent>
            </w:sdt>
            <w:r w:rsidR="005163B8" w:rsidRPr="00C45CED">
              <w:rPr>
                <w:rFonts w:ascii="IberPangea Text Light" w:hAnsi="IberPangea Text Light"/>
                <w:sz w:val="21"/>
                <w:szCs w:val="24"/>
              </w:rPr>
              <w:t xml:space="preserve"> No</w:t>
            </w:r>
          </w:p>
        </w:tc>
      </w:tr>
      <w:tr w:rsidR="00D478EB" w:rsidRPr="00C45CED" w14:paraId="6EB34DDF"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2AE8B4D2" w14:textId="3BFB6064" w:rsidR="00D478EB" w:rsidRPr="00C45CED" w:rsidRDefault="00F466F3" w:rsidP="00D478EB">
            <w:pPr>
              <w:rPr>
                <w:rFonts w:ascii="IberPangea Text Light" w:hAnsi="IberPangea Text Light"/>
                <w:b w:val="0"/>
                <w:bCs w:val="0"/>
                <w:sz w:val="21"/>
                <w:szCs w:val="24"/>
              </w:rPr>
            </w:pPr>
            <w:r w:rsidRPr="00C45CED">
              <w:rPr>
                <w:rFonts w:ascii="IberPangea Text Light" w:hAnsi="IberPangea Text Light"/>
                <w:b w:val="0"/>
                <w:bCs w:val="0"/>
                <w:sz w:val="21"/>
                <w:szCs w:val="24"/>
              </w:rPr>
              <w:t>Number of persons on Management committee</w:t>
            </w:r>
          </w:p>
        </w:tc>
        <w:tc>
          <w:tcPr>
            <w:tcW w:w="6662" w:type="dxa"/>
            <w:gridSpan w:val="3"/>
          </w:tcPr>
          <w:p w14:paraId="3C6DB095" w14:textId="77777777" w:rsidR="00D478EB" w:rsidRPr="00C45CED" w:rsidRDefault="00D478EB"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F826AC" w:rsidRPr="00C45CED" w14:paraId="7E4ED8C7" w14:textId="77777777" w:rsidTr="00380F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75667E0D" w14:textId="5FE91FF2" w:rsidR="00F826AC" w:rsidRPr="00C45CED" w:rsidRDefault="00F826AC" w:rsidP="00F826AC">
            <w:pPr>
              <w:rPr>
                <w:rFonts w:ascii="IberPangea Text Light" w:hAnsi="IberPangea Text Light"/>
                <w:sz w:val="21"/>
                <w:szCs w:val="24"/>
              </w:rPr>
            </w:pPr>
            <w:r w:rsidRPr="00C45CED">
              <w:rPr>
                <w:rFonts w:ascii="IberPangea Text Light" w:hAnsi="IberPangea Text Light"/>
                <w:b w:val="0"/>
                <w:bCs w:val="0"/>
                <w:sz w:val="21"/>
                <w:szCs w:val="24"/>
              </w:rPr>
              <w:t>I can confirm there are at least three unrelated people on your management committee or Board</w:t>
            </w:r>
          </w:p>
        </w:tc>
        <w:tc>
          <w:tcPr>
            <w:tcW w:w="3331" w:type="dxa"/>
            <w:gridSpan w:val="2"/>
          </w:tcPr>
          <w:p w14:paraId="28D81FEE" w14:textId="158C70AF" w:rsidR="00F826AC" w:rsidRPr="00C45CED" w:rsidRDefault="00000000"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5331044"/>
                <w14:checkbox>
                  <w14:checked w14:val="0"/>
                  <w14:checkedState w14:val="2612" w14:font="MS Gothic"/>
                  <w14:uncheckedState w14:val="2610" w14:font="MS Gothic"/>
                </w14:checkbox>
              </w:sdtPr>
              <w:sdtContent>
                <w:r w:rsidR="00F826AC" w:rsidRPr="00C45CED">
                  <w:rPr>
                    <w:rFonts w:ascii="MS Gothic" w:eastAsia="MS Gothic" w:hAnsi="MS Gothic" w:hint="eastAsia"/>
                    <w:sz w:val="21"/>
                    <w:szCs w:val="24"/>
                  </w:rPr>
                  <w:t>☐</w:t>
                </w:r>
              </w:sdtContent>
            </w:sdt>
            <w:r w:rsidR="00F826AC" w:rsidRPr="00C45CED">
              <w:rPr>
                <w:rFonts w:ascii="IberPangea Text Light" w:hAnsi="IberPangea Text Light"/>
                <w:sz w:val="21"/>
                <w:szCs w:val="24"/>
              </w:rPr>
              <w:t xml:space="preserve"> Yes</w:t>
            </w:r>
          </w:p>
        </w:tc>
        <w:tc>
          <w:tcPr>
            <w:tcW w:w="3331" w:type="dxa"/>
          </w:tcPr>
          <w:p w14:paraId="77FEA00C" w14:textId="7C56FBEE" w:rsidR="00F826AC" w:rsidRPr="00C45CED" w:rsidRDefault="00000000"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08079171"/>
                <w14:checkbox>
                  <w14:checked w14:val="0"/>
                  <w14:checkedState w14:val="2612" w14:font="MS Gothic"/>
                  <w14:uncheckedState w14:val="2610" w14:font="MS Gothic"/>
                </w14:checkbox>
              </w:sdtPr>
              <w:sdtContent>
                <w:r w:rsidR="00F826AC" w:rsidRPr="00C45CED">
                  <w:rPr>
                    <w:rFonts w:ascii="MS Gothic" w:eastAsia="MS Gothic" w:hAnsi="MS Gothic" w:hint="eastAsia"/>
                    <w:sz w:val="21"/>
                    <w:szCs w:val="24"/>
                  </w:rPr>
                  <w:t>☐</w:t>
                </w:r>
              </w:sdtContent>
            </w:sdt>
            <w:r w:rsidR="00F826AC" w:rsidRPr="00C45CED">
              <w:rPr>
                <w:rFonts w:ascii="IberPangea Text Light" w:hAnsi="IberPangea Text Light"/>
                <w:sz w:val="21"/>
                <w:szCs w:val="24"/>
              </w:rPr>
              <w:t xml:space="preserve"> No</w:t>
            </w:r>
          </w:p>
        </w:tc>
      </w:tr>
      <w:tr w:rsidR="00F826AC" w:rsidRPr="00C45CED" w14:paraId="4B3880EC"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4105B3A2" w14:textId="19BE6F7F" w:rsidR="00F826AC" w:rsidRPr="00C45CED" w:rsidRDefault="00F826AC" w:rsidP="00F826AC">
            <w:pPr>
              <w:spacing w:after="160" w:line="259" w:lineRule="auto"/>
              <w:rPr>
                <w:rFonts w:ascii="IberPangea Text Light" w:hAnsi="IberPangea Text Light"/>
                <w:b w:val="0"/>
                <w:bCs w:val="0"/>
                <w:sz w:val="21"/>
                <w:szCs w:val="24"/>
              </w:rPr>
            </w:pPr>
            <w:r w:rsidRPr="00C45CED">
              <w:rPr>
                <w:rFonts w:ascii="IberPangea Text Light" w:hAnsi="IberPangea Text Light"/>
                <w:b w:val="0"/>
                <w:bCs w:val="0"/>
                <w:sz w:val="21"/>
                <w:szCs w:val="24"/>
              </w:rPr>
              <w:t>Number of full and part-time staff, volunteers, and members.</w:t>
            </w:r>
          </w:p>
        </w:tc>
        <w:tc>
          <w:tcPr>
            <w:tcW w:w="6662" w:type="dxa"/>
            <w:gridSpan w:val="3"/>
          </w:tcPr>
          <w:p w14:paraId="7046236D" w14:textId="59C7691B" w:rsidR="00F826AC" w:rsidRPr="00C45CED"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F826AC" w:rsidRPr="00C45CED" w14:paraId="6A39C9B0" w14:textId="77777777" w:rsidTr="00134C45">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4"/>
          </w:tcPr>
          <w:p w14:paraId="1C4F057C" w14:textId="250D1044" w:rsidR="00F826AC" w:rsidRPr="00C45CED" w:rsidRDefault="00F826AC" w:rsidP="00F826AC">
            <w:pPr>
              <w:spacing w:after="160" w:line="259" w:lineRule="auto"/>
              <w:rPr>
                <w:rFonts w:ascii="IberPangea Text Light" w:hAnsi="IberPangea Text Light"/>
                <w:sz w:val="21"/>
                <w:szCs w:val="21"/>
                <w:highlight w:val="yellow"/>
              </w:rPr>
            </w:pPr>
            <w:r w:rsidRPr="00C45CED">
              <w:rPr>
                <w:rFonts w:ascii="IberPangea Text Light" w:hAnsi="IberPangea Text Light"/>
                <w:b w:val="0"/>
                <w:bCs w:val="0"/>
                <w:sz w:val="21"/>
                <w:szCs w:val="21"/>
              </w:rPr>
              <w:t xml:space="preserve">Purpose of your organisation, and the main activities and services you provide. </w:t>
            </w:r>
            <w:r w:rsidRPr="00C45CED">
              <w:rPr>
                <w:rFonts w:ascii="IberPangea Text Light" w:hAnsi="IberPangea Text Light"/>
                <w:b w:val="0"/>
                <w:bCs w:val="0"/>
                <w:i/>
                <w:iCs/>
                <w:sz w:val="18"/>
                <w:szCs w:val="18"/>
              </w:rPr>
              <w:t>(Max 500 words)</w:t>
            </w:r>
          </w:p>
        </w:tc>
      </w:tr>
      <w:tr w:rsidR="00F826AC" w:rsidRPr="00C45CED" w14:paraId="20A35575" w14:textId="77777777" w:rsidTr="00D84CA0">
        <w:trPr>
          <w:trHeight w:val="1854"/>
        </w:trPr>
        <w:tc>
          <w:tcPr>
            <w:cnfStyle w:val="001000000000" w:firstRow="0" w:lastRow="0" w:firstColumn="1" w:lastColumn="0" w:oddVBand="0" w:evenVBand="0" w:oddHBand="0" w:evenHBand="0" w:firstRowFirstColumn="0" w:firstRowLastColumn="0" w:lastRowFirstColumn="0" w:lastRowLastColumn="0"/>
            <w:tcW w:w="9776" w:type="dxa"/>
            <w:gridSpan w:val="4"/>
          </w:tcPr>
          <w:p w14:paraId="181CB6F3" w14:textId="77777777" w:rsidR="00F826AC" w:rsidRPr="00C45CED" w:rsidRDefault="00F826AC" w:rsidP="00F826AC">
            <w:pPr>
              <w:rPr>
                <w:rFonts w:ascii="IberPangea Text Light" w:hAnsi="IberPangea Text Light"/>
                <w:sz w:val="21"/>
                <w:szCs w:val="21"/>
                <w:highlight w:val="yellow"/>
              </w:rPr>
            </w:pPr>
          </w:p>
        </w:tc>
      </w:tr>
      <w:tr w:rsidR="00F826AC" w:rsidRPr="00C45CED" w14:paraId="6E6EBAA5" w14:textId="77777777" w:rsidTr="00D82769">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4"/>
          </w:tcPr>
          <w:p w14:paraId="21EF2517" w14:textId="04720EF5" w:rsidR="00F826AC" w:rsidRPr="00C45CED" w:rsidRDefault="00F826AC" w:rsidP="00F826AC">
            <w:pPr>
              <w:rPr>
                <w:rFonts w:ascii="IberPangea Text Light" w:hAnsi="IberPangea Text Light"/>
                <w:b w:val="0"/>
                <w:bCs w:val="0"/>
                <w:sz w:val="21"/>
                <w:szCs w:val="21"/>
              </w:rPr>
            </w:pPr>
            <w:r w:rsidRPr="00C45CED">
              <w:rPr>
                <w:rFonts w:ascii="IberPangea Text Light" w:hAnsi="IberPangea Text Light"/>
                <w:b w:val="0"/>
                <w:bCs w:val="0"/>
                <w:sz w:val="21"/>
                <w:szCs w:val="21"/>
              </w:rPr>
              <w:t>Beneficiaries</w:t>
            </w:r>
            <w:r w:rsidR="009C676C" w:rsidRPr="00C45CED">
              <w:rPr>
                <w:rFonts w:ascii="IberPangea Text Light" w:hAnsi="IberPangea Text Light"/>
                <w:b w:val="0"/>
                <w:bCs w:val="0"/>
                <w:sz w:val="21"/>
                <w:szCs w:val="21"/>
              </w:rPr>
              <w:t xml:space="preserve"> of</w:t>
            </w:r>
            <w:r w:rsidRPr="00C45CED">
              <w:rPr>
                <w:rFonts w:ascii="IberPangea Text Light" w:hAnsi="IberPangea Text Light"/>
                <w:b w:val="0"/>
                <w:bCs w:val="0"/>
                <w:sz w:val="21"/>
                <w:szCs w:val="21"/>
              </w:rPr>
              <w:t xml:space="preserve"> your organisation (i.e. members or service users) and on average how many people you work with per week, month, or year. </w:t>
            </w:r>
            <w:r w:rsidRPr="00C45CED">
              <w:rPr>
                <w:rFonts w:ascii="IberPangea Text Light" w:hAnsi="IberPangea Text Light"/>
                <w:b w:val="0"/>
                <w:bCs w:val="0"/>
                <w:sz w:val="18"/>
                <w:szCs w:val="18"/>
              </w:rPr>
              <w:t>(Max 500 words)</w:t>
            </w:r>
          </w:p>
        </w:tc>
      </w:tr>
      <w:tr w:rsidR="00F826AC" w:rsidRPr="00C45CED" w14:paraId="3023C22E" w14:textId="77777777" w:rsidTr="00D84CA0">
        <w:trPr>
          <w:trHeight w:val="1732"/>
        </w:trPr>
        <w:tc>
          <w:tcPr>
            <w:cnfStyle w:val="001000000000" w:firstRow="0" w:lastRow="0" w:firstColumn="1" w:lastColumn="0" w:oddVBand="0" w:evenVBand="0" w:oddHBand="0" w:evenHBand="0" w:firstRowFirstColumn="0" w:firstRowLastColumn="0" w:lastRowFirstColumn="0" w:lastRowLastColumn="0"/>
            <w:tcW w:w="9776" w:type="dxa"/>
            <w:gridSpan w:val="4"/>
          </w:tcPr>
          <w:p w14:paraId="75ED6AB6" w14:textId="77777777" w:rsidR="00F826AC" w:rsidRPr="00C45CED" w:rsidRDefault="00F826AC" w:rsidP="00F826AC">
            <w:pPr>
              <w:rPr>
                <w:rFonts w:ascii="IberPangea Text Light" w:hAnsi="IberPangea Text Light"/>
                <w:sz w:val="21"/>
                <w:szCs w:val="21"/>
                <w:highlight w:val="yellow"/>
              </w:rPr>
            </w:pPr>
          </w:p>
        </w:tc>
      </w:tr>
      <w:tr w:rsidR="00F826AC" w:rsidRPr="00C45CED" w14:paraId="1938F17A"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5A3956AE" w14:textId="3DC5E95B" w:rsidR="00F826AC" w:rsidRPr="00C45CED" w:rsidRDefault="00F826AC" w:rsidP="00F826AC">
            <w:pPr>
              <w:rPr>
                <w:rFonts w:ascii="IberPangea Text Light" w:hAnsi="IberPangea Text Light"/>
                <w:b w:val="0"/>
                <w:bCs w:val="0"/>
                <w:sz w:val="21"/>
                <w:szCs w:val="21"/>
              </w:rPr>
            </w:pPr>
            <w:r w:rsidRPr="00C45CED">
              <w:rPr>
                <w:rFonts w:ascii="IberPangea Text Light" w:hAnsi="IberPangea Text Light"/>
                <w:b w:val="0"/>
                <w:bCs w:val="0"/>
                <w:sz w:val="21"/>
                <w:szCs w:val="21"/>
              </w:rPr>
              <w:t>Main website and or social media</w:t>
            </w:r>
          </w:p>
        </w:tc>
        <w:tc>
          <w:tcPr>
            <w:tcW w:w="6662" w:type="dxa"/>
            <w:gridSpan w:val="3"/>
          </w:tcPr>
          <w:p w14:paraId="64BF47F8" w14:textId="77777777" w:rsidR="00F826AC" w:rsidRPr="00C45CED"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rPr>
            </w:pPr>
          </w:p>
        </w:tc>
      </w:tr>
      <w:tr w:rsidR="00F826AC" w:rsidRPr="00C45CED" w14:paraId="24838823"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695D6BBE" w14:textId="26B47A30" w:rsidR="00F826AC" w:rsidRPr="00C45CED" w:rsidRDefault="00F826AC" w:rsidP="00F826AC">
            <w:pPr>
              <w:rPr>
                <w:rFonts w:ascii="IberPangea Text Light" w:hAnsi="IberPangea Text Light"/>
                <w:b w:val="0"/>
                <w:bCs w:val="0"/>
                <w:sz w:val="21"/>
                <w:szCs w:val="21"/>
              </w:rPr>
            </w:pPr>
            <w:r w:rsidRPr="00C45CED">
              <w:rPr>
                <w:rFonts w:ascii="IberPangea Text Light" w:hAnsi="IberPangea Text Light"/>
                <w:b w:val="0"/>
                <w:bCs w:val="0"/>
                <w:sz w:val="21"/>
                <w:szCs w:val="21"/>
              </w:rPr>
              <w:t xml:space="preserve">Organisations phone number </w:t>
            </w:r>
          </w:p>
        </w:tc>
        <w:tc>
          <w:tcPr>
            <w:tcW w:w="6662" w:type="dxa"/>
            <w:gridSpan w:val="3"/>
          </w:tcPr>
          <w:p w14:paraId="3FFB3DED" w14:textId="77777777" w:rsidR="00F826AC" w:rsidRPr="00C45CED"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rPr>
            </w:pPr>
          </w:p>
        </w:tc>
      </w:tr>
    </w:tbl>
    <w:p w14:paraId="64A22075" w14:textId="77777777" w:rsidR="00D478EB" w:rsidRPr="00C45CED" w:rsidRDefault="00D478EB" w:rsidP="008D688D">
      <w:pPr>
        <w:pStyle w:val="BodyText1"/>
        <w:rPr>
          <w:sz w:val="21"/>
          <w:szCs w:val="24"/>
        </w:rPr>
      </w:pPr>
    </w:p>
    <w:p w14:paraId="363EF63F" w14:textId="77777777" w:rsidR="00FD4007" w:rsidRPr="00C45CED" w:rsidRDefault="00FD4007" w:rsidP="008D688D">
      <w:pPr>
        <w:pStyle w:val="BodyText1"/>
        <w:rPr>
          <w:sz w:val="21"/>
          <w:szCs w:val="24"/>
        </w:rPr>
      </w:pPr>
    </w:p>
    <w:p w14:paraId="5AD840F2" w14:textId="77777777" w:rsidR="00FD4007" w:rsidRPr="00C45CED" w:rsidRDefault="00FD4007" w:rsidP="008D688D">
      <w:pPr>
        <w:pStyle w:val="BodyText1"/>
        <w:rPr>
          <w:sz w:val="21"/>
          <w:szCs w:val="24"/>
        </w:rPr>
      </w:pPr>
    </w:p>
    <w:p w14:paraId="62B8CC78" w14:textId="77777777" w:rsidR="00FD4007" w:rsidRPr="00C45CED" w:rsidRDefault="00FD4007" w:rsidP="008D688D">
      <w:pPr>
        <w:pStyle w:val="BodyText1"/>
        <w:rPr>
          <w:sz w:val="21"/>
          <w:szCs w:val="24"/>
        </w:rPr>
      </w:pPr>
    </w:p>
    <w:tbl>
      <w:tblPr>
        <w:tblStyle w:val="GridTable1Light"/>
        <w:tblW w:w="9776" w:type="dxa"/>
        <w:tblLook w:val="04A0" w:firstRow="1" w:lastRow="0" w:firstColumn="1" w:lastColumn="0" w:noHBand="0" w:noVBand="1"/>
      </w:tblPr>
      <w:tblGrid>
        <w:gridCol w:w="2689"/>
        <w:gridCol w:w="3543"/>
        <w:gridCol w:w="3544"/>
      </w:tblGrid>
      <w:tr w:rsidR="00FD0610" w:rsidRPr="00C45CED" w14:paraId="7A87397C" w14:textId="77777777" w:rsidTr="31C3E70F">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689" w:type="dxa"/>
          </w:tcPr>
          <w:p w14:paraId="27A9661D" w14:textId="743B44D9" w:rsidR="00FD0610" w:rsidRPr="00C45CED" w:rsidRDefault="00BB2413" w:rsidP="00FB6193">
            <w:pPr>
              <w:spacing w:line="259" w:lineRule="auto"/>
              <w:rPr>
                <w:rFonts w:ascii="IberPangea Text Light" w:hAnsi="IberPangea Text Light"/>
                <w:color w:val="008C38" w:themeColor="accent1"/>
                <w:sz w:val="21"/>
                <w:szCs w:val="24"/>
              </w:rPr>
            </w:pPr>
            <w:bookmarkStart w:id="0" w:name="_Hlk208821237"/>
            <w:r w:rsidRPr="00C45CED">
              <w:rPr>
                <w:rFonts w:ascii="IberPangea Text Light" w:hAnsi="IberPangea Text Light"/>
                <w:color w:val="008C38" w:themeColor="accent1"/>
                <w:sz w:val="21"/>
                <w:szCs w:val="24"/>
              </w:rPr>
              <w:t>Main</w:t>
            </w:r>
            <w:r w:rsidR="00CF7731" w:rsidRPr="00C45CED">
              <w:rPr>
                <w:rFonts w:ascii="IberPangea Text Light" w:hAnsi="IberPangea Text Light"/>
                <w:color w:val="008C38" w:themeColor="accent1"/>
                <w:sz w:val="21"/>
                <w:szCs w:val="24"/>
              </w:rPr>
              <w:t xml:space="preserve"> </w:t>
            </w:r>
            <w:r w:rsidRPr="00C45CED">
              <w:rPr>
                <w:rFonts w:ascii="IberPangea Text Light" w:hAnsi="IberPangea Text Light"/>
                <w:color w:val="008C38" w:themeColor="accent1"/>
                <w:sz w:val="21"/>
                <w:szCs w:val="24"/>
              </w:rPr>
              <w:t xml:space="preserve">contact </w:t>
            </w:r>
            <w:r w:rsidR="00FD0610" w:rsidRPr="00C45CED">
              <w:rPr>
                <w:rFonts w:ascii="IberPangea Text Light" w:hAnsi="IberPangea Text Light"/>
                <w:color w:val="008C38" w:themeColor="accent1"/>
                <w:sz w:val="21"/>
                <w:szCs w:val="24"/>
              </w:rPr>
              <w:t>information</w:t>
            </w:r>
          </w:p>
        </w:tc>
        <w:tc>
          <w:tcPr>
            <w:tcW w:w="7087" w:type="dxa"/>
            <w:gridSpan w:val="2"/>
          </w:tcPr>
          <w:p w14:paraId="28BF2999" w14:textId="77777777" w:rsidR="00FD0610" w:rsidRPr="00C45CED" w:rsidRDefault="00FD0610" w:rsidP="00FB6193">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C45CED">
              <w:rPr>
                <w:rFonts w:ascii="IberPangea Text Light" w:hAnsi="IberPangea Text Light"/>
                <w:color w:val="008C38" w:themeColor="accent1"/>
                <w:sz w:val="21"/>
                <w:szCs w:val="24"/>
              </w:rPr>
              <w:t>Answer</w:t>
            </w:r>
          </w:p>
        </w:tc>
      </w:tr>
      <w:tr w:rsidR="00FD0610" w:rsidRPr="00C45CED" w14:paraId="540A22AA"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30B53FD6" w14:textId="1D0E5E02" w:rsidR="00FD0610" w:rsidRPr="00C45CED" w:rsidRDefault="00BB2413" w:rsidP="00BB2413">
            <w:pPr>
              <w:rPr>
                <w:rFonts w:ascii="IberPangea Text Light" w:hAnsi="IberPangea Text Light"/>
                <w:b w:val="0"/>
                <w:sz w:val="21"/>
                <w:szCs w:val="24"/>
              </w:rPr>
            </w:pPr>
            <w:r w:rsidRPr="00C45CED">
              <w:rPr>
                <w:rFonts w:ascii="IberPangea Text Light" w:hAnsi="IberPangea Text Light"/>
                <w:b w:val="0"/>
                <w:sz w:val="21"/>
                <w:szCs w:val="24"/>
              </w:rPr>
              <w:t>N</w:t>
            </w:r>
            <w:r w:rsidR="00FD0610" w:rsidRPr="00C45CED">
              <w:rPr>
                <w:rFonts w:ascii="IberPangea Text Light" w:hAnsi="IberPangea Text Light"/>
                <w:b w:val="0"/>
                <w:sz w:val="21"/>
                <w:szCs w:val="24"/>
              </w:rPr>
              <w:t>ame</w:t>
            </w:r>
          </w:p>
        </w:tc>
        <w:tc>
          <w:tcPr>
            <w:tcW w:w="7087" w:type="dxa"/>
            <w:gridSpan w:val="2"/>
          </w:tcPr>
          <w:p w14:paraId="345EBCE6" w14:textId="77777777" w:rsidR="00FD0610" w:rsidRPr="00C45CED" w:rsidRDefault="00FD0610" w:rsidP="004179AD">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FD0610" w:rsidRPr="00C45CED" w14:paraId="67DC3A5F" w14:textId="77777777" w:rsidTr="31C3E70F">
        <w:trPr>
          <w:trHeight w:val="730"/>
        </w:trPr>
        <w:tc>
          <w:tcPr>
            <w:cnfStyle w:val="001000000000" w:firstRow="0" w:lastRow="0" w:firstColumn="1" w:lastColumn="0" w:oddVBand="0" w:evenVBand="0" w:oddHBand="0" w:evenHBand="0" w:firstRowFirstColumn="0" w:firstRowLastColumn="0" w:lastRowFirstColumn="0" w:lastRowLastColumn="0"/>
            <w:tcW w:w="2689" w:type="dxa"/>
          </w:tcPr>
          <w:p w14:paraId="4F968259" w14:textId="6704644A" w:rsidR="00FD0610" w:rsidRPr="00C45CED" w:rsidRDefault="00BB2413" w:rsidP="00BB2413">
            <w:pPr>
              <w:rPr>
                <w:rFonts w:ascii="IberPangea Text Light" w:hAnsi="IberPangea Text Light"/>
                <w:b w:val="0"/>
                <w:sz w:val="21"/>
                <w:szCs w:val="24"/>
              </w:rPr>
            </w:pPr>
            <w:r w:rsidRPr="00C45CED">
              <w:rPr>
                <w:rFonts w:ascii="IberPangea Text Light" w:hAnsi="IberPangea Text Light"/>
                <w:b w:val="0"/>
                <w:sz w:val="21"/>
                <w:szCs w:val="24"/>
              </w:rPr>
              <w:t xml:space="preserve">Job title/position in </w:t>
            </w:r>
            <w:r w:rsidR="00E1739B" w:rsidRPr="00C45CED">
              <w:rPr>
                <w:rFonts w:ascii="IberPangea Text Light" w:hAnsi="IberPangea Text Light"/>
                <w:b w:val="0"/>
                <w:sz w:val="21"/>
                <w:szCs w:val="24"/>
              </w:rPr>
              <w:t>organisation</w:t>
            </w:r>
          </w:p>
        </w:tc>
        <w:tc>
          <w:tcPr>
            <w:tcW w:w="7087" w:type="dxa"/>
            <w:gridSpan w:val="2"/>
          </w:tcPr>
          <w:p w14:paraId="5C136826" w14:textId="77777777" w:rsidR="00FD0610" w:rsidRPr="00C45CED" w:rsidRDefault="00FD0610" w:rsidP="004179AD">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FD0610" w:rsidRPr="00C45CED" w14:paraId="6936207E"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23E0BCA9" w14:textId="1841D9A5" w:rsidR="00FD0610" w:rsidRPr="00C45CED" w:rsidRDefault="00887D78" w:rsidP="00887D78">
            <w:pPr>
              <w:rPr>
                <w:rFonts w:ascii="IberPangea Text Light" w:hAnsi="IberPangea Text Light"/>
                <w:b w:val="0"/>
              </w:rPr>
            </w:pPr>
            <w:r w:rsidRPr="00C45CED">
              <w:rPr>
                <w:rFonts w:ascii="IberPangea Text Light" w:hAnsi="IberPangea Text Light"/>
                <w:b w:val="0"/>
                <w:sz w:val="21"/>
                <w:szCs w:val="24"/>
              </w:rPr>
              <w:t>Address</w:t>
            </w:r>
          </w:p>
        </w:tc>
        <w:tc>
          <w:tcPr>
            <w:tcW w:w="7087" w:type="dxa"/>
            <w:gridSpan w:val="2"/>
          </w:tcPr>
          <w:p w14:paraId="7FB25E41" w14:textId="77777777" w:rsidR="00FD0610" w:rsidRPr="00C45CED" w:rsidRDefault="00FD0610" w:rsidP="008A1370">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ED33AD" w:rsidRPr="00C45CED" w14:paraId="51F06C29" w14:textId="77777777" w:rsidTr="000B2A71">
        <w:tc>
          <w:tcPr>
            <w:cnfStyle w:val="001000000000" w:firstRow="0" w:lastRow="0" w:firstColumn="1" w:lastColumn="0" w:oddVBand="0" w:evenVBand="0" w:oddHBand="0" w:evenHBand="0" w:firstRowFirstColumn="0" w:firstRowLastColumn="0" w:lastRowFirstColumn="0" w:lastRowLastColumn="0"/>
            <w:tcW w:w="2689" w:type="dxa"/>
          </w:tcPr>
          <w:p w14:paraId="6126388E" w14:textId="55BB3C2F" w:rsidR="00ED33AD" w:rsidRPr="00C45CED" w:rsidRDefault="00ED33AD" w:rsidP="00471018">
            <w:pPr>
              <w:rPr>
                <w:rFonts w:ascii="IberPangea Text Light" w:hAnsi="IberPangea Text Light"/>
                <w:b w:val="0"/>
                <w:sz w:val="21"/>
                <w:szCs w:val="21"/>
              </w:rPr>
            </w:pPr>
            <w:r w:rsidRPr="00C45CED">
              <w:rPr>
                <w:rFonts w:ascii="IberPangea Text Light" w:hAnsi="IberPangea Text Light"/>
                <w:b w:val="0"/>
                <w:sz w:val="21"/>
                <w:szCs w:val="21"/>
              </w:rPr>
              <w:t xml:space="preserve">Contact details </w:t>
            </w:r>
          </w:p>
        </w:tc>
        <w:tc>
          <w:tcPr>
            <w:tcW w:w="3543" w:type="dxa"/>
          </w:tcPr>
          <w:p w14:paraId="4A7F25C6" w14:textId="726A4581" w:rsidR="00ED33AD" w:rsidRPr="00C45CED" w:rsidRDefault="00ED33AD"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C45CED">
              <w:rPr>
                <w:rFonts w:ascii="IberPangea Text Light" w:hAnsi="IberPangea Text Light"/>
                <w:sz w:val="21"/>
                <w:szCs w:val="21"/>
              </w:rPr>
              <w:t xml:space="preserve">Phone: </w:t>
            </w:r>
          </w:p>
        </w:tc>
        <w:tc>
          <w:tcPr>
            <w:tcW w:w="3544" w:type="dxa"/>
          </w:tcPr>
          <w:p w14:paraId="1254954D" w14:textId="181EA909" w:rsidR="00ED33AD" w:rsidRPr="00C45CED" w:rsidRDefault="00ED33AD"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C45CED">
              <w:rPr>
                <w:rFonts w:ascii="IberPangea Text Light" w:hAnsi="IberPangea Text Light"/>
                <w:sz w:val="21"/>
                <w:szCs w:val="21"/>
              </w:rPr>
              <w:t xml:space="preserve">Email: </w:t>
            </w:r>
          </w:p>
        </w:tc>
      </w:tr>
      <w:tr w:rsidR="00A95292" w:rsidRPr="00C45CED" w14:paraId="6ED8784F"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51B6FFF8" w14:textId="2E03CA39" w:rsidR="00A95292" w:rsidRPr="00C45CED" w:rsidRDefault="00ED33AD" w:rsidP="00471018">
            <w:pPr>
              <w:rPr>
                <w:rFonts w:ascii="IberPangea Text Light" w:hAnsi="IberPangea Text Light"/>
                <w:b w:val="0"/>
                <w:sz w:val="21"/>
                <w:szCs w:val="24"/>
              </w:rPr>
            </w:pPr>
            <w:r w:rsidRPr="00C45CED">
              <w:rPr>
                <w:rFonts w:ascii="IberPangea Text Light" w:hAnsi="IberPangea Text Light"/>
                <w:b w:val="0"/>
                <w:sz w:val="21"/>
                <w:szCs w:val="24"/>
              </w:rPr>
              <w:t>Preferred</w:t>
            </w:r>
            <w:r w:rsidR="00D63A62" w:rsidRPr="00C45CED">
              <w:rPr>
                <w:rFonts w:ascii="IberPangea Text Light" w:hAnsi="IberPangea Text Light"/>
                <w:b w:val="0"/>
                <w:sz w:val="21"/>
                <w:szCs w:val="24"/>
              </w:rPr>
              <w:t xml:space="preserve"> method of contact</w:t>
            </w:r>
          </w:p>
        </w:tc>
        <w:tc>
          <w:tcPr>
            <w:tcW w:w="7087" w:type="dxa"/>
            <w:gridSpan w:val="2"/>
          </w:tcPr>
          <w:p w14:paraId="7486B4F1" w14:textId="77777777" w:rsidR="00A95292" w:rsidRPr="00C45CED" w:rsidRDefault="00A95292"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bookmarkEnd w:id="0"/>
    </w:tbl>
    <w:p w14:paraId="43887DB0" w14:textId="77777777" w:rsidR="00D63A62" w:rsidRPr="00C45CED" w:rsidRDefault="00D63A62" w:rsidP="008D688D">
      <w:pPr>
        <w:pStyle w:val="BodyText1"/>
        <w:rPr>
          <w:sz w:val="21"/>
          <w:szCs w:val="24"/>
        </w:rPr>
      </w:pPr>
    </w:p>
    <w:tbl>
      <w:tblPr>
        <w:tblStyle w:val="GridTable1Light"/>
        <w:tblW w:w="9776" w:type="dxa"/>
        <w:tblLook w:val="04A0" w:firstRow="1" w:lastRow="0" w:firstColumn="1" w:lastColumn="0" w:noHBand="0" w:noVBand="1"/>
      </w:tblPr>
      <w:tblGrid>
        <w:gridCol w:w="2689"/>
        <w:gridCol w:w="7087"/>
      </w:tblGrid>
      <w:tr w:rsidR="00D63A62" w:rsidRPr="00C45CED" w14:paraId="5C45938D" w14:textId="77777777" w:rsidTr="00A22B1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689" w:type="dxa"/>
          </w:tcPr>
          <w:p w14:paraId="67CFAEC2" w14:textId="0DEC5620" w:rsidR="00D63A62" w:rsidRPr="00C45CED" w:rsidRDefault="00D63A62" w:rsidP="00A22B18">
            <w:pPr>
              <w:spacing w:line="259" w:lineRule="auto"/>
              <w:rPr>
                <w:rFonts w:ascii="IberPangea Text Light" w:hAnsi="IberPangea Text Light"/>
                <w:color w:val="008C38" w:themeColor="accent1"/>
                <w:sz w:val="21"/>
                <w:szCs w:val="24"/>
              </w:rPr>
            </w:pPr>
            <w:r w:rsidRPr="00C45CED">
              <w:rPr>
                <w:rFonts w:ascii="IberPangea Text Light" w:hAnsi="IberPangea Text Light"/>
                <w:color w:val="008C38" w:themeColor="accent1"/>
                <w:sz w:val="21"/>
                <w:szCs w:val="24"/>
              </w:rPr>
              <w:t>Organisation financials</w:t>
            </w:r>
          </w:p>
        </w:tc>
        <w:tc>
          <w:tcPr>
            <w:tcW w:w="7087" w:type="dxa"/>
          </w:tcPr>
          <w:p w14:paraId="25703247" w14:textId="77777777" w:rsidR="00D63A62" w:rsidRPr="00C45CED" w:rsidRDefault="00D63A62"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C45CED">
              <w:rPr>
                <w:rFonts w:ascii="IberPangea Text Light" w:hAnsi="IberPangea Text Light"/>
                <w:color w:val="008C38" w:themeColor="accent1"/>
                <w:sz w:val="21"/>
                <w:szCs w:val="24"/>
              </w:rPr>
              <w:t>Answer</w:t>
            </w:r>
          </w:p>
        </w:tc>
      </w:tr>
      <w:tr w:rsidR="00D63A62" w:rsidRPr="00C45CED" w14:paraId="5D221B7F" w14:textId="77777777" w:rsidTr="00A22B18">
        <w:tc>
          <w:tcPr>
            <w:cnfStyle w:val="001000000000" w:firstRow="0" w:lastRow="0" w:firstColumn="1" w:lastColumn="0" w:oddVBand="0" w:evenVBand="0" w:oddHBand="0" w:evenHBand="0" w:firstRowFirstColumn="0" w:firstRowLastColumn="0" w:lastRowFirstColumn="0" w:lastRowLastColumn="0"/>
            <w:tcW w:w="2689" w:type="dxa"/>
          </w:tcPr>
          <w:p w14:paraId="743A662E" w14:textId="4465B3D0" w:rsidR="00D63A62" w:rsidRPr="00C45CED" w:rsidRDefault="00180C5F" w:rsidP="00A22B18">
            <w:pPr>
              <w:rPr>
                <w:rFonts w:ascii="IberPangea Text Light" w:hAnsi="IberPangea Text Light"/>
                <w:b w:val="0"/>
                <w:bCs w:val="0"/>
                <w:sz w:val="21"/>
                <w:szCs w:val="24"/>
              </w:rPr>
            </w:pPr>
            <w:r w:rsidRPr="00C45CED">
              <w:rPr>
                <w:rFonts w:ascii="IberPangea Text Light" w:hAnsi="IberPangea Text Light"/>
                <w:b w:val="0"/>
                <w:bCs w:val="0"/>
                <w:sz w:val="21"/>
                <w:szCs w:val="24"/>
              </w:rPr>
              <w:t>What was your total income over the last accounting year?</w:t>
            </w:r>
          </w:p>
        </w:tc>
        <w:tc>
          <w:tcPr>
            <w:tcW w:w="7087" w:type="dxa"/>
          </w:tcPr>
          <w:p w14:paraId="7F6EEA5E" w14:textId="77777777" w:rsidR="00D63A62" w:rsidRPr="00C45CED" w:rsidRDefault="00D63A6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D63A62" w:rsidRPr="00C45CED" w14:paraId="0DD797C5" w14:textId="77777777" w:rsidTr="00A22B18">
        <w:trPr>
          <w:trHeight w:val="730"/>
        </w:trPr>
        <w:tc>
          <w:tcPr>
            <w:cnfStyle w:val="001000000000" w:firstRow="0" w:lastRow="0" w:firstColumn="1" w:lastColumn="0" w:oddVBand="0" w:evenVBand="0" w:oddHBand="0" w:evenHBand="0" w:firstRowFirstColumn="0" w:firstRowLastColumn="0" w:lastRowFirstColumn="0" w:lastRowLastColumn="0"/>
            <w:tcW w:w="2689" w:type="dxa"/>
          </w:tcPr>
          <w:p w14:paraId="0085C104" w14:textId="4DBD5782" w:rsidR="00D63A62" w:rsidRPr="00C45CED" w:rsidRDefault="00393126" w:rsidP="00A22B18">
            <w:pPr>
              <w:rPr>
                <w:rFonts w:ascii="IberPangea Text Light" w:hAnsi="IberPangea Text Light"/>
                <w:bCs w:val="0"/>
                <w:sz w:val="21"/>
                <w:szCs w:val="24"/>
              </w:rPr>
            </w:pPr>
            <w:r w:rsidRPr="00C45CED">
              <w:rPr>
                <w:rFonts w:ascii="IberPangea Text Light" w:hAnsi="IberPangea Text Light"/>
                <w:b w:val="0"/>
                <w:bCs w:val="0"/>
                <w:sz w:val="21"/>
                <w:szCs w:val="24"/>
              </w:rPr>
              <w:t>What are your current unrestricted reserves?</w:t>
            </w:r>
          </w:p>
        </w:tc>
        <w:tc>
          <w:tcPr>
            <w:tcW w:w="7087" w:type="dxa"/>
          </w:tcPr>
          <w:p w14:paraId="264A5CD1" w14:textId="77777777" w:rsidR="00D63A62" w:rsidRPr="00C45CED" w:rsidRDefault="00D63A62"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D63A62" w:rsidRPr="00C45CED" w14:paraId="6FB8D0A4" w14:textId="77777777" w:rsidTr="00A22B18">
        <w:tc>
          <w:tcPr>
            <w:cnfStyle w:val="001000000000" w:firstRow="0" w:lastRow="0" w:firstColumn="1" w:lastColumn="0" w:oddVBand="0" w:evenVBand="0" w:oddHBand="0" w:evenHBand="0" w:firstRowFirstColumn="0" w:firstRowLastColumn="0" w:lastRowFirstColumn="0" w:lastRowLastColumn="0"/>
            <w:tcW w:w="2689" w:type="dxa"/>
          </w:tcPr>
          <w:p w14:paraId="22E61761" w14:textId="4A1DE954" w:rsidR="00D63A62" w:rsidRPr="00C45CED" w:rsidRDefault="00393126" w:rsidP="00A22B18">
            <w:pPr>
              <w:rPr>
                <w:rFonts w:ascii="IberPangea Text Light" w:hAnsi="IberPangea Text Light"/>
                <w:b w:val="0"/>
                <w:bCs w:val="0"/>
              </w:rPr>
            </w:pPr>
            <w:r w:rsidRPr="00C45CED">
              <w:rPr>
                <w:rFonts w:ascii="IberPangea Text Light" w:hAnsi="IberPangea Text Light"/>
                <w:b w:val="0"/>
                <w:bCs w:val="0"/>
              </w:rPr>
              <w:t>Why can these unrestricted reserves not be used for this project?</w:t>
            </w:r>
          </w:p>
        </w:tc>
        <w:tc>
          <w:tcPr>
            <w:tcW w:w="7087" w:type="dxa"/>
          </w:tcPr>
          <w:p w14:paraId="701BA5E9" w14:textId="77777777" w:rsidR="00D63A62" w:rsidRPr="00C45CED" w:rsidRDefault="00D63A6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D63A62" w:rsidRPr="00C45CED" w14:paraId="2DBB5430" w14:textId="77777777" w:rsidTr="00180C5F">
        <w:trPr>
          <w:trHeight w:val="369"/>
        </w:trPr>
        <w:tc>
          <w:tcPr>
            <w:cnfStyle w:val="001000000000" w:firstRow="0" w:lastRow="0" w:firstColumn="1" w:lastColumn="0" w:oddVBand="0" w:evenVBand="0" w:oddHBand="0" w:evenHBand="0" w:firstRowFirstColumn="0" w:firstRowLastColumn="0" w:lastRowFirstColumn="0" w:lastRowLastColumn="0"/>
            <w:tcW w:w="2689" w:type="dxa"/>
          </w:tcPr>
          <w:p w14:paraId="52558246" w14:textId="616C663D" w:rsidR="00D63A62" w:rsidRPr="00C45CED" w:rsidRDefault="00785ABF" w:rsidP="00A22B18">
            <w:pPr>
              <w:rPr>
                <w:rFonts w:ascii="IberPangea Text Light" w:hAnsi="IberPangea Text Light"/>
                <w:sz w:val="21"/>
                <w:szCs w:val="24"/>
              </w:rPr>
            </w:pPr>
            <w:r w:rsidRPr="00C45CED">
              <w:rPr>
                <w:rFonts w:ascii="IberPangea Text Light" w:hAnsi="IberPangea Text Light"/>
                <w:b w:val="0"/>
                <w:bCs w:val="0"/>
                <w:sz w:val="21"/>
                <w:szCs w:val="24"/>
              </w:rPr>
              <w:t>Provide bank details for verification</w:t>
            </w:r>
            <w:r w:rsidRPr="00C45CED">
              <w:rPr>
                <w:rFonts w:ascii="IberPangea Text Light" w:hAnsi="IberPangea Text Light"/>
                <w:sz w:val="21"/>
                <w:szCs w:val="24"/>
              </w:rPr>
              <w:t xml:space="preserve"> </w:t>
            </w:r>
          </w:p>
        </w:tc>
        <w:tc>
          <w:tcPr>
            <w:tcW w:w="7087" w:type="dxa"/>
          </w:tcPr>
          <w:p w14:paraId="3573922B" w14:textId="77777777" w:rsidR="00D63A62" w:rsidRPr="00C45CED" w:rsidRDefault="00D63A62"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bl>
    <w:p w14:paraId="0A39E187" w14:textId="77777777" w:rsidR="00D63A62" w:rsidRPr="00C45CED" w:rsidRDefault="00D63A62" w:rsidP="008D688D">
      <w:pPr>
        <w:pStyle w:val="BodyText1"/>
        <w:rPr>
          <w:sz w:val="21"/>
          <w:szCs w:val="24"/>
        </w:rPr>
      </w:pPr>
    </w:p>
    <w:p w14:paraId="78CF17F2" w14:textId="77777777" w:rsidR="00D63A62" w:rsidRPr="00C45CED" w:rsidRDefault="00D63A62" w:rsidP="008D688D">
      <w:pPr>
        <w:pStyle w:val="BodyText1"/>
        <w:rPr>
          <w:sz w:val="21"/>
          <w:szCs w:val="24"/>
        </w:rPr>
      </w:pPr>
    </w:p>
    <w:tbl>
      <w:tblPr>
        <w:tblStyle w:val="GridTable1Light"/>
        <w:tblW w:w="9776" w:type="dxa"/>
        <w:tblLook w:val="04A0" w:firstRow="1" w:lastRow="0" w:firstColumn="1" w:lastColumn="0" w:noHBand="0" w:noVBand="1"/>
      </w:tblPr>
      <w:tblGrid>
        <w:gridCol w:w="5382"/>
        <w:gridCol w:w="4394"/>
      </w:tblGrid>
      <w:tr w:rsidR="00FD4007" w:rsidRPr="00C45CED" w14:paraId="59EBF9F0" w14:textId="77777777" w:rsidTr="00D829D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5382" w:type="dxa"/>
          </w:tcPr>
          <w:p w14:paraId="44293F02" w14:textId="1B12629B" w:rsidR="00FD4007" w:rsidRPr="00C45CED" w:rsidRDefault="004C5CB2" w:rsidP="00A22B18">
            <w:pPr>
              <w:spacing w:line="259" w:lineRule="auto"/>
              <w:rPr>
                <w:rFonts w:ascii="IberPangea Text Light" w:hAnsi="IberPangea Text Light"/>
                <w:color w:val="008C38" w:themeColor="accent1"/>
                <w:sz w:val="21"/>
                <w:szCs w:val="24"/>
              </w:rPr>
            </w:pPr>
            <w:r w:rsidRPr="00C45CED">
              <w:rPr>
                <w:rFonts w:ascii="IberPangea Text Light" w:hAnsi="IberPangea Text Light"/>
                <w:color w:val="008C38" w:themeColor="accent1"/>
                <w:sz w:val="21"/>
                <w:szCs w:val="24"/>
              </w:rPr>
              <w:t xml:space="preserve">Attachments </w:t>
            </w:r>
          </w:p>
        </w:tc>
        <w:tc>
          <w:tcPr>
            <w:tcW w:w="4394" w:type="dxa"/>
          </w:tcPr>
          <w:p w14:paraId="7D62FF60" w14:textId="77777777" w:rsidR="00FD4007" w:rsidRPr="00C45CED" w:rsidRDefault="00FD4007"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C45CED">
              <w:rPr>
                <w:rFonts w:ascii="IberPangea Text Light" w:hAnsi="IberPangea Text Light"/>
                <w:color w:val="008C38" w:themeColor="accent1"/>
                <w:sz w:val="21"/>
                <w:szCs w:val="24"/>
              </w:rPr>
              <w:t>Answer</w:t>
            </w:r>
          </w:p>
        </w:tc>
      </w:tr>
      <w:tr w:rsidR="00FD4007" w:rsidRPr="00C45CED" w14:paraId="4700A308" w14:textId="77777777" w:rsidTr="00D829D8">
        <w:tc>
          <w:tcPr>
            <w:cnfStyle w:val="001000000000" w:firstRow="0" w:lastRow="0" w:firstColumn="1" w:lastColumn="0" w:oddVBand="0" w:evenVBand="0" w:oddHBand="0" w:evenHBand="0" w:firstRowFirstColumn="0" w:firstRowLastColumn="0" w:lastRowFirstColumn="0" w:lastRowLastColumn="0"/>
            <w:tcW w:w="5382" w:type="dxa"/>
          </w:tcPr>
          <w:p w14:paraId="4CE053F6" w14:textId="6A95D03E" w:rsidR="00FD4007" w:rsidRPr="00C45CED" w:rsidRDefault="00DB2276" w:rsidP="00A22B18">
            <w:pPr>
              <w:rPr>
                <w:rFonts w:ascii="IberPangea Text Light" w:hAnsi="IberPangea Text Light"/>
                <w:b w:val="0"/>
                <w:bCs w:val="0"/>
                <w:sz w:val="21"/>
                <w:szCs w:val="24"/>
              </w:rPr>
            </w:pPr>
            <w:r w:rsidRPr="00C45CED">
              <w:rPr>
                <w:rFonts w:ascii="IberPangea Text Light" w:hAnsi="IberPangea Text Light"/>
                <w:b w:val="0"/>
                <w:bCs w:val="0"/>
                <w:sz w:val="21"/>
                <w:szCs w:val="24"/>
              </w:rPr>
              <w:t>Constitution (or other governing document).</w:t>
            </w:r>
          </w:p>
        </w:tc>
        <w:tc>
          <w:tcPr>
            <w:tcW w:w="4394" w:type="dxa"/>
          </w:tcPr>
          <w:p w14:paraId="5501F429" w14:textId="10C219B1" w:rsidR="00FD4007" w:rsidRPr="00C45CED"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989387455"/>
                <w14:checkbox>
                  <w14:checked w14:val="0"/>
                  <w14:checkedState w14:val="2612" w14:font="MS Gothic"/>
                  <w14:uncheckedState w14:val="2610" w14:font="MS Gothic"/>
                </w14:checkbox>
              </w:sdtPr>
              <w:sdtContent>
                <w:r w:rsidR="00DB2276" w:rsidRPr="00C45CED">
                  <w:rPr>
                    <w:rFonts w:ascii="MS Gothic" w:eastAsia="MS Gothic" w:hAnsi="MS Gothic" w:hint="eastAsia"/>
                    <w:sz w:val="21"/>
                    <w:szCs w:val="24"/>
                  </w:rPr>
                  <w:t>☐</w:t>
                </w:r>
              </w:sdtContent>
            </w:sdt>
            <w:r w:rsidR="00DB2276" w:rsidRPr="00C45CED">
              <w:rPr>
                <w:rFonts w:ascii="IberPangea Text Light" w:hAnsi="IberPangea Text Light"/>
                <w:sz w:val="21"/>
                <w:szCs w:val="24"/>
              </w:rPr>
              <w:t xml:space="preserve"> Attached</w:t>
            </w:r>
          </w:p>
        </w:tc>
      </w:tr>
      <w:tr w:rsidR="00FD4007" w:rsidRPr="00C45CED" w14:paraId="36788A29" w14:textId="77777777" w:rsidTr="00D829D8">
        <w:trPr>
          <w:trHeight w:val="730"/>
        </w:trPr>
        <w:tc>
          <w:tcPr>
            <w:cnfStyle w:val="001000000000" w:firstRow="0" w:lastRow="0" w:firstColumn="1" w:lastColumn="0" w:oddVBand="0" w:evenVBand="0" w:oddHBand="0" w:evenHBand="0" w:firstRowFirstColumn="0" w:firstRowLastColumn="0" w:lastRowFirstColumn="0" w:lastRowLastColumn="0"/>
            <w:tcW w:w="5382" w:type="dxa"/>
          </w:tcPr>
          <w:p w14:paraId="7E7B5773" w14:textId="130849E8" w:rsidR="00FD4007" w:rsidRPr="00C45CED" w:rsidRDefault="00145FA5" w:rsidP="00145FA5">
            <w:pPr>
              <w:rPr>
                <w:rFonts w:ascii="IberPangea Text Light" w:hAnsi="IberPangea Text Light"/>
                <w:bCs w:val="0"/>
                <w:sz w:val="21"/>
                <w:szCs w:val="24"/>
              </w:rPr>
            </w:pPr>
            <w:r w:rsidRPr="00C45CED">
              <w:rPr>
                <w:rFonts w:ascii="IberPangea Text Light" w:hAnsi="IberPangea Text Light"/>
                <w:b w:val="0"/>
                <w:sz w:val="21"/>
                <w:szCs w:val="24"/>
              </w:rPr>
              <w:t>Latest set of approved accounts, unless the organisation is less than 18 months old.</w:t>
            </w:r>
          </w:p>
        </w:tc>
        <w:tc>
          <w:tcPr>
            <w:tcW w:w="4394" w:type="dxa"/>
          </w:tcPr>
          <w:p w14:paraId="11622ACB" w14:textId="70DC7A97" w:rsidR="00FD4007" w:rsidRPr="00C45CED"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477116035"/>
                <w14:checkbox>
                  <w14:checked w14:val="0"/>
                  <w14:checkedState w14:val="2612" w14:font="MS Gothic"/>
                  <w14:uncheckedState w14:val="2610" w14:font="MS Gothic"/>
                </w14:checkbox>
              </w:sdtPr>
              <w:sdtContent>
                <w:r w:rsidR="00281216" w:rsidRPr="00C45CED">
                  <w:rPr>
                    <w:rFonts w:ascii="MS Gothic" w:eastAsia="MS Gothic" w:hAnsi="MS Gothic" w:hint="eastAsia"/>
                    <w:sz w:val="21"/>
                    <w:szCs w:val="24"/>
                  </w:rPr>
                  <w:t>☐</w:t>
                </w:r>
              </w:sdtContent>
            </w:sdt>
            <w:r w:rsidR="00281216" w:rsidRPr="00C45CED">
              <w:rPr>
                <w:rFonts w:ascii="IberPangea Text Light" w:hAnsi="IberPangea Text Light"/>
                <w:sz w:val="21"/>
                <w:szCs w:val="24"/>
              </w:rPr>
              <w:t xml:space="preserve"> </w:t>
            </w:r>
            <w:r w:rsidR="00145FA5" w:rsidRPr="00C45CED">
              <w:rPr>
                <w:rFonts w:ascii="IberPangea Text Light" w:hAnsi="IberPangea Text Light"/>
                <w:sz w:val="21"/>
                <w:szCs w:val="24"/>
              </w:rPr>
              <w:t>Attached</w:t>
            </w:r>
          </w:p>
          <w:p w14:paraId="547D243E" w14:textId="77777777" w:rsidR="00145FA5" w:rsidRPr="00C45CED" w:rsidRDefault="00145FA5"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5CD6C60B" w14:textId="61761556" w:rsidR="00145FA5" w:rsidRPr="00C45CED"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710651392"/>
                <w14:checkbox>
                  <w14:checked w14:val="0"/>
                  <w14:checkedState w14:val="2612" w14:font="MS Gothic"/>
                  <w14:uncheckedState w14:val="2610" w14:font="MS Gothic"/>
                </w14:checkbox>
              </w:sdtPr>
              <w:sdtContent>
                <w:r w:rsidR="00281216" w:rsidRPr="00C45CED">
                  <w:rPr>
                    <w:rFonts w:ascii="MS Gothic" w:eastAsia="MS Gothic" w:hAnsi="MS Gothic" w:hint="eastAsia"/>
                    <w:sz w:val="21"/>
                    <w:szCs w:val="24"/>
                  </w:rPr>
                  <w:t>☐</w:t>
                </w:r>
              </w:sdtContent>
            </w:sdt>
            <w:r w:rsidR="00497F54" w:rsidRPr="00C45CED">
              <w:rPr>
                <w:rFonts w:ascii="IberPangea Text Light" w:hAnsi="IberPangea Text Light"/>
                <w:sz w:val="21"/>
                <w:szCs w:val="24"/>
              </w:rPr>
              <w:t xml:space="preserve"> N/A – We’re less than 18 months old</w:t>
            </w:r>
          </w:p>
        </w:tc>
      </w:tr>
      <w:tr w:rsidR="00FD4007" w:rsidRPr="00C45CED" w14:paraId="6A66FD6C" w14:textId="77777777" w:rsidTr="00D829D8">
        <w:tc>
          <w:tcPr>
            <w:cnfStyle w:val="001000000000" w:firstRow="0" w:lastRow="0" w:firstColumn="1" w:lastColumn="0" w:oddVBand="0" w:evenVBand="0" w:oddHBand="0" w:evenHBand="0" w:firstRowFirstColumn="0" w:firstRowLastColumn="0" w:lastRowFirstColumn="0" w:lastRowLastColumn="0"/>
            <w:tcW w:w="5382" w:type="dxa"/>
          </w:tcPr>
          <w:p w14:paraId="28D877AA" w14:textId="77777777" w:rsidR="00D829D8" w:rsidRPr="00C45CED" w:rsidRDefault="00D829D8" w:rsidP="00D829D8">
            <w:pPr>
              <w:rPr>
                <w:rFonts w:ascii="IberPangea Text Light" w:hAnsi="IberPangea Text Light"/>
                <w:b w:val="0"/>
                <w:bCs w:val="0"/>
              </w:rPr>
            </w:pPr>
            <w:r w:rsidRPr="00C45CED">
              <w:rPr>
                <w:rFonts w:ascii="IberPangea Text Light" w:hAnsi="IberPangea Text Light"/>
                <w:b w:val="0"/>
                <w:bCs w:val="0"/>
              </w:rPr>
              <w:t xml:space="preserve">Upload a copy of your safeguarding policy and procedures if your organisation's core work </w:t>
            </w:r>
          </w:p>
          <w:p w14:paraId="13738EAD" w14:textId="77777777" w:rsidR="00D829D8" w:rsidRPr="00C45CED" w:rsidRDefault="00D829D8" w:rsidP="00D829D8">
            <w:pPr>
              <w:rPr>
                <w:rFonts w:ascii="IberPangea Text Light" w:hAnsi="IberPangea Text Light"/>
                <w:b w:val="0"/>
                <w:bCs w:val="0"/>
              </w:rPr>
            </w:pPr>
            <w:r w:rsidRPr="00C45CED">
              <w:rPr>
                <w:rFonts w:ascii="IberPangea Text Light" w:hAnsi="IberPangea Text Light"/>
                <w:b w:val="0"/>
                <w:bCs w:val="0"/>
              </w:rPr>
              <w:t xml:space="preserve">(the work it was set up to do) or the project you are applying for involves children or </w:t>
            </w:r>
          </w:p>
          <w:p w14:paraId="49590B87" w14:textId="53353520" w:rsidR="00FD4007" w:rsidRPr="00C45CED" w:rsidRDefault="00D829D8" w:rsidP="00D829D8">
            <w:pPr>
              <w:rPr>
                <w:rFonts w:ascii="IberPangea Text Light" w:hAnsi="IberPangea Text Light"/>
                <w:b w:val="0"/>
                <w:bCs w:val="0"/>
              </w:rPr>
            </w:pPr>
            <w:r w:rsidRPr="00C45CED">
              <w:rPr>
                <w:rFonts w:ascii="IberPangea Text Light" w:hAnsi="IberPangea Text Light"/>
                <w:b w:val="0"/>
                <w:bCs w:val="0"/>
              </w:rPr>
              <w:t>vulnerable adults.</w:t>
            </w:r>
          </w:p>
        </w:tc>
        <w:tc>
          <w:tcPr>
            <w:tcW w:w="4394" w:type="dxa"/>
          </w:tcPr>
          <w:p w14:paraId="7531DEBE" w14:textId="26932088" w:rsidR="00D829D8" w:rsidRPr="00C45CED" w:rsidRDefault="00000000" w:rsidP="00D829D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24295409"/>
                <w14:checkbox>
                  <w14:checked w14:val="0"/>
                  <w14:checkedState w14:val="2612" w14:font="MS Gothic"/>
                  <w14:uncheckedState w14:val="2610" w14:font="MS Gothic"/>
                </w14:checkbox>
              </w:sdtPr>
              <w:sdtContent>
                <w:r w:rsidR="00281216" w:rsidRPr="00C45CED">
                  <w:rPr>
                    <w:rFonts w:ascii="MS Gothic" w:eastAsia="MS Gothic" w:hAnsi="MS Gothic" w:hint="eastAsia"/>
                    <w:sz w:val="21"/>
                    <w:szCs w:val="24"/>
                  </w:rPr>
                  <w:t>☐</w:t>
                </w:r>
              </w:sdtContent>
            </w:sdt>
            <w:r w:rsidR="00281216" w:rsidRPr="00C45CED">
              <w:rPr>
                <w:rFonts w:ascii="IberPangea Text Light" w:hAnsi="IberPangea Text Light"/>
                <w:sz w:val="21"/>
                <w:szCs w:val="24"/>
              </w:rPr>
              <w:t xml:space="preserve"> </w:t>
            </w:r>
            <w:r w:rsidR="00D829D8" w:rsidRPr="00C45CED">
              <w:rPr>
                <w:rFonts w:ascii="IberPangea Text Light" w:hAnsi="IberPangea Text Light"/>
                <w:sz w:val="21"/>
                <w:szCs w:val="24"/>
              </w:rPr>
              <w:t>Attached</w:t>
            </w:r>
          </w:p>
          <w:p w14:paraId="153B0F6B" w14:textId="77777777" w:rsidR="00D829D8" w:rsidRPr="00C45CED" w:rsidRDefault="00D829D8" w:rsidP="00D829D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781C2291" w14:textId="2849C9DF" w:rsidR="00FD4007" w:rsidRPr="00C45CED" w:rsidRDefault="00000000" w:rsidP="00D829D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558740919"/>
                <w14:checkbox>
                  <w14:checked w14:val="0"/>
                  <w14:checkedState w14:val="2612" w14:font="MS Gothic"/>
                  <w14:uncheckedState w14:val="2610" w14:font="MS Gothic"/>
                </w14:checkbox>
              </w:sdtPr>
              <w:sdtContent>
                <w:r w:rsidR="00D829D8" w:rsidRPr="00C45CED">
                  <w:rPr>
                    <w:rFonts w:ascii="MS Gothic" w:eastAsia="MS Gothic" w:hAnsi="MS Gothic" w:hint="eastAsia"/>
                    <w:sz w:val="21"/>
                    <w:szCs w:val="24"/>
                  </w:rPr>
                  <w:t>☐</w:t>
                </w:r>
              </w:sdtContent>
            </w:sdt>
            <w:r w:rsidR="00D829D8" w:rsidRPr="00C45CED">
              <w:rPr>
                <w:rFonts w:ascii="IberPangea Text Light" w:hAnsi="IberPangea Text Light"/>
                <w:sz w:val="21"/>
                <w:szCs w:val="24"/>
              </w:rPr>
              <w:t xml:space="preserve"> N/A </w:t>
            </w:r>
            <w:r w:rsidR="00774A1B" w:rsidRPr="00C45CED">
              <w:rPr>
                <w:rFonts w:ascii="IberPangea Text Light" w:hAnsi="IberPangea Text Light"/>
                <w:sz w:val="21"/>
                <w:szCs w:val="24"/>
              </w:rPr>
              <w:t>for organisation and this project</w:t>
            </w:r>
          </w:p>
        </w:tc>
      </w:tr>
    </w:tbl>
    <w:p w14:paraId="32080611" w14:textId="77777777" w:rsidR="00D63A62" w:rsidRPr="00C45CED" w:rsidRDefault="00D63A62" w:rsidP="008D688D">
      <w:pPr>
        <w:pStyle w:val="BodyText1"/>
        <w:rPr>
          <w:sz w:val="21"/>
          <w:szCs w:val="24"/>
        </w:rPr>
      </w:pPr>
    </w:p>
    <w:p w14:paraId="63C6FA30" w14:textId="77777777" w:rsidR="00D63A62" w:rsidRPr="00C45CED" w:rsidRDefault="00D63A62" w:rsidP="008D688D">
      <w:pPr>
        <w:pStyle w:val="BodyText1"/>
        <w:rPr>
          <w:sz w:val="21"/>
          <w:szCs w:val="24"/>
        </w:rPr>
      </w:pPr>
    </w:p>
    <w:p w14:paraId="332ECC07" w14:textId="77777777" w:rsidR="00D63A62" w:rsidRPr="00C45CED" w:rsidRDefault="00D63A62" w:rsidP="008D688D">
      <w:pPr>
        <w:pStyle w:val="BodyText1"/>
        <w:rPr>
          <w:sz w:val="21"/>
          <w:szCs w:val="24"/>
        </w:rPr>
      </w:pPr>
    </w:p>
    <w:p w14:paraId="70303510" w14:textId="77777777" w:rsidR="00D63A62" w:rsidRPr="00C45CED" w:rsidRDefault="00D63A62" w:rsidP="008D688D">
      <w:pPr>
        <w:pStyle w:val="BodyText1"/>
        <w:rPr>
          <w:sz w:val="21"/>
          <w:szCs w:val="24"/>
        </w:rPr>
      </w:pPr>
    </w:p>
    <w:p w14:paraId="6FCCE152" w14:textId="77777777" w:rsidR="00D63A62" w:rsidRPr="00C45CED" w:rsidRDefault="00D63A62" w:rsidP="008D688D">
      <w:pPr>
        <w:pStyle w:val="BodyText1"/>
        <w:rPr>
          <w:sz w:val="21"/>
          <w:szCs w:val="24"/>
        </w:rPr>
      </w:pPr>
    </w:p>
    <w:p w14:paraId="160D6654" w14:textId="4E3FFAFC" w:rsidR="009A1013" w:rsidRPr="00C45CED" w:rsidRDefault="008501C3" w:rsidP="00FB6193">
      <w:pPr>
        <w:pStyle w:val="Heading1"/>
        <w:spacing w:after="0"/>
        <w:rPr>
          <w:sz w:val="52"/>
          <w:szCs w:val="24"/>
        </w:rPr>
      </w:pPr>
      <w:r w:rsidRPr="00C45CED">
        <w:rPr>
          <w:sz w:val="52"/>
          <w:szCs w:val="24"/>
        </w:rPr>
        <w:t>P</w:t>
      </w:r>
      <w:r w:rsidR="00D84CA0" w:rsidRPr="00C45CED">
        <w:rPr>
          <w:sz w:val="52"/>
          <w:szCs w:val="24"/>
        </w:rPr>
        <w:t xml:space="preserve">roject Information </w:t>
      </w:r>
    </w:p>
    <w:p w14:paraId="27BB8FD7" w14:textId="000760B0" w:rsidR="004C0EBC" w:rsidRPr="00C45CED" w:rsidRDefault="004C0EBC" w:rsidP="00FB6193">
      <w:pPr>
        <w:pStyle w:val="BodyText1"/>
        <w:spacing w:before="240"/>
        <w:rPr>
          <w:sz w:val="21"/>
          <w:szCs w:val="24"/>
        </w:rPr>
      </w:pPr>
    </w:p>
    <w:tbl>
      <w:tblPr>
        <w:tblStyle w:val="GridTable1Light"/>
        <w:tblW w:w="9776" w:type="dxa"/>
        <w:tblLook w:val="04A0" w:firstRow="1" w:lastRow="0" w:firstColumn="1" w:lastColumn="0" w:noHBand="0" w:noVBand="1"/>
      </w:tblPr>
      <w:tblGrid>
        <w:gridCol w:w="3964"/>
        <w:gridCol w:w="3828"/>
        <w:gridCol w:w="1984"/>
      </w:tblGrid>
      <w:tr w:rsidR="008501C3" w:rsidRPr="00C45CED" w14:paraId="0106B6CB" w14:textId="77777777" w:rsidTr="001153D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4" w:type="dxa"/>
          </w:tcPr>
          <w:p w14:paraId="12F4BA57" w14:textId="77777777" w:rsidR="008501C3" w:rsidRPr="00C45CED" w:rsidRDefault="008501C3">
            <w:pPr>
              <w:spacing w:after="160" w:line="259" w:lineRule="auto"/>
              <w:rPr>
                <w:rFonts w:ascii="IberPangea Text Light" w:hAnsi="IberPangea Text Light"/>
                <w:color w:val="008C38" w:themeColor="accent1"/>
                <w:sz w:val="21"/>
                <w:szCs w:val="21"/>
              </w:rPr>
            </w:pPr>
            <w:r w:rsidRPr="00C45CED">
              <w:rPr>
                <w:rFonts w:ascii="IberPangea Text Light" w:hAnsi="IberPangea Text Light"/>
                <w:color w:val="008C38" w:themeColor="accent1"/>
                <w:sz w:val="21"/>
                <w:szCs w:val="21"/>
              </w:rPr>
              <w:t>Key information</w:t>
            </w:r>
          </w:p>
        </w:tc>
        <w:tc>
          <w:tcPr>
            <w:tcW w:w="5812" w:type="dxa"/>
            <w:gridSpan w:val="2"/>
          </w:tcPr>
          <w:p w14:paraId="519D57B2" w14:textId="77777777" w:rsidR="008501C3" w:rsidRPr="00C45CED" w:rsidRDefault="008501C3">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1"/>
              </w:rPr>
            </w:pPr>
            <w:r w:rsidRPr="00C45CED">
              <w:rPr>
                <w:rFonts w:ascii="IberPangea Text Light" w:hAnsi="IberPangea Text Light"/>
                <w:color w:val="008C38" w:themeColor="accent1"/>
                <w:sz w:val="21"/>
                <w:szCs w:val="21"/>
              </w:rPr>
              <w:t>Answer</w:t>
            </w:r>
          </w:p>
        </w:tc>
      </w:tr>
      <w:tr w:rsidR="008501C3" w:rsidRPr="00C45CED" w14:paraId="1266CF39" w14:textId="77777777" w:rsidTr="001153DA">
        <w:trPr>
          <w:trHeight w:val="300"/>
        </w:trPr>
        <w:tc>
          <w:tcPr>
            <w:cnfStyle w:val="001000000000" w:firstRow="0" w:lastRow="0" w:firstColumn="1" w:lastColumn="0" w:oddVBand="0" w:evenVBand="0" w:oddHBand="0" w:evenHBand="0" w:firstRowFirstColumn="0" w:firstRowLastColumn="0" w:lastRowFirstColumn="0" w:lastRowLastColumn="0"/>
            <w:tcW w:w="3964" w:type="dxa"/>
          </w:tcPr>
          <w:p w14:paraId="799F3653" w14:textId="2865B18B" w:rsidR="008501C3" w:rsidRPr="00C45CED" w:rsidRDefault="008501C3">
            <w:pPr>
              <w:spacing w:after="160" w:line="259" w:lineRule="auto"/>
              <w:rPr>
                <w:rFonts w:ascii="IberPangea Text Light" w:hAnsi="IberPangea Text Light"/>
                <w:b w:val="0"/>
                <w:bCs w:val="0"/>
                <w:sz w:val="21"/>
                <w:szCs w:val="21"/>
              </w:rPr>
            </w:pPr>
            <w:r w:rsidRPr="00C45CED">
              <w:rPr>
                <w:rFonts w:ascii="IberPangea Text Light" w:hAnsi="IberPangea Text Light"/>
                <w:b w:val="0"/>
                <w:bCs w:val="0"/>
                <w:sz w:val="21"/>
                <w:szCs w:val="21"/>
              </w:rPr>
              <w:t>P</w:t>
            </w:r>
            <w:r w:rsidR="00CC2584" w:rsidRPr="00C45CED">
              <w:rPr>
                <w:rFonts w:ascii="IberPangea Text Light" w:hAnsi="IberPangea Text Light"/>
                <w:b w:val="0"/>
                <w:bCs w:val="0"/>
                <w:sz w:val="21"/>
                <w:szCs w:val="21"/>
              </w:rPr>
              <w:t>roject</w:t>
            </w:r>
            <w:r w:rsidRPr="00C45CED">
              <w:rPr>
                <w:rFonts w:ascii="IberPangea Text Light" w:hAnsi="IberPangea Text Light"/>
                <w:b w:val="0"/>
                <w:bCs w:val="0"/>
                <w:sz w:val="21"/>
                <w:szCs w:val="21"/>
              </w:rPr>
              <w:t xml:space="preserve"> name </w:t>
            </w:r>
          </w:p>
        </w:tc>
        <w:tc>
          <w:tcPr>
            <w:tcW w:w="5812" w:type="dxa"/>
            <w:gridSpan w:val="2"/>
          </w:tcPr>
          <w:p w14:paraId="6BF41147" w14:textId="74834067" w:rsidR="008501C3" w:rsidRPr="00C45CED" w:rsidRDefault="008501C3"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rPr>
            </w:pPr>
          </w:p>
        </w:tc>
      </w:tr>
      <w:tr w:rsidR="00B93B56" w:rsidRPr="00C45CED" w14:paraId="4FE7BC1E" w14:textId="77777777" w:rsidTr="007A5703">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3"/>
          </w:tcPr>
          <w:p w14:paraId="487BC36C" w14:textId="77777777" w:rsidR="00B93B56" w:rsidRPr="00C45CED" w:rsidRDefault="00B93B56" w:rsidP="00B93B56">
            <w:pPr>
              <w:rPr>
                <w:rFonts w:ascii="IberPangea Text Light" w:hAnsi="IberPangea Text Light"/>
                <w:b w:val="0"/>
                <w:bCs w:val="0"/>
                <w:sz w:val="21"/>
                <w:szCs w:val="21"/>
              </w:rPr>
            </w:pPr>
            <w:r w:rsidRPr="00C45CED">
              <w:rPr>
                <w:rFonts w:ascii="IberPangea Text Light" w:hAnsi="IberPangea Text Light"/>
                <w:b w:val="0"/>
                <w:bCs w:val="0"/>
                <w:sz w:val="21"/>
                <w:szCs w:val="21"/>
              </w:rPr>
              <w:t xml:space="preserve">Tell us what you’re applying for. Make sure you include details on What, When, Where, </w:t>
            </w:r>
          </w:p>
          <w:p w14:paraId="61EA1C7F" w14:textId="3E57292F" w:rsidR="00B93B56" w:rsidRPr="00C45CED" w:rsidRDefault="00B93B56" w:rsidP="31C3E70F">
            <w:pPr>
              <w:spacing w:after="160" w:line="259" w:lineRule="auto"/>
              <w:rPr>
                <w:rFonts w:ascii="IberPangea Text Light" w:hAnsi="IberPangea Text Light"/>
                <w:b w:val="0"/>
                <w:bCs w:val="0"/>
                <w:sz w:val="21"/>
                <w:szCs w:val="21"/>
                <w:highlight w:val="yellow"/>
              </w:rPr>
            </w:pPr>
            <w:r w:rsidRPr="00C45CED">
              <w:rPr>
                <w:rFonts w:ascii="IberPangea Text Light" w:hAnsi="IberPangea Text Light"/>
                <w:b w:val="0"/>
                <w:bCs w:val="0"/>
                <w:sz w:val="21"/>
                <w:szCs w:val="21"/>
              </w:rPr>
              <w:t>Why, How and Who will benefit (including numbers where possible). (Max 250 words)</w:t>
            </w:r>
          </w:p>
        </w:tc>
      </w:tr>
      <w:tr w:rsidR="009508B0" w:rsidRPr="00C45CED" w14:paraId="071A559E" w14:textId="77777777" w:rsidTr="009508B0">
        <w:trPr>
          <w:trHeight w:val="1633"/>
        </w:trPr>
        <w:tc>
          <w:tcPr>
            <w:cnfStyle w:val="001000000000" w:firstRow="0" w:lastRow="0" w:firstColumn="1" w:lastColumn="0" w:oddVBand="0" w:evenVBand="0" w:oddHBand="0" w:evenHBand="0" w:firstRowFirstColumn="0" w:firstRowLastColumn="0" w:lastRowFirstColumn="0" w:lastRowLastColumn="0"/>
            <w:tcW w:w="9776" w:type="dxa"/>
            <w:gridSpan w:val="3"/>
          </w:tcPr>
          <w:p w14:paraId="19F43BF5" w14:textId="14047055" w:rsidR="009508B0" w:rsidRPr="00C45CED" w:rsidRDefault="009508B0" w:rsidP="31C3E70F">
            <w:pPr>
              <w:spacing w:after="160" w:line="259" w:lineRule="auto"/>
              <w:rPr>
                <w:rFonts w:ascii="IberPangea Text Light" w:hAnsi="IberPangea Text Light"/>
                <w:b w:val="0"/>
                <w:bCs w:val="0"/>
                <w:sz w:val="21"/>
                <w:szCs w:val="21"/>
                <w:highlight w:val="yellow"/>
              </w:rPr>
            </w:pPr>
          </w:p>
        </w:tc>
      </w:tr>
      <w:tr w:rsidR="001153DA" w:rsidRPr="00C45CED" w14:paraId="550779E5" w14:textId="77777777" w:rsidTr="001153DA">
        <w:trPr>
          <w:trHeight w:val="422"/>
        </w:trPr>
        <w:tc>
          <w:tcPr>
            <w:cnfStyle w:val="001000000000" w:firstRow="0" w:lastRow="0" w:firstColumn="1" w:lastColumn="0" w:oddVBand="0" w:evenVBand="0" w:oddHBand="0" w:evenHBand="0" w:firstRowFirstColumn="0" w:firstRowLastColumn="0" w:lastRowFirstColumn="0" w:lastRowLastColumn="0"/>
            <w:tcW w:w="9776" w:type="dxa"/>
            <w:gridSpan w:val="3"/>
          </w:tcPr>
          <w:p w14:paraId="334C1BD1" w14:textId="0F7F9260" w:rsidR="001153DA" w:rsidRPr="00C45CED" w:rsidRDefault="001153DA" w:rsidP="31C3E70F">
            <w:pPr>
              <w:rPr>
                <w:rFonts w:ascii="IberPangea Text Light" w:hAnsi="IberPangea Text Light"/>
                <w:sz w:val="21"/>
                <w:szCs w:val="21"/>
              </w:rPr>
            </w:pPr>
            <w:r w:rsidRPr="00C45CED">
              <w:rPr>
                <w:rFonts w:ascii="IberPangea Text Light" w:hAnsi="IberPangea Text Light"/>
                <w:b w:val="0"/>
                <w:bCs w:val="0"/>
                <w:sz w:val="21"/>
                <w:szCs w:val="21"/>
              </w:rPr>
              <w:t>What fund priority</w:t>
            </w:r>
            <w:r w:rsidR="00F67D43" w:rsidRPr="00C45CED">
              <w:rPr>
                <w:rFonts w:ascii="IberPangea Text Light" w:hAnsi="IberPangea Text Light"/>
                <w:b w:val="0"/>
                <w:bCs w:val="0"/>
                <w:sz w:val="21"/>
                <w:szCs w:val="21"/>
              </w:rPr>
              <w:t xml:space="preserve"> theme</w:t>
            </w:r>
            <w:r w:rsidRPr="00C45CED">
              <w:rPr>
                <w:rFonts w:ascii="IberPangea Text Light" w:hAnsi="IberPangea Text Light"/>
                <w:b w:val="0"/>
                <w:bCs w:val="0"/>
                <w:sz w:val="21"/>
                <w:szCs w:val="21"/>
              </w:rPr>
              <w:t xml:space="preserve"> does your project address?</w:t>
            </w:r>
            <w:r w:rsidR="009C7E78" w:rsidRPr="00C45CED">
              <w:rPr>
                <w:rFonts w:ascii="IberPangea Text Light" w:hAnsi="IberPangea Text Light"/>
                <w:b w:val="0"/>
                <w:bCs w:val="0"/>
                <w:sz w:val="21"/>
                <w:szCs w:val="21"/>
              </w:rPr>
              <w:t xml:space="preserve"> </w:t>
            </w:r>
          </w:p>
          <w:p w14:paraId="1B883FE2" w14:textId="219A455D" w:rsidR="009C7E78" w:rsidRPr="00C45CED" w:rsidRDefault="009C7E78" w:rsidP="31C3E70F">
            <w:pPr>
              <w:rPr>
                <w:rFonts w:ascii="IberPangea Text Light" w:hAnsi="IberPangea Text Light"/>
                <w:b w:val="0"/>
                <w:bCs w:val="0"/>
                <w:i/>
                <w:iCs/>
                <w:sz w:val="16"/>
                <w:szCs w:val="16"/>
                <w:highlight w:val="yellow"/>
              </w:rPr>
            </w:pPr>
            <w:r w:rsidRPr="00C45CED">
              <w:rPr>
                <w:rFonts w:ascii="IberPangea Text Light" w:hAnsi="IberPangea Text Light"/>
                <w:b w:val="0"/>
                <w:bCs w:val="0"/>
                <w:i/>
                <w:iCs/>
                <w:sz w:val="16"/>
                <w:szCs w:val="16"/>
              </w:rPr>
              <w:t>You can tick more than one option if applicable.</w:t>
            </w:r>
          </w:p>
        </w:tc>
      </w:tr>
      <w:tr w:rsidR="008501C3" w:rsidRPr="00C45CED" w14:paraId="7DE51A0F"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185349AB" w14:textId="37AF6683" w:rsidR="008501C3" w:rsidRPr="00C45CED" w:rsidRDefault="001153DA">
            <w:pPr>
              <w:spacing w:after="160" w:line="259" w:lineRule="auto"/>
              <w:rPr>
                <w:rFonts w:ascii="IberPangea Text Light" w:hAnsi="IberPangea Text Light"/>
                <w:b w:val="0"/>
                <w:bCs w:val="0"/>
                <w:sz w:val="21"/>
                <w:szCs w:val="21"/>
              </w:rPr>
            </w:pPr>
            <w:r w:rsidRPr="00C45CED">
              <w:rPr>
                <w:rFonts w:ascii="IberPangea Text Light" w:hAnsi="IberPangea Text Light"/>
                <w:b w:val="0"/>
                <w:bCs w:val="0"/>
                <w:sz w:val="21"/>
                <w:szCs w:val="21"/>
              </w:rPr>
              <w:t>Strengthening financial resilience and educational inclusion</w:t>
            </w:r>
          </w:p>
        </w:tc>
        <w:sdt>
          <w:sdtPr>
            <w:rPr>
              <w:rFonts w:ascii="IberPangea Text Light" w:hAnsi="IberPangea Text Light"/>
              <w:sz w:val="21"/>
              <w:szCs w:val="21"/>
            </w:rPr>
            <w:id w:val="-91712084"/>
            <w14:checkbox>
              <w14:checked w14:val="0"/>
              <w14:checkedState w14:val="2612" w14:font="MS Gothic"/>
              <w14:uncheckedState w14:val="2610" w14:font="MS Gothic"/>
            </w14:checkbox>
          </w:sdtPr>
          <w:sdtContent>
            <w:tc>
              <w:tcPr>
                <w:tcW w:w="1984" w:type="dxa"/>
              </w:tcPr>
              <w:p w14:paraId="4E3DF299" w14:textId="2B4187F7" w:rsidR="008501C3" w:rsidRPr="00C45CED"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C45CED">
                  <w:rPr>
                    <w:rFonts w:ascii="MS Gothic" w:eastAsia="MS Gothic" w:hAnsi="MS Gothic" w:hint="eastAsia"/>
                    <w:sz w:val="21"/>
                    <w:szCs w:val="21"/>
                  </w:rPr>
                  <w:t>☐</w:t>
                </w:r>
              </w:p>
            </w:tc>
          </w:sdtContent>
        </w:sdt>
      </w:tr>
      <w:tr w:rsidR="008501C3" w:rsidRPr="00C45CED" w14:paraId="46BD5EAD"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5925B4F2" w14:textId="637E6AAC" w:rsidR="008501C3" w:rsidRPr="00C45CED" w:rsidRDefault="001153DA">
            <w:pPr>
              <w:spacing w:after="160" w:line="259" w:lineRule="auto"/>
              <w:rPr>
                <w:rFonts w:ascii="IberPangea Text Light" w:hAnsi="IberPangea Text Light"/>
                <w:b w:val="0"/>
                <w:bCs w:val="0"/>
                <w:sz w:val="21"/>
                <w:szCs w:val="21"/>
              </w:rPr>
            </w:pPr>
            <w:r w:rsidRPr="00C45CED">
              <w:rPr>
                <w:rFonts w:ascii="IberPangea Text Light" w:hAnsi="IberPangea Text Light"/>
                <w:b w:val="0"/>
                <w:bCs w:val="0"/>
                <w:sz w:val="21"/>
                <w:szCs w:val="21"/>
              </w:rPr>
              <w:t>Employability and skills development</w:t>
            </w:r>
          </w:p>
        </w:tc>
        <w:sdt>
          <w:sdtPr>
            <w:rPr>
              <w:rFonts w:ascii="IberPangea Text Light" w:hAnsi="IberPangea Text Light"/>
              <w:sz w:val="21"/>
              <w:szCs w:val="21"/>
            </w:rPr>
            <w:id w:val="1174539324"/>
            <w14:checkbox>
              <w14:checked w14:val="0"/>
              <w14:checkedState w14:val="2612" w14:font="MS Gothic"/>
              <w14:uncheckedState w14:val="2610" w14:font="MS Gothic"/>
            </w14:checkbox>
          </w:sdtPr>
          <w:sdtContent>
            <w:tc>
              <w:tcPr>
                <w:tcW w:w="1984" w:type="dxa"/>
              </w:tcPr>
              <w:p w14:paraId="169B9FBA" w14:textId="50AB6DD3" w:rsidR="008501C3" w:rsidRPr="00C45CED"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C45CED">
                  <w:rPr>
                    <w:rFonts w:ascii="MS Gothic" w:eastAsia="MS Gothic" w:hAnsi="MS Gothic" w:hint="eastAsia"/>
                    <w:sz w:val="21"/>
                    <w:szCs w:val="21"/>
                  </w:rPr>
                  <w:t>☐</w:t>
                </w:r>
              </w:p>
            </w:tc>
          </w:sdtContent>
        </w:sdt>
      </w:tr>
      <w:tr w:rsidR="008501C3" w:rsidRPr="00C45CED" w14:paraId="436D1214"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69E5DD8D" w14:textId="76CFA283" w:rsidR="008501C3" w:rsidRPr="00C45CED" w:rsidRDefault="001153DA">
            <w:pPr>
              <w:spacing w:after="160" w:line="259" w:lineRule="auto"/>
              <w:rPr>
                <w:rFonts w:ascii="IberPangea Text Light" w:hAnsi="IberPangea Text Light"/>
                <w:sz w:val="21"/>
                <w:szCs w:val="21"/>
              </w:rPr>
            </w:pPr>
            <w:r w:rsidRPr="00C45CED">
              <w:rPr>
                <w:rFonts w:ascii="IberPangea Text Light" w:hAnsi="IberPangea Text Light"/>
                <w:b w:val="0"/>
                <w:bCs w:val="0"/>
                <w:sz w:val="21"/>
                <w:szCs w:val="21"/>
              </w:rPr>
              <w:t>Social and digital inclusion wellbeing and active lifestyles</w:t>
            </w:r>
          </w:p>
        </w:tc>
        <w:sdt>
          <w:sdtPr>
            <w:rPr>
              <w:rFonts w:ascii="IberPangea Text Light" w:hAnsi="IberPangea Text Light"/>
              <w:sz w:val="21"/>
              <w:szCs w:val="21"/>
            </w:rPr>
            <w:id w:val="-499354806"/>
            <w14:checkbox>
              <w14:checked w14:val="0"/>
              <w14:checkedState w14:val="2612" w14:font="MS Gothic"/>
              <w14:uncheckedState w14:val="2610" w14:font="MS Gothic"/>
            </w14:checkbox>
          </w:sdtPr>
          <w:sdtContent>
            <w:tc>
              <w:tcPr>
                <w:tcW w:w="1984" w:type="dxa"/>
              </w:tcPr>
              <w:p w14:paraId="327147BC" w14:textId="1EA831F8" w:rsidR="008501C3" w:rsidRPr="00C45CED"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C45CED">
                  <w:rPr>
                    <w:rFonts w:ascii="MS Gothic" w:eastAsia="MS Gothic" w:hAnsi="MS Gothic" w:hint="eastAsia"/>
                    <w:sz w:val="21"/>
                    <w:szCs w:val="21"/>
                  </w:rPr>
                  <w:t>☐</w:t>
                </w:r>
              </w:p>
            </w:tc>
          </w:sdtContent>
        </w:sdt>
      </w:tr>
      <w:tr w:rsidR="008501C3" w:rsidRPr="00C45CED" w14:paraId="4B787560"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4A5B69D9" w14:textId="6292683C" w:rsidR="008501C3" w:rsidRPr="00C45CED" w:rsidRDefault="001153DA">
            <w:pPr>
              <w:spacing w:after="160" w:line="259" w:lineRule="auto"/>
              <w:rPr>
                <w:rFonts w:ascii="IberPangea Text Light" w:hAnsi="IberPangea Text Light"/>
                <w:b w:val="0"/>
                <w:bCs w:val="0"/>
                <w:sz w:val="21"/>
                <w:szCs w:val="21"/>
              </w:rPr>
            </w:pPr>
            <w:r w:rsidRPr="00C45CED">
              <w:rPr>
                <w:rFonts w:ascii="IberPangea Text Light" w:hAnsi="IberPangea Text Light"/>
                <w:b w:val="0"/>
                <w:bCs w:val="0"/>
                <w:sz w:val="21"/>
                <w:szCs w:val="21"/>
              </w:rPr>
              <w:t>Improving community spaces and buildings</w:t>
            </w:r>
          </w:p>
        </w:tc>
        <w:sdt>
          <w:sdtPr>
            <w:rPr>
              <w:rFonts w:ascii="IberPangea Text Light" w:hAnsi="IberPangea Text Light"/>
              <w:sz w:val="21"/>
              <w:szCs w:val="21"/>
            </w:rPr>
            <w:id w:val="1607306701"/>
            <w14:checkbox>
              <w14:checked w14:val="0"/>
              <w14:checkedState w14:val="2612" w14:font="MS Gothic"/>
              <w14:uncheckedState w14:val="2610" w14:font="MS Gothic"/>
            </w14:checkbox>
          </w:sdtPr>
          <w:sdtContent>
            <w:tc>
              <w:tcPr>
                <w:tcW w:w="1984" w:type="dxa"/>
              </w:tcPr>
              <w:p w14:paraId="2FF888D8" w14:textId="20110A15" w:rsidR="008501C3" w:rsidRPr="00C45CED"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C45CED">
                  <w:rPr>
                    <w:rFonts w:ascii="MS Gothic" w:eastAsia="MS Gothic" w:hAnsi="MS Gothic" w:hint="eastAsia"/>
                    <w:sz w:val="21"/>
                    <w:szCs w:val="21"/>
                  </w:rPr>
                  <w:t>☐</w:t>
                </w:r>
              </w:p>
            </w:tc>
          </w:sdtContent>
        </w:sdt>
      </w:tr>
      <w:tr w:rsidR="00D72858" w:rsidRPr="00C45CED" w14:paraId="71A00F2D" w14:textId="77777777" w:rsidTr="004C1E38">
        <w:trPr>
          <w:trHeight w:val="540"/>
        </w:trPr>
        <w:tc>
          <w:tcPr>
            <w:cnfStyle w:val="001000000000" w:firstRow="0" w:lastRow="0" w:firstColumn="1" w:lastColumn="0" w:oddVBand="0" w:evenVBand="0" w:oddHBand="0" w:evenHBand="0" w:firstRowFirstColumn="0" w:firstRowLastColumn="0" w:lastRowFirstColumn="0" w:lastRowLastColumn="0"/>
            <w:tcW w:w="7792" w:type="dxa"/>
            <w:gridSpan w:val="2"/>
          </w:tcPr>
          <w:p w14:paraId="673BCC19" w14:textId="224BEFED" w:rsidR="00D72858" w:rsidRPr="00C45CED" w:rsidRDefault="001153DA" w:rsidP="0013506B">
            <w:pPr>
              <w:rPr>
                <w:rFonts w:ascii="IberPangea Text Light" w:hAnsi="IberPangea Text Light"/>
                <w:b w:val="0"/>
                <w:bCs w:val="0"/>
                <w:sz w:val="21"/>
                <w:szCs w:val="21"/>
              </w:rPr>
            </w:pPr>
            <w:r w:rsidRPr="00C45CED">
              <w:rPr>
                <w:rFonts w:ascii="IberPangea Text Light" w:hAnsi="IberPangea Text Light"/>
                <w:b w:val="0"/>
                <w:bCs w:val="0"/>
                <w:sz w:val="21"/>
                <w:szCs w:val="21"/>
              </w:rPr>
              <w:t>Enhancing green spaces and access to nature</w:t>
            </w:r>
          </w:p>
        </w:tc>
        <w:sdt>
          <w:sdtPr>
            <w:rPr>
              <w:rFonts w:ascii="IberPangea Text Light" w:hAnsi="IberPangea Text Light"/>
              <w:sz w:val="21"/>
              <w:szCs w:val="21"/>
            </w:rPr>
            <w:id w:val="614104339"/>
            <w14:checkbox>
              <w14:checked w14:val="0"/>
              <w14:checkedState w14:val="2612" w14:font="MS Gothic"/>
              <w14:uncheckedState w14:val="2610" w14:font="MS Gothic"/>
            </w14:checkbox>
          </w:sdtPr>
          <w:sdtContent>
            <w:tc>
              <w:tcPr>
                <w:tcW w:w="1984" w:type="dxa"/>
              </w:tcPr>
              <w:p w14:paraId="7C11CE52" w14:textId="559E6286" w:rsidR="00D72858" w:rsidRPr="00C45CED" w:rsidRDefault="00E15079" w:rsidP="31C3E70F">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C45CED">
                  <w:rPr>
                    <w:rFonts w:ascii="MS Gothic" w:eastAsia="MS Gothic" w:hAnsi="MS Gothic" w:hint="eastAsia"/>
                    <w:sz w:val="21"/>
                    <w:szCs w:val="21"/>
                  </w:rPr>
                  <w:t>☐</w:t>
                </w:r>
              </w:p>
            </w:tc>
          </w:sdtContent>
        </w:sdt>
      </w:tr>
      <w:tr w:rsidR="001153DA" w:rsidRPr="00C45CED" w14:paraId="3F9768C9" w14:textId="77777777" w:rsidTr="004C1E38">
        <w:trPr>
          <w:trHeight w:val="562"/>
        </w:trPr>
        <w:tc>
          <w:tcPr>
            <w:cnfStyle w:val="001000000000" w:firstRow="0" w:lastRow="0" w:firstColumn="1" w:lastColumn="0" w:oddVBand="0" w:evenVBand="0" w:oddHBand="0" w:evenHBand="0" w:firstRowFirstColumn="0" w:firstRowLastColumn="0" w:lastRowFirstColumn="0" w:lastRowLastColumn="0"/>
            <w:tcW w:w="7792" w:type="dxa"/>
            <w:gridSpan w:val="2"/>
          </w:tcPr>
          <w:p w14:paraId="098C7EA5" w14:textId="2B081BB3" w:rsidR="001153DA" w:rsidRPr="00C45CED" w:rsidRDefault="001153DA" w:rsidP="0013506B">
            <w:pPr>
              <w:rPr>
                <w:rFonts w:ascii="IberPangea Text Light" w:hAnsi="IberPangea Text Light"/>
                <w:b w:val="0"/>
                <w:bCs w:val="0"/>
                <w:sz w:val="21"/>
                <w:szCs w:val="21"/>
              </w:rPr>
            </w:pPr>
            <w:r w:rsidRPr="00C45CED">
              <w:rPr>
                <w:rFonts w:ascii="IberPangea Text Light" w:hAnsi="IberPangea Text Light"/>
                <w:b w:val="0"/>
                <w:bCs w:val="0"/>
                <w:sz w:val="21"/>
                <w:szCs w:val="21"/>
              </w:rPr>
              <w:t>Sustainable and inclusive transport</w:t>
            </w:r>
          </w:p>
        </w:tc>
        <w:sdt>
          <w:sdtPr>
            <w:rPr>
              <w:rFonts w:ascii="IberPangea Text Light" w:hAnsi="IberPangea Text Light"/>
              <w:sz w:val="21"/>
              <w:szCs w:val="21"/>
            </w:rPr>
            <w:id w:val="1583106572"/>
            <w14:checkbox>
              <w14:checked w14:val="0"/>
              <w14:checkedState w14:val="2612" w14:font="MS Gothic"/>
              <w14:uncheckedState w14:val="2610" w14:font="MS Gothic"/>
            </w14:checkbox>
          </w:sdtPr>
          <w:sdtContent>
            <w:tc>
              <w:tcPr>
                <w:tcW w:w="1984" w:type="dxa"/>
              </w:tcPr>
              <w:p w14:paraId="6DE32F38" w14:textId="7C420237" w:rsidR="001153DA" w:rsidRPr="00C45CED" w:rsidRDefault="00E15079" w:rsidP="31C3E70F">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C45CED">
                  <w:rPr>
                    <w:rFonts w:ascii="MS Gothic" w:eastAsia="MS Gothic" w:hAnsi="MS Gothic" w:hint="eastAsia"/>
                    <w:sz w:val="21"/>
                    <w:szCs w:val="21"/>
                  </w:rPr>
                  <w:t>☐</w:t>
                </w:r>
              </w:p>
            </w:tc>
          </w:sdtContent>
        </w:sdt>
      </w:tr>
    </w:tbl>
    <w:p w14:paraId="4A269797" w14:textId="77777777" w:rsidR="00B666E7" w:rsidRPr="00C45CED" w:rsidRDefault="00B666E7"/>
    <w:tbl>
      <w:tblPr>
        <w:tblStyle w:val="GridTable1Light"/>
        <w:tblW w:w="9776" w:type="dxa"/>
        <w:tblLook w:val="04A0" w:firstRow="1" w:lastRow="0" w:firstColumn="1" w:lastColumn="0" w:noHBand="0" w:noVBand="1"/>
      </w:tblPr>
      <w:tblGrid>
        <w:gridCol w:w="3681"/>
        <w:gridCol w:w="6095"/>
      </w:tblGrid>
      <w:tr w:rsidR="00B666E7" w:rsidRPr="00C45CED" w14:paraId="1D0702EF" w14:textId="77777777" w:rsidTr="00D77A7A">
        <w:trPr>
          <w:cnfStyle w:val="100000000000" w:firstRow="1" w:lastRow="0" w:firstColumn="0" w:lastColumn="0" w:oddVBand="0" w:evenVBand="0" w:oddHBand="0"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3681" w:type="dxa"/>
          </w:tcPr>
          <w:p w14:paraId="6EFD6040" w14:textId="67766DF7" w:rsidR="00B666E7" w:rsidRPr="00C45CED" w:rsidRDefault="00B666E7" w:rsidP="00B666E7">
            <w:pPr>
              <w:rPr>
                <w:rFonts w:ascii="IberPangea Text Light" w:hAnsi="IberPangea Text Light"/>
                <w:sz w:val="21"/>
                <w:szCs w:val="21"/>
              </w:rPr>
            </w:pPr>
            <w:r w:rsidRPr="00C45CED">
              <w:rPr>
                <w:rFonts w:ascii="IberPangea Text Light" w:hAnsi="IberPangea Text Light"/>
                <w:color w:val="008C38" w:themeColor="accent1"/>
                <w:sz w:val="21"/>
                <w:szCs w:val="21"/>
              </w:rPr>
              <w:t>Key information</w:t>
            </w:r>
          </w:p>
        </w:tc>
        <w:tc>
          <w:tcPr>
            <w:tcW w:w="6095" w:type="dxa"/>
          </w:tcPr>
          <w:p w14:paraId="09625943" w14:textId="4565796B" w:rsidR="00B666E7" w:rsidRPr="00C45CED" w:rsidRDefault="00B666E7" w:rsidP="00B666E7">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C45CED">
              <w:rPr>
                <w:rFonts w:ascii="IberPangea Text Light" w:hAnsi="IberPangea Text Light"/>
                <w:color w:val="008C38" w:themeColor="accent1"/>
                <w:sz w:val="21"/>
                <w:szCs w:val="21"/>
              </w:rPr>
              <w:t>Answer</w:t>
            </w:r>
          </w:p>
        </w:tc>
      </w:tr>
      <w:tr w:rsidR="00B666E7" w:rsidRPr="00C45CED" w14:paraId="1046C87B"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363D6F2B" w14:textId="69B8BE10" w:rsidR="00B666E7" w:rsidRPr="00C45CED" w:rsidRDefault="00B666E7" w:rsidP="00B666E7">
            <w:pPr>
              <w:rPr>
                <w:rFonts w:ascii="IberPangea Text Light" w:hAnsi="IberPangea Text Light"/>
                <w:b w:val="0"/>
                <w:bCs w:val="0"/>
                <w:sz w:val="21"/>
                <w:szCs w:val="21"/>
              </w:rPr>
            </w:pPr>
            <w:r w:rsidRPr="00C45CED">
              <w:rPr>
                <w:rFonts w:ascii="IberPangea Text Light" w:hAnsi="IberPangea Text Light"/>
                <w:b w:val="0"/>
                <w:bCs w:val="0"/>
                <w:sz w:val="21"/>
                <w:szCs w:val="21"/>
              </w:rPr>
              <w:t>Project / Funding Start Date</w:t>
            </w:r>
          </w:p>
        </w:tc>
        <w:tc>
          <w:tcPr>
            <w:tcW w:w="6095" w:type="dxa"/>
          </w:tcPr>
          <w:p w14:paraId="6DDE9D55" w14:textId="77777777" w:rsidR="00B666E7" w:rsidRPr="00C45CED"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p>
        </w:tc>
      </w:tr>
      <w:tr w:rsidR="00B666E7" w:rsidRPr="00C45CED" w14:paraId="7307F6D1"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096EF265" w14:textId="313EC07F" w:rsidR="00B666E7" w:rsidRPr="00C45CED" w:rsidRDefault="00B666E7" w:rsidP="00B666E7">
            <w:pPr>
              <w:rPr>
                <w:rFonts w:ascii="IberPangea Text Light" w:hAnsi="IberPangea Text Light"/>
                <w:b w:val="0"/>
                <w:bCs w:val="0"/>
                <w:sz w:val="21"/>
                <w:szCs w:val="21"/>
              </w:rPr>
            </w:pPr>
            <w:r w:rsidRPr="00C45CED">
              <w:rPr>
                <w:rFonts w:ascii="IberPangea Text Light" w:hAnsi="IberPangea Text Light"/>
                <w:b w:val="0"/>
                <w:bCs w:val="0"/>
                <w:sz w:val="21"/>
                <w:szCs w:val="21"/>
              </w:rPr>
              <w:t>Project / Funding End Date</w:t>
            </w:r>
          </w:p>
        </w:tc>
        <w:tc>
          <w:tcPr>
            <w:tcW w:w="6095" w:type="dxa"/>
          </w:tcPr>
          <w:p w14:paraId="0055B4DB" w14:textId="77777777" w:rsidR="00B666E7" w:rsidRPr="00C45CED"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p>
        </w:tc>
      </w:tr>
      <w:tr w:rsidR="00B666E7" w:rsidRPr="00C45CED" w14:paraId="5AAB8C0D"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22D05D42" w14:textId="312EBD5C" w:rsidR="00B666E7" w:rsidRPr="00C45CED" w:rsidRDefault="00B666E7" w:rsidP="00B666E7">
            <w:pPr>
              <w:rPr>
                <w:rFonts w:ascii="IberPangea Text Light" w:hAnsi="IberPangea Text Light"/>
                <w:b w:val="0"/>
                <w:bCs w:val="0"/>
                <w:sz w:val="21"/>
                <w:szCs w:val="21"/>
              </w:rPr>
            </w:pPr>
            <w:r w:rsidRPr="00C45CED">
              <w:rPr>
                <w:rFonts w:ascii="IberPangea Text Light" w:hAnsi="IberPangea Text Light"/>
                <w:b w:val="0"/>
                <w:bCs w:val="0"/>
                <w:sz w:val="21"/>
                <w:szCs w:val="21"/>
              </w:rPr>
              <w:t>Community council area(s) the project will take place in</w:t>
            </w:r>
          </w:p>
        </w:tc>
        <w:tc>
          <w:tcPr>
            <w:tcW w:w="6095" w:type="dxa"/>
          </w:tcPr>
          <w:p w14:paraId="2E9664F3" w14:textId="77777777" w:rsidR="00B666E7" w:rsidRPr="00C45CED"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p>
        </w:tc>
      </w:tr>
    </w:tbl>
    <w:p w14:paraId="24BCA0F0" w14:textId="77777777" w:rsidR="008501C3" w:rsidRPr="00C45CED" w:rsidRDefault="008501C3" w:rsidP="008501C3">
      <w:pPr>
        <w:pStyle w:val="BodyText1"/>
        <w:rPr>
          <w:sz w:val="21"/>
          <w:szCs w:val="24"/>
        </w:rPr>
      </w:pPr>
    </w:p>
    <w:p w14:paraId="605F6D96" w14:textId="77777777" w:rsidR="00016BD7" w:rsidRPr="00C45CED" w:rsidRDefault="00016BD7" w:rsidP="00016BD7">
      <w:pPr>
        <w:rPr>
          <w:rFonts w:ascii="IberPangea Text Medium" w:eastAsia="Times New Roman" w:hAnsi="IberPangea Text Medium" w:cs="Times New Roman"/>
          <w:color w:val="008C38" w:themeColor="accent1"/>
          <w:sz w:val="52"/>
          <w:szCs w:val="24"/>
        </w:rPr>
      </w:pPr>
    </w:p>
    <w:tbl>
      <w:tblPr>
        <w:tblStyle w:val="GridTable1Light"/>
        <w:tblW w:w="9776" w:type="dxa"/>
        <w:tblLook w:val="04A0" w:firstRow="1" w:lastRow="0" w:firstColumn="1" w:lastColumn="0" w:noHBand="0" w:noVBand="1"/>
      </w:tblPr>
      <w:tblGrid>
        <w:gridCol w:w="9776"/>
      </w:tblGrid>
      <w:tr w:rsidR="0051189E" w:rsidRPr="00C45CED" w14:paraId="16161D13" w14:textId="77777777" w:rsidTr="0037685D">
        <w:trPr>
          <w:cnfStyle w:val="100000000000" w:firstRow="1" w:lastRow="0" w:firstColumn="0" w:lastColumn="0" w:oddVBand="0" w:evenVBand="0" w:oddHBand="0" w:evenHBand="0" w:firstRowFirstColumn="0" w:firstRowLastColumn="0" w:lastRowFirstColumn="0" w:lastRowLastColumn="0"/>
          <w:trHeight w:val="2110"/>
        </w:trPr>
        <w:tc>
          <w:tcPr>
            <w:cnfStyle w:val="001000000000" w:firstRow="0" w:lastRow="0" w:firstColumn="1" w:lastColumn="0" w:oddVBand="0" w:evenVBand="0" w:oddHBand="0" w:evenHBand="0" w:firstRowFirstColumn="0" w:firstRowLastColumn="0" w:lastRowFirstColumn="0" w:lastRowLastColumn="0"/>
            <w:tcW w:w="9776" w:type="dxa"/>
          </w:tcPr>
          <w:p w14:paraId="2B24BDEF" w14:textId="5D0FDC95" w:rsidR="0051189E" w:rsidRPr="00C45CED" w:rsidRDefault="00D558ED" w:rsidP="00F15DBE">
            <w:pPr>
              <w:spacing w:line="259" w:lineRule="auto"/>
              <w:rPr>
                <w:rFonts w:ascii="IberPangea Text Light" w:hAnsi="IberPangea Text Light"/>
                <w:b w:val="0"/>
                <w:bCs w:val="0"/>
                <w:sz w:val="21"/>
                <w:szCs w:val="24"/>
              </w:rPr>
            </w:pPr>
            <w:bookmarkStart w:id="1" w:name="_Hlk208820370"/>
            <w:r w:rsidRPr="00C45CED">
              <w:rPr>
                <w:rFonts w:ascii="IberPangea Text Light" w:hAnsi="IberPangea Text Light"/>
                <w:b w:val="0"/>
                <w:bCs w:val="0"/>
                <w:sz w:val="21"/>
                <w:szCs w:val="24"/>
              </w:rPr>
              <w:lastRenderedPageBreak/>
              <w:t>Tell us how you know this activity is needed.</w:t>
            </w:r>
            <w:r w:rsidR="00F15DBE" w:rsidRPr="00C45CED">
              <w:rPr>
                <w:rFonts w:ascii="IberPangea Text Light" w:hAnsi="IberPangea Text Light"/>
                <w:b w:val="0"/>
                <w:bCs w:val="0"/>
                <w:sz w:val="21"/>
                <w:szCs w:val="24"/>
              </w:rPr>
              <w:t xml:space="preserve"> </w:t>
            </w:r>
            <w:r w:rsidRPr="00C45CED">
              <w:rPr>
                <w:rFonts w:ascii="IberPangea Text Light" w:hAnsi="IberPangea Text Light"/>
                <w:b w:val="0"/>
                <w:bCs w:val="0"/>
                <w:sz w:val="21"/>
                <w:szCs w:val="24"/>
              </w:rPr>
              <w:t>We are particularly interested in:</w:t>
            </w:r>
          </w:p>
          <w:p w14:paraId="15016DDD" w14:textId="7BD22AFE" w:rsidR="00D558ED" w:rsidRPr="00C45CED" w:rsidRDefault="00024C86" w:rsidP="00D558ED">
            <w:pPr>
              <w:pStyle w:val="ListParagraph"/>
              <w:numPr>
                <w:ilvl w:val="0"/>
                <w:numId w:val="26"/>
              </w:numPr>
              <w:rPr>
                <w:rFonts w:ascii="IberPangea Text Light" w:hAnsi="IberPangea Text Light"/>
                <w:b w:val="0"/>
                <w:bCs w:val="0"/>
                <w:sz w:val="21"/>
                <w:szCs w:val="24"/>
              </w:rPr>
            </w:pPr>
            <w:r w:rsidRPr="00C45CED">
              <w:rPr>
                <w:rFonts w:ascii="IberPangea Text Light" w:hAnsi="IberPangea Text Light"/>
                <w:b w:val="0"/>
                <w:bCs w:val="0"/>
                <w:sz w:val="21"/>
                <w:szCs w:val="24"/>
              </w:rPr>
              <w:t>Who you have already spoken to and what they have said</w:t>
            </w:r>
          </w:p>
          <w:p w14:paraId="48EE3A09" w14:textId="420D6C80" w:rsidR="00024C86" w:rsidRPr="00C45CED" w:rsidRDefault="00024C86" w:rsidP="00D558ED">
            <w:pPr>
              <w:pStyle w:val="ListParagraph"/>
              <w:numPr>
                <w:ilvl w:val="0"/>
                <w:numId w:val="26"/>
              </w:numPr>
              <w:rPr>
                <w:rFonts w:ascii="IberPangea Text Light" w:hAnsi="IberPangea Text Light"/>
                <w:b w:val="0"/>
                <w:bCs w:val="0"/>
                <w:sz w:val="21"/>
                <w:szCs w:val="24"/>
              </w:rPr>
            </w:pPr>
            <w:r w:rsidRPr="00C45CED">
              <w:rPr>
                <w:rFonts w:ascii="IberPangea Text Light" w:hAnsi="IberPangea Text Light"/>
                <w:b w:val="0"/>
                <w:bCs w:val="0"/>
                <w:sz w:val="21"/>
                <w:szCs w:val="24"/>
              </w:rPr>
              <w:t>If there is anything similar to this in your local area</w:t>
            </w:r>
          </w:p>
          <w:p w14:paraId="5D4F5A3D" w14:textId="77777777" w:rsidR="004976D6" w:rsidRPr="00C45CED" w:rsidRDefault="004976D6" w:rsidP="004976D6">
            <w:pPr>
              <w:pStyle w:val="ListParagraph"/>
              <w:numPr>
                <w:ilvl w:val="0"/>
                <w:numId w:val="26"/>
              </w:numPr>
              <w:rPr>
                <w:rFonts w:ascii="IberPangea Text Light" w:hAnsi="IberPangea Text Light"/>
                <w:b w:val="0"/>
                <w:bCs w:val="0"/>
                <w:sz w:val="21"/>
                <w:szCs w:val="24"/>
              </w:rPr>
            </w:pPr>
            <w:r w:rsidRPr="00C45CED">
              <w:rPr>
                <w:rFonts w:ascii="IberPangea Text Light" w:hAnsi="IberPangea Text Light"/>
                <w:b w:val="0"/>
                <w:bCs w:val="0"/>
                <w:sz w:val="21"/>
                <w:szCs w:val="24"/>
              </w:rPr>
              <w:t xml:space="preserve">If your planned activity is based on evidence, such as a local action plan, surveys, </w:t>
            </w:r>
          </w:p>
          <w:p w14:paraId="11A55E99" w14:textId="4845B76B" w:rsidR="00024C86" w:rsidRPr="00C45CED" w:rsidRDefault="004976D6" w:rsidP="004976D6">
            <w:pPr>
              <w:pStyle w:val="ListParagraph"/>
              <w:numPr>
                <w:ilvl w:val="0"/>
                <w:numId w:val="26"/>
              </w:numPr>
              <w:rPr>
                <w:rFonts w:ascii="IberPangea Text Light" w:hAnsi="IberPangea Text Light"/>
                <w:b w:val="0"/>
                <w:bCs w:val="0"/>
                <w:sz w:val="21"/>
                <w:szCs w:val="24"/>
              </w:rPr>
            </w:pPr>
            <w:r w:rsidRPr="00C45CED">
              <w:rPr>
                <w:rFonts w:ascii="IberPangea Text Light" w:hAnsi="IberPangea Text Light"/>
                <w:b w:val="0"/>
                <w:bCs w:val="0"/>
                <w:sz w:val="21"/>
                <w:szCs w:val="24"/>
              </w:rPr>
              <w:t>published research or policy</w:t>
            </w:r>
          </w:p>
          <w:p w14:paraId="38C8BCB7" w14:textId="77777777" w:rsidR="00757BEE" w:rsidRPr="00C45CED" w:rsidRDefault="00757BEE" w:rsidP="00757BEE">
            <w:pPr>
              <w:pStyle w:val="ListParagraph"/>
              <w:numPr>
                <w:ilvl w:val="0"/>
                <w:numId w:val="26"/>
              </w:numPr>
              <w:rPr>
                <w:rFonts w:ascii="IberPangea Text Light" w:hAnsi="IberPangea Text Light"/>
                <w:b w:val="0"/>
                <w:bCs w:val="0"/>
                <w:sz w:val="21"/>
                <w:szCs w:val="24"/>
              </w:rPr>
            </w:pPr>
            <w:r w:rsidRPr="00C45CED">
              <w:rPr>
                <w:rFonts w:ascii="IberPangea Text Light" w:hAnsi="IberPangea Text Light"/>
                <w:b w:val="0"/>
                <w:bCs w:val="0"/>
                <w:sz w:val="21"/>
                <w:szCs w:val="24"/>
              </w:rPr>
              <w:t xml:space="preserve">What difference will your project make to the people involved and the wider </w:t>
            </w:r>
          </w:p>
          <w:p w14:paraId="6C1E3BAF" w14:textId="77777777" w:rsidR="00987198" w:rsidRPr="00C45CED" w:rsidRDefault="00757BEE" w:rsidP="00757BEE">
            <w:pPr>
              <w:pStyle w:val="ListParagraph"/>
              <w:rPr>
                <w:rFonts w:ascii="IberPangea Text Light" w:hAnsi="IberPangea Text Light"/>
                <w:sz w:val="21"/>
                <w:szCs w:val="24"/>
              </w:rPr>
            </w:pPr>
            <w:r w:rsidRPr="00C45CED">
              <w:rPr>
                <w:rFonts w:ascii="IberPangea Text Light" w:hAnsi="IberPangea Text Light"/>
                <w:b w:val="0"/>
                <w:bCs w:val="0"/>
                <w:sz w:val="21"/>
                <w:szCs w:val="24"/>
              </w:rPr>
              <w:t>community? (Max 200 words)</w:t>
            </w:r>
          </w:p>
          <w:p w14:paraId="31B20928" w14:textId="272A894E" w:rsidR="00757BEE" w:rsidRPr="00C45CED" w:rsidRDefault="00757BEE" w:rsidP="00757BEE">
            <w:pPr>
              <w:pStyle w:val="ListParagraph"/>
              <w:rPr>
                <w:rFonts w:ascii="IberPangea Text Light" w:hAnsi="IberPangea Text Light"/>
                <w:b w:val="0"/>
                <w:bCs w:val="0"/>
                <w:i/>
                <w:iCs/>
                <w:sz w:val="18"/>
                <w:szCs w:val="18"/>
              </w:rPr>
            </w:pPr>
          </w:p>
        </w:tc>
      </w:tr>
      <w:tr w:rsidR="00176C52" w:rsidRPr="00C45CED" w14:paraId="49D821B7" w14:textId="77777777" w:rsidTr="00757BEE">
        <w:trPr>
          <w:trHeight w:val="2367"/>
        </w:trPr>
        <w:tc>
          <w:tcPr>
            <w:cnfStyle w:val="001000000000" w:firstRow="0" w:lastRow="0" w:firstColumn="1" w:lastColumn="0" w:oddVBand="0" w:evenVBand="0" w:oddHBand="0" w:evenHBand="0" w:firstRowFirstColumn="0" w:firstRowLastColumn="0" w:lastRowFirstColumn="0" w:lastRowLastColumn="0"/>
            <w:tcW w:w="9776" w:type="dxa"/>
          </w:tcPr>
          <w:p w14:paraId="47CFB2F9" w14:textId="77777777" w:rsidR="00705318" w:rsidRPr="00C45CED" w:rsidRDefault="00705318" w:rsidP="0051189E">
            <w:pPr>
              <w:rPr>
                <w:rFonts w:ascii="IberPangea Text Light" w:hAnsi="IberPangea Text Light"/>
                <w:sz w:val="18"/>
                <w:szCs w:val="18"/>
              </w:rPr>
            </w:pPr>
          </w:p>
          <w:p w14:paraId="75D92FF7" w14:textId="77777777" w:rsidR="00705318" w:rsidRPr="00C45CED" w:rsidRDefault="00705318" w:rsidP="0051189E">
            <w:pPr>
              <w:rPr>
                <w:rFonts w:ascii="IberPangea Text Light" w:hAnsi="IberPangea Text Light"/>
                <w:sz w:val="18"/>
                <w:szCs w:val="18"/>
              </w:rPr>
            </w:pPr>
          </w:p>
          <w:p w14:paraId="189C93A0" w14:textId="131FEADF" w:rsidR="00705318" w:rsidRPr="00C45CED" w:rsidRDefault="00705318" w:rsidP="0051189E">
            <w:pPr>
              <w:rPr>
                <w:rFonts w:ascii="IberPangea Text Light" w:hAnsi="IberPangea Text Light"/>
                <w:sz w:val="18"/>
                <w:szCs w:val="18"/>
              </w:rPr>
            </w:pPr>
          </w:p>
        </w:tc>
      </w:tr>
      <w:tr w:rsidR="0037685D" w:rsidRPr="00C45CED" w14:paraId="6C1CE7C5" w14:textId="77777777" w:rsidTr="00F15DBE">
        <w:trPr>
          <w:trHeight w:val="2393"/>
        </w:trPr>
        <w:tc>
          <w:tcPr>
            <w:cnfStyle w:val="001000000000" w:firstRow="0" w:lastRow="0" w:firstColumn="1" w:lastColumn="0" w:oddVBand="0" w:evenVBand="0" w:oddHBand="0" w:evenHBand="0" w:firstRowFirstColumn="0" w:firstRowLastColumn="0" w:lastRowFirstColumn="0" w:lastRowLastColumn="0"/>
            <w:tcW w:w="9776" w:type="dxa"/>
          </w:tcPr>
          <w:p w14:paraId="1AE02CC2" w14:textId="77777777" w:rsidR="0037685D" w:rsidRPr="00C45CED" w:rsidRDefault="00226EDC" w:rsidP="00613261">
            <w:pPr>
              <w:spacing w:line="259" w:lineRule="auto"/>
              <w:rPr>
                <w:rFonts w:ascii="IberPangea Text Light" w:hAnsi="IberPangea Text Light"/>
                <w:sz w:val="21"/>
                <w:szCs w:val="24"/>
              </w:rPr>
            </w:pPr>
            <w:r w:rsidRPr="00C45CED">
              <w:rPr>
                <w:rFonts w:ascii="IberPangea Text Light" w:hAnsi="IberPangea Text Light"/>
                <w:b w:val="0"/>
                <w:bCs w:val="0"/>
                <w:sz w:val="21"/>
                <w:szCs w:val="24"/>
              </w:rPr>
              <w:t>Tell us how you plan to deliver the funded activity. We are particularly interested in:</w:t>
            </w:r>
          </w:p>
          <w:p w14:paraId="4C0CBFB6" w14:textId="78A5528F" w:rsidR="00F15DBE" w:rsidRPr="00C45CED" w:rsidRDefault="00F15DBE" w:rsidP="00F15DBE">
            <w:pPr>
              <w:pStyle w:val="ListParagraph"/>
              <w:numPr>
                <w:ilvl w:val="0"/>
                <w:numId w:val="27"/>
              </w:numPr>
              <w:rPr>
                <w:rFonts w:ascii="IberPangea Text Light" w:hAnsi="IberPangea Text Light"/>
                <w:b w:val="0"/>
                <w:sz w:val="21"/>
                <w:szCs w:val="24"/>
              </w:rPr>
            </w:pPr>
            <w:r w:rsidRPr="00C45CED">
              <w:rPr>
                <w:rFonts w:ascii="IberPangea Text Light" w:hAnsi="IberPangea Text Light"/>
                <w:b w:val="0"/>
                <w:sz w:val="21"/>
                <w:szCs w:val="24"/>
              </w:rPr>
              <w:t>Who will be managing this project and their relevant skills and experience if the post currently exists. If a new post please attach the role profile.</w:t>
            </w:r>
          </w:p>
          <w:p w14:paraId="429F7B0A" w14:textId="77777777" w:rsidR="00F15DBE" w:rsidRPr="00C45CED" w:rsidRDefault="00F15DBE" w:rsidP="00F15DBE">
            <w:pPr>
              <w:pStyle w:val="ListParagraph"/>
              <w:numPr>
                <w:ilvl w:val="0"/>
                <w:numId w:val="27"/>
              </w:numPr>
              <w:rPr>
                <w:rFonts w:ascii="IberPangea Text Light" w:hAnsi="IberPangea Text Light"/>
                <w:b w:val="0"/>
                <w:sz w:val="21"/>
                <w:szCs w:val="24"/>
              </w:rPr>
            </w:pPr>
            <w:r w:rsidRPr="00C45CED">
              <w:rPr>
                <w:rFonts w:ascii="IberPangea Text Light" w:hAnsi="IberPangea Text Light"/>
                <w:b w:val="0"/>
                <w:sz w:val="21"/>
                <w:szCs w:val="24"/>
              </w:rPr>
              <w:t>Your group’s experience of running similar activities.</w:t>
            </w:r>
          </w:p>
          <w:p w14:paraId="1A76D1B6" w14:textId="5C529EC7" w:rsidR="00F15DBE" w:rsidRPr="00C45CED" w:rsidRDefault="00F15DBE" w:rsidP="00F15DBE">
            <w:pPr>
              <w:pStyle w:val="ListParagraph"/>
              <w:numPr>
                <w:ilvl w:val="0"/>
                <w:numId w:val="27"/>
              </w:numPr>
              <w:rPr>
                <w:rFonts w:ascii="IberPangea Text Light" w:hAnsi="IberPangea Text Light"/>
                <w:b w:val="0"/>
                <w:sz w:val="21"/>
                <w:szCs w:val="24"/>
              </w:rPr>
            </w:pPr>
            <w:r w:rsidRPr="00C45CED">
              <w:rPr>
                <w:rFonts w:ascii="IberPangea Text Light" w:hAnsi="IberPangea Text Light"/>
                <w:b w:val="0"/>
                <w:sz w:val="21"/>
                <w:szCs w:val="24"/>
              </w:rPr>
              <w:t xml:space="preserve">How </w:t>
            </w:r>
            <w:r w:rsidR="008676BE" w:rsidRPr="00C45CED">
              <w:rPr>
                <w:rFonts w:ascii="IberPangea Text Light" w:hAnsi="IberPangea Text Light"/>
                <w:b w:val="0"/>
                <w:sz w:val="21"/>
                <w:szCs w:val="24"/>
              </w:rPr>
              <w:t>have you</w:t>
            </w:r>
            <w:r w:rsidRPr="00C45CED">
              <w:rPr>
                <w:rFonts w:ascii="IberPangea Text Light" w:hAnsi="IberPangea Text Light"/>
                <w:b w:val="0"/>
                <w:sz w:val="21"/>
                <w:szCs w:val="24"/>
              </w:rPr>
              <w:t xml:space="preserve"> thought through the practical aspects of delivering this activity</w:t>
            </w:r>
            <w:r w:rsidR="008676BE" w:rsidRPr="00C45CED">
              <w:rPr>
                <w:rFonts w:ascii="IberPangea Text Light" w:hAnsi="IberPangea Text Light"/>
                <w:b w:val="0"/>
                <w:sz w:val="21"/>
                <w:szCs w:val="24"/>
              </w:rPr>
              <w:t>.</w:t>
            </w:r>
          </w:p>
          <w:p w14:paraId="64BF3810" w14:textId="77777777" w:rsidR="00196C98" w:rsidRPr="00C45CED" w:rsidRDefault="00196C98" w:rsidP="00196C98">
            <w:pPr>
              <w:pStyle w:val="ListParagraph"/>
              <w:numPr>
                <w:ilvl w:val="0"/>
                <w:numId w:val="27"/>
              </w:numPr>
              <w:rPr>
                <w:rFonts w:ascii="IberPangea Text Light" w:hAnsi="IberPangea Text Light"/>
                <w:b w:val="0"/>
                <w:sz w:val="21"/>
                <w:szCs w:val="24"/>
              </w:rPr>
            </w:pPr>
            <w:r w:rsidRPr="00C45CED">
              <w:rPr>
                <w:rFonts w:ascii="IberPangea Text Light" w:hAnsi="IberPangea Text Light"/>
                <w:b w:val="0"/>
                <w:sz w:val="21"/>
                <w:szCs w:val="24"/>
              </w:rPr>
              <w:t xml:space="preserve">What your fallback plan is if you don’t get all the funding you need to deliver your </w:t>
            </w:r>
          </w:p>
          <w:p w14:paraId="5601C2CD" w14:textId="68A22589" w:rsidR="00F15DBE" w:rsidRPr="00C45CED" w:rsidRDefault="00196C98" w:rsidP="00196C98">
            <w:pPr>
              <w:pStyle w:val="ListParagraph"/>
              <w:rPr>
                <w:rFonts w:ascii="IberPangea Text Light" w:hAnsi="IberPangea Text Light"/>
                <w:b w:val="0"/>
                <w:sz w:val="21"/>
                <w:szCs w:val="24"/>
              </w:rPr>
            </w:pPr>
            <w:r w:rsidRPr="00C45CED">
              <w:rPr>
                <w:rFonts w:ascii="IberPangea Text Light" w:hAnsi="IberPangea Text Light"/>
                <w:b w:val="0"/>
                <w:sz w:val="21"/>
                <w:szCs w:val="24"/>
              </w:rPr>
              <w:t>project</w:t>
            </w:r>
            <w:r w:rsidR="008676BE" w:rsidRPr="00C45CED">
              <w:rPr>
                <w:rFonts w:ascii="IberPangea Text Light" w:hAnsi="IberPangea Text Light"/>
                <w:b w:val="0"/>
                <w:sz w:val="21"/>
                <w:szCs w:val="24"/>
              </w:rPr>
              <w:t>.</w:t>
            </w:r>
          </w:p>
          <w:p w14:paraId="12D82C88" w14:textId="2F86F288" w:rsidR="00196C98" w:rsidRPr="00C45CED" w:rsidRDefault="00196C98" w:rsidP="00196C98">
            <w:pPr>
              <w:pStyle w:val="ListParagraph"/>
              <w:numPr>
                <w:ilvl w:val="0"/>
                <w:numId w:val="27"/>
              </w:numPr>
              <w:rPr>
                <w:rFonts w:ascii="IberPangea Text Light" w:hAnsi="IberPangea Text Light"/>
                <w:b w:val="0"/>
                <w:sz w:val="21"/>
                <w:szCs w:val="24"/>
              </w:rPr>
            </w:pPr>
            <w:r w:rsidRPr="00C45CED">
              <w:rPr>
                <w:rFonts w:ascii="IberPangea Text Light" w:hAnsi="IberPangea Text Light"/>
                <w:b w:val="0"/>
                <w:sz w:val="21"/>
                <w:szCs w:val="24"/>
              </w:rPr>
              <w:t>How you will promote the activity to the community</w:t>
            </w:r>
            <w:r w:rsidR="008676BE" w:rsidRPr="00C45CED">
              <w:rPr>
                <w:rFonts w:ascii="IberPangea Text Light" w:hAnsi="IberPangea Text Light"/>
                <w:b w:val="0"/>
                <w:sz w:val="21"/>
                <w:szCs w:val="24"/>
              </w:rPr>
              <w:t>.</w:t>
            </w:r>
          </w:p>
          <w:p w14:paraId="487C7DD4" w14:textId="77777777" w:rsidR="008676BE" w:rsidRPr="00C45CED" w:rsidRDefault="008676BE" w:rsidP="008676BE">
            <w:pPr>
              <w:pStyle w:val="ListParagraph"/>
              <w:numPr>
                <w:ilvl w:val="0"/>
                <w:numId w:val="27"/>
              </w:numPr>
              <w:rPr>
                <w:rFonts w:ascii="IberPangea Text Light" w:hAnsi="IberPangea Text Light"/>
                <w:b w:val="0"/>
                <w:sz w:val="21"/>
                <w:szCs w:val="24"/>
              </w:rPr>
            </w:pPr>
            <w:r w:rsidRPr="00C45CED">
              <w:rPr>
                <w:rFonts w:ascii="IberPangea Text Light" w:hAnsi="IberPangea Text Light"/>
                <w:b w:val="0"/>
                <w:sz w:val="21"/>
                <w:szCs w:val="24"/>
              </w:rPr>
              <w:t xml:space="preserve">Have you identified any risks to this project being successfully delivered? (Max 500 </w:t>
            </w:r>
          </w:p>
          <w:p w14:paraId="7C524DD8" w14:textId="6AF3F844" w:rsidR="008676BE" w:rsidRPr="00C45CED" w:rsidRDefault="008676BE" w:rsidP="008676BE">
            <w:pPr>
              <w:pStyle w:val="ListParagraph"/>
              <w:numPr>
                <w:ilvl w:val="0"/>
                <w:numId w:val="27"/>
              </w:numPr>
              <w:rPr>
                <w:rFonts w:ascii="IberPangea Text Light" w:hAnsi="IberPangea Text Light"/>
                <w:sz w:val="21"/>
                <w:szCs w:val="24"/>
              </w:rPr>
            </w:pPr>
            <w:r w:rsidRPr="00C45CED">
              <w:rPr>
                <w:rFonts w:ascii="IberPangea Text Light" w:hAnsi="IberPangea Text Light"/>
                <w:b w:val="0"/>
                <w:sz w:val="21"/>
                <w:szCs w:val="24"/>
              </w:rPr>
              <w:t>words)</w:t>
            </w:r>
          </w:p>
        </w:tc>
      </w:tr>
      <w:tr w:rsidR="003F0624" w:rsidRPr="00C45CED" w14:paraId="0DE05AB9" w14:textId="77777777" w:rsidTr="00B244A3">
        <w:trPr>
          <w:trHeight w:val="3266"/>
        </w:trPr>
        <w:tc>
          <w:tcPr>
            <w:cnfStyle w:val="001000000000" w:firstRow="0" w:lastRow="0" w:firstColumn="1" w:lastColumn="0" w:oddVBand="0" w:evenVBand="0" w:oddHBand="0" w:evenHBand="0" w:firstRowFirstColumn="0" w:firstRowLastColumn="0" w:lastRowFirstColumn="0" w:lastRowLastColumn="0"/>
            <w:tcW w:w="9776" w:type="dxa"/>
          </w:tcPr>
          <w:p w14:paraId="2524BFD7" w14:textId="77777777" w:rsidR="003F0624" w:rsidRPr="00C45CED" w:rsidRDefault="003F0624" w:rsidP="00613261">
            <w:pPr>
              <w:rPr>
                <w:rFonts w:ascii="IberPangea Text Light" w:hAnsi="IberPangea Text Light"/>
                <w:b w:val="0"/>
                <w:bCs w:val="0"/>
                <w:sz w:val="21"/>
                <w:szCs w:val="24"/>
              </w:rPr>
            </w:pPr>
          </w:p>
        </w:tc>
      </w:tr>
    </w:tbl>
    <w:p w14:paraId="5480695F" w14:textId="77777777" w:rsidR="00B46D0C" w:rsidRPr="00C45CED" w:rsidRDefault="00B46D0C"/>
    <w:p w14:paraId="753C6C7F" w14:textId="77777777" w:rsidR="00B46D0C" w:rsidRPr="00C45CED" w:rsidRDefault="00B46D0C"/>
    <w:p w14:paraId="708D0CA2" w14:textId="77777777" w:rsidR="00B46D0C" w:rsidRPr="00C45CED" w:rsidRDefault="00B46D0C"/>
    <w:p w14:paraId="71236B6B" w14:textId="77777777" w:rsidR="00B46D0C" w:rsidRPr="00C45CED" w:rsidRDefault="00B46D0C"/>
    <w:p w14:paraId="083AC5D0" w14:textId="77777777" w:rsidR="00B83CFE" w:rsidRPr="00C45CED" w:rsidRDefault="00B83CFE"/>
    <w:p w14:paraId="5396AB52" w14:textId="77777777" w:rsidR="00B83CFE" w:rsidRPr="00C45CED" w:rsidRDefault="00B83CFE"/>
    <w:p w14:paraId="12CE7D84" w14:textId="77777777" w:rsidR="00B46D0C" w:rsidRPr="00C45CED" w:rsidRDefault="00B46D0C"/>
    <w:tbl>
      <w:tblPr>
        <w:tblStyle w:val="GridTable1Light"/>
        <w:tblW w:w="9776" w:type="dxa"/>
        <w:tblLook w:val="04A0" w:firstRow="1" w:lastRow="0" w:firstColumn="1" w:lastColumn="0" w:noHBand="0" w:noVBand="1"/>
      </w:tblPr>
      <w:tblGrid>
        <w:gridCol w:w="3964"/>
        <w:gridCol w:w="1937"/>
        <w:gridCol w:w="969"/>
        <w:gridCol w:w="968"/>
        <w:gridCol w:w="1938"/>
      </w:tblGrid>
      <w:tr w:rsidR="00B46D0C" w:rsidRPr="00C45CED" w14:paraId="660C2F66" w14:textId="77777777" w:rsidTr="00FE7E46">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964" w:type="dxa"/>
          </w:tcPr>
          <w:p w14:paraId="24B97A4F" w14:textId="4E3E67F2" w:rsidR="00B46D0C" w:rsidRPr="00C45CED" w:rsidRDefault="00B46D0C" w:rsidP="00B46D0C">
            <w:pPr>
              <w:rPr>
                <w:rFonts w:ascii="IberPangea Text Light" w:hAnsi="IberPangea Text Light"/>
                <w:iCs/>
                <w:szCs w:val="20"/>
              </w:rPr>
            </w:pPr>
            <w:r w:rsidRPr="00C45CED">
              <w:rPr>
                <w:rFonts w:ascii="IberPangea Text Light" w:hAnsi="IberPangea Text Light"/>
                <w:color w:val="008C38" w:themeColor="accent1"/>
                <w:sz w:val="21"/>
                <w:szCs w:val="21"/>
              </w:rPr>
              <w:t>Key information</w:t>
            </w:r>
          </w:p>
        </w:tc>
        <w:tc>
          <w:tcPr>
            <w:tcW w:w="5812" w:type="dxa"/>
            <w:gridSpan w:val="4"/>
          </w:tcPr>
          <w:p w14:paraId="7A95F606" w14:textId="4B267C04" w:rsidR="00B46D0C" w:rsidRPr="00C45CED" w:rsidRDefault="00B46D0C" w:rsidP="00B46D0C">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color w:val="008C38" w:themeColor="accent1"/>
                <w:sz w:val="21"/>
                <w:szCs w:val="21"/>
              </w:rPr>
              <w:t>Answer</w:t>
            </w:r>
          </w:p>
        </w:tc>
      </w:tr>
      <w:tr w:rsidR="00B46D0C" w:rsidRPr="00C45CED" w14:paraId="371024C8" w14:textId="77777777" w:rsidTr="00C64A8C">
        <w:trPr>
          <w:trHeight w:val="769"/>
        </w:trPr>
        <w:tc>
          <w:tcPr>
            <w:cnfStyle w:val="001000000000" w:firstRow="0" w:lastRow="0" w:firstColumn="1" w:lastColumn="0" w:oddVBand="0" w:evenVBand="0" w:oddHBand="0" w:evenHBand="0" w:firstRowFirstColumn="0" w:firstRowLastColumn="0" w:lastRowFirstColumn="0" w:lastRowLastColumn="0"/>
            <w:tcW w:w="3964" w:type="dxa"/>
          </w:tcPr>
          <w:p w14:paraId="696617B3" w14:textId="11D9FDCF" w:rsidR="00B46D0C" w:rsidRPr="00C45CED" w:rsidRDefault="00B46D0C" w:rsidP="00B46D0C">
            <w:pPr>
              <w:rPr>
                <w:rFonts w:ascii="IberPangea Text Light" w:hAnsi="IberPangea Text Light"/>
                <w:b w:val="0"/>
                <w:bCs w:val="0"/>
                <w:iCs/>
                <w:szCs w:val="20"/>
              </w:rPr>
            </w:pPr>
            <w:r w:rsidRPr="00C45CED">
              <w:rPr>
                <w:rFonts w:ascii="IberPangea Text Light" w:hAnsi="IberPangea Text Light"/>
                <w:b w:val="0"/>
                <w:bCs w:val="0"/>
                <w:iCs/>
                <w:szCs w:val="20"/>
              </w:rPr>
              <w:t>Does your project involve land or buildings?</w:t>
            </w:r>
          </w:p>
        </w:tc>
        <w:tc>
          <w:tcPr>
            <w:tcW w:w="5812" w:type="dxa"/>
            <w:gridSpan w:val="4"/>
          </w:tcPr>
          <w:p w14:paraId="78133FFA" w14:textId="77777777" w:rsidR="00B46D0C" w:rsidRPr="00C45CED" w:rsidRDefault="00000000" w:rsidP="00B46D0C">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30466860"/>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Yes</w:t>
            </w:r>
          </w:p>
          <w:p w14:paraId="27A9C5A5" w14:textId="781DDAC7" w:rsidR="00B46D0C" w:rsidRPr="00C45CED" w:rsidRDefault="00000000" w:rsidP="00B46D0C">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441984153"/>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No</w:t>
            </w:r>
          </w:p>
        </w:tc>
      </w:tr>
      <w:tr w:rsidR="00B46D0C" w:rsidRPr="00C45CED" w14:paraId="25E91D68" w14:textId="77777777" w:rsidTr="00BE6327">
        <w:trPr>
          <w:trHeight w:val="471"/>
        </w:trPr>
        <w:tc>
          <w:tcPr>
            <w:cnfStyle w:val="001000000000" w:firstRow="0" w:lastRow="0" w:firstColumn="1" w:lastColumn="0" w:oddVBand="0" w:evenVBand="0" w:oddHBand="0" w:evenHBand="0" w:firstRowFirstColumn="0" w:firstRowLastColumn="0" w:lastRowFirstColumn="0" w:lastRowLastColumn="0"/>
            <w:tcW w:w="9776" w:type="dxa"/>
            <w:gridSpan w:val="5"/>
          </w:tcPr>
          <w:p w14:paraId="3E38D8FC" w14:textId="067D9B49" w:rsidR="00B46D0C" w:rsidRPr="00C45CED" w:rsidRDefault="001D2CC0" w:rsidP="00B46D0C">
            <w:pPr>
              <w:spacing w:after="160" w:line="259" w:lineRule="auto"/>
              <w:rPr>
                <w:rFonts w:ascii="IberPangea Text Light" w:hAnsi="IberPangea Text Light"/>
                <w:sz w:val="21"/>
                <w:szCs w:val="24"/>
              </w:rPr>
            </w:pPr>
            <w:r w:rsidRPr="00C45CED">
              <w:rPr>
                <w:rFonts w:ascii="IberPangea Text Light" w:hAnsi="IberPangea Text Light"/>
                <w:b w:val="0"/>
                <w:sz w:val="21"/>
                <w:szCs w:val="24"/>
              </w:rPr>
              <w:t xml:space="preserve">If </w:t>
            </w:r>
            <w:r w:rsidR="004F654E" w:rsidRPr="00C45CED">
              <w:rPr>
                <w:rFonts w:ascii="IberPangea Text Light" w:hAnsi="IberPangea Text Light"/>
                <w:b w:val="0"/>
                <w:sz w:val="21"/>
                <w:szCs w:val="24"/>
              </w:rPr>
              <w:t>‘</w:t>
            </w:r>
            <w:r w:rsidRPr="00C45CED">
              <w:rPr>
                <w:rFonts w:ascii="IberPangea Text Light" w:hAnsi="IberPangea Text Light"/>
                <w:b w:val="0"/>
                <w:sz w:val="21"/>
                <w:szCs w:val="24"/>
              </w:rPr>
              <w:t>yes</w:t>
            </w:r>
            <w:r w:rsidR="004F654E" w:rsidRPr="00C45CED">
              <w:rPr>
                <w:rFonts w:ascii="IberPangea Text Light" w:hAnsi="IberPangea Text Light"/>
                <w:b w:val="0"/>
                <w:sz w:val="21"/>
                <w:szCs w:val="24"/>
              </w:rPr>
              <w:t>’</w:t>
            </w:r>
            <w:r w:rsidRPr="00C45CED">
              <w:rPr>
                <w:rFonts w:ascii="IberPangea Text Light" w:hAnsi="IberPangea Text Light"/>
                <w:b w:val="0"/>
                <w:sz w:val="21"/>
                <w:szCs w:val="24"/>
              </w:rPr>
              <w:t>, c</w:t>
            </w:r>
            <w:r w:rsidR="00B46D0C" w:rsidRPr="00C45CED">
              <w:rPr>
                <w:rFonts w:ascii="IberPangea Text Light" w:hAnsi="IberPangea Text Light"/>
                <w:b w:val="0"/>
                <w:sz w:val="21"/>
                <w:szCs w:val="24"/>
              </w:rPr>
              <w:t>an you confirm the following (tick boxes, yes, no</w:t>
            </w:r>
            <w:r w:rsidR="00D21412" w:rsidRPr="00C45CED">
              <w:rPr>
                <w:rFonts w:ascii="IberPangea Text Light" w:hAnsi="IberPangea Text Light"/>
                <w:b w:val="0"/>
                <w:sz w:val="21"/>
                <w:szCs w:val="24"/>
              </w:rPr>
              <w:t>,</w:t>
            </w:r>
            <w:r w:rsidR="00B46D0C" w:rsidRPr="00C45CED">
              <w:rPr>
                <w:rFonts w:ascii="IberPangea Text Light" w:hAnsi="IberPangea Text Light"/>
                <w:b w:val="0"/>
                <w:sz w:val="21"/>
                <w:szCs w:val="24"/>
              </w:rPr>
              <w:t xml:space="preserve"> N/A)</w:t>
            </w:r>
          </w:p>
        </w:tc>
      </w:tr>
      <w:tr w:rsidR="00B46D0C" w:rsidRPr="00C45CED" w14:paraId="6300216F"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3BDB556D" w14:textId="2F99E4D7" w:rsidR="00B46D0C" w:rsidRPr="00C45CED" w:rsidRDefault="00B46D0C" w:rsidP="00B46D0C">
            <w:pPr>
              <w:rPr>
                <w:rFonts w:ascii="IberPangea Text Light" w:hAnsi="IberPangea Text Light"/>
                <w:b w:val="0"/>
                <w:szCs w:val="20"/>
              </w:rPr>
            </w:pPr>
            <w:r w:rsidRPr="00C45CED">
              <w:rPr>
                <w:rFonts w:ascii="IberPangea Text Light" w:hAnsi="IberPangea Text Light"/>
                <w:b w:val="0"/>
                <w:szCs w:val="20"/>
              </w:rPr>
              <w:t>We own the asset</w:t>
            </w:r>
          </w:p>
        </w:tc>
        <w:tc>
          <w:tcPr>
            <w:tcW w:w="1937" w:type="dxa"/>
          </w:tcPr>
          <w:p w14:paraId="3D0669AD" w14:textId="5FE41903"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952819282"/>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Yes</w:t>
            </w:r>
          </w:p>
        </w:tc>
        <w:tc>
          <w:tcPr>
            <w:tcW w:w="1937" w:type="dxa"/>
            <w:gridSpan w:val="2"/>
          </w:tcPr>
          <w:p w14:paraId="3A10E76B" w14:textId="0DF2E63D"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407923645"/>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No</w:t>
            </w:r>
          </w:p>
        </w:tc>
        <w:tc>
          <w:tcPr>
            <w:tcW w:w="1938" w:type="dxa"/>
          </w:tcPr>
          <w:p w14:paraId="63051DE6" w14:textId="60230C0C"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63732453"/>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N/A</w:t>
            </w:r>
          </w:p>
        </w:tc>
      </w:tr>
      <w:tr w:rsidR="00B46D0C" w:rsidRPr="00C45CED" w14:paraId="247635BC"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659D9E19" w14:textId="5A8FFF6C" w:rsidR="00B46D0C" w:rsidRPr="00C45CED" w:rsidRDefault="00B46D0C" w:rsidP="00B46D0C">
            <w:pPr>
              <w:rPr>
                <w:rFonts w:ascii="IberPangea Text Light" w:hAnsi="IberPangea Text Light"/>
                <w:b w:val="0"/>
                <w:szCs w:val="20"/>
              </w:rPr>
            </w:pPr>
            <w:r w:rsidRPr="00C45CED">
              <w:rPr>
                <w:rFonts w:ascii="IberPangea Text Light" w:hAnsi="IberPangea Text Light"/>
                <w:b w:val="0"/>
                <w:szCs w:val="20"/>
              </w:rPr>
              <w:t>We lease the asset</w:t>
            </w:r>
          </w:p>
        </w:tc>
        <w:tc>
          <w:tcPr>
            <w:tcW w:w="1937" w:type="dxa"/>
          </w:tcPr>
          <w:p w14:paraId="6AC72249" w14:textId="5F636414"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6412909"/>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Yes</w:t>
            </w:r>
          </w:p>
        </w:tc>
        <w:tc>
          <w:tcPr>
            <w:tcW w:w="1937" w:type="dxa"/>
            <w:gridSpan w:val="2"/>
          </w:tcPr>
          <w:p w14:paraId="747B385D" w14:textId="1ED6E139"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75827687"/>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No</w:t>
            </w:r>
          </w:p>
        </w:tc>
        <w:tc>
          <w:tcPr>
            <w:tcW w:w="1938" w:type="dxa"/>
          </w:tcPr>
          <w:p w14:paraId="362E2CB7" w14:textId="348B12B6"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125534691"/>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N/A</w:t>
            </w:r>
          </w:p>
        </w:tc>
      </w:tr>
      <w:tr w:rsidR="00B46D0C" w:rsidRPr="00C45CED" w14:paraId="040536DA"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5A2BAAA3" w14:textId="47302E69" w:rsidR="00B46D0C" w:rsidRPr="00C45CED" w:rsidRDefault="00B46D0C" w:rsidP="00B46D0C">
            <w:pPr>
              <w:rPr>
                <w:rFonts w:ascii="IberPangea Text Light" w:hAnsi="IberPangea Text Light"/>
                <w:b w:val="0"/>
                <w:szCs w:val="20"/>
              </w:rPr>
            </w:pPr>
            <w:r w:rsidRPr="00C45CED">
              <w:rPr>
                <w:rFonts w:ascii="IberPangea Text Light" w:hAnsi="IberPangea Text Light"/>
                <w:b w:val="0"/>
                <w:szCs w:val="20"/>
              </w:rPr>
              <w:t>We have landowner permission</w:t>
            </w:r>
          </w:p>
        </w:tc>
        <w:tc>
          <w:tcPr>
            <w:tcW w:w="1937" w:type="dxa"/>
          </w:tcPr>
          <w:p w14:paraId="583E084E" w14:textId="5E8DE653"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496834685"/>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Yes</w:t>
            </w:r>
          </w:p>
        </w:tc>
        <w:tc>
          <w:tcPr>
            <w:tcW w:w="1937" w:type="dxa"/>
            <w:gridSpan w:val="2"/>
          </w:tcPr>
          <w:p w14:paraId="5ED1710D" w14:textId="2A0B6226"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772361764"/>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No</w:t>
            </w:r>
          </w:p>
        </w:tc>
        <w:tc>
          <w:tcPr>
            <w:tcW w:w="1938" w:type="dxa"/>
          </w:tcPr>
          <w:p w14:paraId="23EADBF6" w14:textId="11C12114"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545875689"/>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N/A</w:t>
            </w:r>
          </w:p>
        </w:tc>
      </w:tr>
      <w:tr w:rsidR="00B46D0C" w:rsidRPr="00C45CED" w14:paraId="50CB9A00"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28F22C20" w14:textId="280137C8" w:rsidR="00B46D0C" w:rsidRPr="00C45CED" w:rsidRDefault="00B46D0C" w:rsidP="00B46D0C">
            <w:pPr>
              <w:rPr>
                <w:rFonts w:ascii="IberPangea Text Light" w:hAnsi="IberPangea Text Light"/>
                <w:b w:val="0"/>
                <w:szCs w:val="20"/>
              </w:rPr>
            </w:pPr>
            <w:r w:rsidRPr="00C45CED">
              <w:rPr>
                <w:rFonts w:ascii="IberPangea Text Light" w:hAnsi="IberPangea Text Light"/>
                <w:b w:val="0"/>
                <w:szCs w:val="20"/>
              </w:rPr>
              <w:t>We have planning permission</w:t>
            </w:r>
          </w:p>
        </w:tc>
        <w:tc>
          <w:tcPr>
            <w:tcW w:w="1937" w:type="dxa"/>
          </w:tcPr>
          <w:p w14:paraId="6D937DA5" w14:textId="1BD9F884"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738204672"/>
                <w14:checkbox>
                  <w14:checked w14:val="0"/>
                  <w14:checkedState w14:val="2612" w14:font="MS Gothic"/>
                  <w14:uncheckedState w14:val="2610" w14:font="MS Gothic"/>
                </w14:checkbox>
              </w:sdtPr>
              <w:sdtContent>
                <w:r w:rsidR="008C74B0"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Yes</w:t>
            </w:r>
          </w:p>
        </w:tc>
        <w:tc>
          <w:tcPr>
            <w:tcW w:w="1937" w:type="dxa"/>
            <w:gridSpan w:val="2"/>
          </w:tcPr>
          <w:p w14:paraId="4E4821B8" w14:textId="3CB21CE4"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4093791"/>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No</w:t>
            </w:r>
          </w:p>
        </w:tc>
        <w:tc>
          <w:tcPr>
            <w:tcW w:w="1938" w:type="dxa"/>
          </w:tcPr>
          <w:p w14:paraId="40427692" w14:textId="180B1CE4"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98612294"/>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N/A</w:t>
            </w:r>
          </w:p>
        </w:tc>
      </w:tr>
      <w:tr w:rsidR="00B46D0C" w:rsidRPr="00C45CED" w14:paraId="56038EE3"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7609B05D" w14:textId="1B261A70" w:rsidR="00B46D0C" w:rsidRPr="00C45CED" w:rsidRDefault="00B46D0C" w:rsidP="00B46D0C">
            <w:pPr>
              <w:rPr>
                <w:rFonts w:ascii="IberPangea Text Light" w:hAnsi="IberPangea Text Light"/>
                <w:b w:val="0"/>
                <w:szCs w:val="20"/>
              </w:rPr>
            </w:pPr>
            <w:r w:rsidRPr="00C45CED">
              <w:rPr>
                <w:rFonts w:ascii="IberPangea Text Light" w:hAnsi="IberPangea Text Light"/>
                <w:b w:val="0"/>
                <w:szCs w:val="20"/>
              </w:rPr>
              <w:t>We have a building warrant</w:t>
            </w:r>
          </w:p>
        </w:tc>
        <w:tc>
          <w:tcPr>
            <w:tcW w:w="1937" w:type="dxa"/>
          </w:tcPr>
          <w:p w14:paraId="6CBFD4BF" w14:textId="46977FD0"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777859082"/>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Yes</w:t>
            </w:r>
          </w:p>
        </w:tc>
        <w:tc>
          <w:tcPr>
            <w:tcW w:w="1937" w:type="dxa"/>
            <w:gridSpan w:val="2"/>
          </w:tcPr>
          <w:p w14:paraId="1651920F" w14:textId="5390AF93"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4531127"/>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No</w:t>
            </w:r>
          </w:p>
        </w:tc>
        <w:tc>
          <w:tcPr>
            <w:tcW w:w="1938" w:type="dxa"/>
          </w:tcPr>
          <w:p w14:paraId="525D07DD" w14:textId="70AC6EFE"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832292552"/>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N/A</w:t>
            </w:r>
          </w:p>
        </w:tc>
      </w:tr>
      <w:tr w:rsidR="00B46D0C" w:rsidRPr="00C45CED" w14:paraId="5BDCC1F0"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395EE1F1" w14:textId="006DB31C" w:rsidR="00B46D0C" w:rsidRPr="00C45CED" w:rsidRDefault="00B46D0C" w:rsidP="00B46D0C">
            <w:pPr>
              <w:rPr>
                <w:rFonts w:ascii="IberPangea Text Light" w:hAnsi="IberPangea Text Light"/>
                <w:b w:val="0"/>
                <w:szCs w:val="20"/>
              </w:rPr>
            </w:pPr>
            <w:r w:rsidRPr="00C45CED">
              <w:rPr>
                <w:rFonts w:ascii="IberPangea Text Light" w:hAnsi="IberPangea Text Light"/>
                <w:b w:val="0"/>
                <w:szCs w:val="20"/>
              </w:rPr>
              <w:t>We have listed building consent</w:t>
            </w:r>
          </w:p>
        </w:tc>
        <w:tc>
          <w:tcPr>
            <w:tcW w:w="1937" w:type="dxa"/>
          </w:tcPr>
          <w:p w14:paraId="080EAEA0" w14:textId="2C707AE7"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98916866"/>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Yes</w:t>
            </w:r>
          </w:p>
        </w:tc>
        <w:tc>
          <w:tcPr>
            <w:tcW w:w="1937" w:type="dxa"/>
            <w:gridSpan w:val="2"/>
          </w:tcPr>
          <w:p w14:paraId="364DDBF5" w14:textId="0149AA29"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89103143"/>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No</w:t>
            </w:r>
          </w:p>
        </w:tc>
        <w:tc>
          <w:tcPr>
            <w:tcW w:w="1938" w:type="dxa"/>
          </w:tcPr>
          <w:p w14:paraId="63FC29CE" w14:textId="0211A098"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782835700"/>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N/A</w:t>
            </w:r>
          </w:p>
        </w:tc>
      </w:tr>
      <w:tr w:rsidR="00B46D0C" w:rsidRPr="00C45CED" w14:paraId="5F33A052"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665178E1" w14:textId="746328AE" w:rsidR="00B46D0C" w:rsidRPr="00C45CED" w:rsidRDefault="00B46D0C" w:rsidP="00B46D0C">
            <w:pPr>
              <w:rPr>
                <w:rFonts w:ascii="IberPangea Text Light" w:hAnsi="IberPangea Text Light"/>
                <w:b w:val="0"/>
                <w:szCs w:val="20"/>
              </w:rPr>
            </w:pPr>
            <w:r w:rsidRPr="00C45CED">
              <w:rPr>
                <w:rFonts w:ascii="IberPangea Text Light" w:hAnsi="IberPangea Text Light"/>
                <w:b w:val="0"/>
                <w:szCs w:val="20"/>
              </w:rPr>
              <w:t>We have the relevant environmental permits</w:t>
            </w:r>
          </w:p>
        </w:tc>
        <w:tc>
          <w:tcPr>
            <w:tcW w:w="1937" w:type="dxa"/>
          </w:tcPr>
          <w:p w14:paraId="5E9748E5" w14:textId="67AE0283"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83420034"/>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Yes</w:t>
            </w:r>
          </w:p>
        </w:tc>
        <w:tc>
          <w:tcPr>
            <w:tcW w:w="1937" w:type="dxa"/>
            <w:gridSpan w:val="2"/>
          </w:tcPr>
          <w:p w14:paraId="6CD46E60" w14:textId="27FE7E42"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840033945"/>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No</w:t>
            </w:r>
          </w:p>
        </w:tc>
        <w:tc>
          <w:tcPr>
            <w:tcW w:w="1938" w:type="dxa"/>
          </w:tcPr>
          <w:p w14:paraId="2C9B5C60" w14:textId="693E6FE2"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020051227"/>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N/A</w:t>
            </w:r>
          </w:p>
        </w:tc>
      </w:tr>
      <w:tr w:rsidR="00B46D0C" w:rsidRPr="00C45CED" w14:paraId="2E77E8DD" w14:textId="77777777" w:rsidTr="00514A52">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5"/>
            <w:shd w:val="clear" w:color="auto" w:fill="B3AEAA" w:themeFill="text1" w:themeFillTint="66"/>
          </w:tcPr>
          <w:p w14:paraId="0BDCBE29" w14:textId="77777777" w:rsidR="00B46D0C" w:rsidRPr="00C45CED" w:rsidRDefault="00B46D0C" w:rsidP="00B46D0C">
            <w:pPr>
              <w:rPr>
                <w:rFonts w:ascii="IberPangea Text Light" w:hAnsi="IberPangea Text Light"/>
                <w:sz w:val="21"/>
                <w:szCs w:val="24"/>
              </w:rPr>
            </w:pPr>
          </w:p>
        </w:tc>
      </w:tr>
      <w:tr w:rsidR="00B46D0C" w:rsidRPr="00C45CED" w14:paraId="7DC7F16A" w14:textId="77777777" w:rsidTr="00AD609F">
        <w:trPr>
          <w:trHeight w:val="633"/>
        </w:trPr>
        <w:tc>
          <w:tcPr>
            <w:cnfStyle w:val="001000000000" w:firstRow="0" w:lastRow="0" w:firstColumn="1" w:lastColumn="0" w:oddVBand="0" w:evenVBand="0" w:oddHBand="0" w:evenHBand="0" w:firstRowFirstColumn="0" w:firstRowLastColumn="0" w:lastRowFirstColumn="0" w:lastRowLastColumn="0"/>
            <w:tcW w:w="3964" w:type="dxa"/>
          </w:tcPr>
          <w:p w14:paraId="68C1B919" w14:textId="74C04B37" w:rsidR="00B46D0C" w:rsidRPr="00C45CED" w:rsidRDefault="00B46D0C" w:rsidP="00B46D0C">
            <w:pPr>
              <w:rPr>
                <w:rFonts w:ascii="IberPangea Text Light" w:hAnsi="IberPangea Text Light"/>
                <w:b w:val="0"/>
                <w:bCs w:val="0"/>
                <w:iCs/>
                <w:sz w:val="21"/>
                <w:szCs w:val="21"/>
              </w:rPr>
            </w:pPr>
            <w:r w:rsidRPr="00C45CED">
              <w:rPr>
                <w:rFonts w:ascii="IberPangea Text Light" w:hAnsi="IberPangea Text Light"/>
                <w:b w:val="0"/>
                <w:bCs w:val="0"/>
                <w:iCs/>
                <w:sz w:val="21"/>
                <w:szCs w:val="21"/>
              </w:rPr>
              <w:t xml:space="preserve">Are there any organisations partnering with you to deliver this project? </w:t>
            </w:r>
          </w:p>
        </w:tc>
        <w:tc>
          <w:tcPr>
            <w:tcW w:w="2906" w:type="dxa"/>
            <w:gridSpan w:val="2"/>
          </w:tcPr>
          <w:p w14:paraId="04423D6A" w14:textId="0133E484"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610628900"/>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Yes</w:t>
            </w:r>
          </w:p>
        </w:tc>
        <w:tc>
          <w:tcPr>
            <w:tcW w:w="2906" w:type="dxa"/>
            <w:gridSpan w:val="2"/>
          </w:tcPr>
          <w:p w14:paraId="33DB43E2" w14:textId="2866FA2A"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314460421"/>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No</w:t>
            </w:r>
          </w:p>
        </w:tc>
      </w:tr>
      <w:tr w:rsidR="00B46D0C" w:rsidRPr="00C45CED" w14:paraId="266F79AB" w14:textId="77777777" w:rsidTr="00FD61A3">
        <w:trPr>
          <w:trHeight w:val="415"/>
        </w:trPr>
        <w:tc>
          <w:tcPr>
            <w:cnfStyle w:val="001000000000" w:firstRow="0" w:lastRow="0" w:firstColumn="1" w:lastColumn="0" w:oddVBand="0" w:evenVBand="0" w:oddHBand="0" w:evenHBand="0" w:firstRowFirstColumn="0" w:firstRowLastColumn="0" w:lastRowFirstColumn="0" w:lastRowLastColumn="0"/>
            <w:tcW w:w="9776" w:type="dxa"/>
            <w:gridSpan w:val="5"/>
          </w:tcPr>
          <w:p w14:paraId="1479F9C3" w14:textId="1060D1DE" w:rsidR="00B46D0C" w:rsidRPr="00C45CED" w:rsidRDefault="00B46D0C" w:rsidP="00B46D0C">
            <w:pPr>
              <w:rPr>
                <w:rFonts w:ascii="IberPangea Text Light" w:hAnsi="IberPangea Text Light"/>
                <w:sz w:val="21"/>
                <w:szCs w:val="24"/>
              </w:rPr>
            </w:pPr>
            <w:r w:rsidRPr="00C45CED">
              <w:rPr>
                <w:rFonts w:ascii="IberPangea Text Light" w:hAnsi="IberPangea Text Light"/>
                <w:b w:val="0"/>
                <w:bCs w:val="0"/>
                <w:iCs/>
                <w:sz w:val="21"/>
                <w:szCs w:val="21"/>
              </w:rPr>
              <w:t xml:space="preserve">If </w:t>
            </w:r>
            <w:r w:rsidR="009C676C" w:rsidRPr="00C45CED">
              <w:rPr>
                <w:rFonts w:ascii="IberPangea Text Light" w:hAnsi="IberPangea Text Light"/>
                <w:b w:val="0"/>
                <w:bCs w:val="0"/>
                <w:iCs/>
                <w:sz w:val="21"/>
                <w:szCs w:val="21"/>
              </w:rPr>
              <w:t>‘</w:t>
            </w:r>
            <w:r w:rsidRPr="00C45CED">
              <w:rPr>
                <w:rFonts w:ascii="IberPangea Text Light" w:hAnsi="IberPangea Text Light"/>
                <w:b w:val="0"/>
                <w:bCs w:val="0"/>
                <w:iCs/>
                <w:sz w:val="21"/>
                <w:szCs w:val="21"/>
              </w:rPr>
              <w:t>yes</w:t>
            </w:r>
            <w:r w:rsidR="009C676C" w:rsidRPr="00C45CED">
              <w:rPr>
                <w:rFonts w:ascii="IberPangea Text Light" w:hAnsi="IberPangea Text Light"/>
                <w:b w:val="0"/>
                <w:bCs w:val="0"/>
                <w:iCs/>
                <w:sz w:val="21"/>
                <w:szCs w:val="21"/>
              </w:rPr>
              <w:t>’</w:t>
            </w:r>
            <w:r w:rsidRPr="00C45CED">
              <w:rPr>
                <w:rFonts w:ascii="IberPangea Text Light" w:hAnsi="IberPangea Text Light"/>
                <w:b w:val="0"/>
                <w:bCs w:val="0"/>
                <w:iCs/>
                <w:sz w:val="21"/>
                <w:szCs w:val="21"/>
              </w:rPr>
              <w:t>, please tell us</w:t>
            </w:r>
            <w:r w:rsidRPr="00C45CED">
              <w:rPr>
                <w:rFonts w:ascii="IberPangea Text Light" w:hAnsi="IberPangea Text Light"/>
                <w:iCs/>
                <w:sz w:val="21"/>
                <w:szCs w:val="21"/>
              </w:rPr>
              <w:t xml:space="preserve">: </w:t>
            </w:r>
          </w:p>
        </w:tc>
      </w:tr>
      <w:tr w:rsidR="00B46D0C" w:rsidRPr="00C45CED" w14:paraId="4FCE0043" w14:textId="77777777" w:rsidTr="004E075E">
        <w:trPr>
          <w:trHeight w:val="421"/>
        </w:trPr>
        <w:tc>
          <w:tcPr>
            <w:cnfStyle w:val="001000000000" w:firstRow="0" w:lastRow="0" w:firstColumn="1" w:lastColumn="0" w:oddVBand="0" w:evenVBand="0" w:oddHBand="0" w:evenHBand="0" w:firstRowFirstColumn="0" w:firstRowLastColumn="0" w:lastRowFirstColumn="0" w:lastRowLastColumn="0"/>
            <w:tcW w:w="3964" w:type="dxa"/>
          </w:tcPr>
          <w:p w14:paraId="263BC3D4" w14:textId="4F7BBBB8" w:rsidR="00B46D0C" w:rsidRPr="00C45CED" w:rsidRDefault="00B46D0C" w:rsidP="00B46D0C">
            <w:pPr>
              <w:rPr>
                <w:rFonts w:ascii="IberPangea Text Light" w:hAnsi="IberPangea Text Light"/>
                <w:b w:val="0"/>
                <w:bCs w:val="0"/>
                <w:iCs/>
                <w:sz w:val="21"/>
                <w:szCs w:val="21"/>
              </w:rPr>
            </w:pPr>
            <w:r w:rsidRPr="00C45CED">
              <w:rPr>
                <w:rFonts w:ascii="IberPangea Text Light" w:hAnsi="IberPangea Text Light"/>
                <w:b w:val="0"/>
                <w:bCs w:val="0"/>
                <w:iCs/>
                <w:sz w:val="21"/>
                <w:szCs w:val="21"/>
              </w:rPr>
              <w:t>who they are</w:t>
            </w:r>
          </w:p>
        </w:tc>
        <w:tc>
          <w:tcPr>
            <w:tcW w:w="5812" w:type="dxa"/>
            <w:gridSpan w:val="4"/>
          </w:tcPr>
          <w:p w14:paraId="3678B53F" w14:textId="77777777" w:rsidR="00B46D0C" w:rsidRPr="00C45CED"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B46D0C" w:rsidRPr="00C45CED" w14:paraId="461A1060" w14:textId="77777777" w:rsidTr="004E075E">
        <w:trPr>
          <w:trHeight w:val="682"/>
        </w:trPr>
        <w:tc>
          <w:tcPr>
            <w:cnfStyle w:val="001000000000" w:firstRow="0" w:lastRow="0" w:firstColumn="1" w:lastColumn="0" w:oddVBand="0" w:evenVBand="0" w:oddHBand="0" w:evenHBand="0" w:firstRowFirstColumn="0" w:firstRowLastColumn="0" w:lastRowFirstColumn="0" w:lastRowLastColumn="0"/>
            <w:tcW w:w="3964" w:type="dxa"/>
          </w:tcPr>
          <w:p w14:paraId="7C630017" w14:textId="1374637F" w:rsidR="00B46D0C" w:rsidRPr="00C45CED" w:rsidRDefault="00B46D0C" w:rsidP="00B46D0C">
            <w:pPr>
              <w:rPr>
                <w:rFonts w:ascii="IberPangea Text Light" w:hAnsi="IberPangea Text Light"/>
                <w:b w:val="0"/>
                <w:bCs w:val="0"/>
                <w:iCs/>
                <w:sz w:val="21"/>
                <w:szCs w:val="21"/>
              </w:rPr>
            </w:pPr>
            <w:r w:rsidRPr="00C45CED">
              <w:rPr>
                <w:rFonts w:ascii="IberPangea Text Light" w:hAnsi="IberPangea Text Light"/>
                <w:b w:val="0"/>
                <w:bCs w:val="0"/>
                <w:iCs/>
                <w:sz w:val="21"/>
                <w:szCs w:val="21"/>
              </w:rPr>
              <w:t>the name of the main contact in the partner organisation</w:t>
            </w:r>
          </w:p>
        </w:tc>
        <w:tc>
          <w:tcPr>
            <w:tcW w:w="5812" w:type="dxa"/>
            <w:gridSpan w:val="4"/>
          </w:tcPr>
          <w:p w14:paraId="20B475DB" w14:textId="77777777" w:rsidR="00B46D0C" w:rsidRPr="00C45CED"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B46D0C" w:rsidRPr="00C45CED" w14:paraId="148381E8"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0457D3D7" w14:textId="46E74331" w:rsidR="00B46D0C" w:rsidRPr="00C45CED" w:rsidRDefault="00B46D0C" w:rsidP="00B46D0C">
            <w:pPr>
              <w:rPr>
                <w:rFonts w:ascii="IberPangea Text Light" w:hAnsi="IberPangea Text Light"/>
                <w:iCs/>
                <w:sz w:val="21"/>
                <w:szCs w:val="21"/>
              </w:rPr>
            </w:pPr>
            <w:r w:rsidRPr="00C45CED">
              <w:rPr>
                <w:rFonts w:ascii="IberPangea Text Light" w:hAnsi="IberPangea Text Light"/>
                <w:b w:val="0"/>
                <w:bCs w:val="0"/>
                <w:iCs/>
                <w:sz w:val="21"/>
                <w:szCs w:val="21"/>
              </w:rPr>
              <w:t>what they will do for the project</w:t>
            </w:r>
          </w:p>
        </w:tc>
        <w:tc>
          <w:tcPr>
            <w:tcW w:w="5812" w:type="dxa"/>
            <w:gridSpan w:val="4"/>
          </w:tcPr>
          <w:p w14:paraId="546DD4A4" w14:textId="77777777" w:rsidR="00B46D0C" w:rsidRPr="00C45CED"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B46D0C" w:rsidRPr="00C45CED" w14:paraId="09963FEA" w14:textId="77777777" w:rsidTr="00D80568">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5"/>
            <w:shd w:val="clear" w:color="auto" w:fill="B3AEAA" w:themeFill="text1" w:themeFillTint="66"/>
          </w:tcPr>
          <w:p w14:paraId="4DE948AF" w14:textId="77777777" w:rsidR="00B46D0C" w:rsidRPr="00C45CED" w:rsidRDefault="00B46D0C" w:rsidP="00B46D0C">
            <w:pPr>
              <w:rPr>
                <w:rFonts w:ascii="IberPangea Text Light" w:hAnsi="IberPangea Text Light"/>
                <w:sz w:val="21"/>
                <w:szCs w:val="24"/>
              </w:rPr>
            </w:pPr>
          </w:p>
        </w:tc>
      </w:tr>
      <w:tr w:rsidR="00B46D0C" w:rsidRPr="00C45CED" w14:paraId="55167C86"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291D24C2" w14:textId="77777777" w:rsidR="00B46D0C" w:rsidRPr="00C45CED" w:rsidRDefault="00B46D0C" w:rsidP="00B46D0C">
            <w:pPr>
              <w:rPr>
                <w:rFonts w:ascii="IberPangea Text Light" w:hAnsi="IberPangea Text Light"/>
                <w:iCs/>
                <w:sz w:val="21"/>
                <w:szCs w:val="21"/>
              </w:rPr>
            </w:pPr>
            <w:r w:rsidRPr="00C45CED">
              <w:rPr>
                <w:rFonts w:ascii="IberPangea Text Light" w:hAnsi="IberPangea Text Light"/>
                <w:b w:val="0"/>
                <w:bCs w:val="0"/>
                <w:iCs/>
                <w:sz w:val="21"/>
                <w:szCs w:val="21"/>
              </w:rPr>
              <w:t xml:space="preserve">Tell us about the difference this grant will make to the people involved and the wider community? </w:t>
            </w:r>
          </w:p>
          <w:p w14:paraId="1AC800D7" w14:textId="67A2CB31" w:rsidR="00B46D0C" w:rsidRPr="00C45CED" w:rsidRDefault="00B46D0C" w:rsidP="00B46D0C">
            <w:pPr>
              <w:rPr>
                <w:rFonts w:ascii="IberPangea Text Light" w:hAnsi="IberPangea Text Light"/>
                <w:b w:val="0"/>
                <w:bCs w:val="0"/>
                <w:iCs/>
                <w:sz w:val="21"/>
                <w:szCs w:val="21"/>
              </w:rPr>
            </w:pPr>
            <w:r w:rsidRPr="00C45CED">
              <w:rPr>
                <w:rFonts w:ascii="IberPangea Text Light" w:hAnsi="IberPangea Text Light"/>
                <w:b w:val="0"/>
                <w:bCs w:val="0"/>
                <w:iCs/>
                <w:sz w:val="21"/>
                <w:szCs w:val="21"/>
              </w:rPr>
              <w:t>How will you know? (Max 150 words)</w:t>
            </w:r>
          </w:p>
        </w:tc>
        <w:tc>
          <w:tcPr>
            <w:tcW w:w="5812" w:type="dxa"/>
            <w:gridSpan w:val="4"/>
          </w:tcPr>
          <w:p w14:paraId="05D4F061" w14:textId="77777777" w:rsidR="00B46D0C" w:rsidRPr="00C45CED"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B46D0C" w:rsidRPr="00C45CED" w14:paraId="1FBCA513" w14:textId="77777777" w:rsidTr="00280DE0">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393FC287" w14:textId="7E50E774" w:rsidR="00B46D0C" w:rsidRPr="00C45CED" w:rsidRDefault="00B46D0C" w:rsidP="00B46D0C">
            <w:pPr>
              <w:rPr>
                <w:rFonts w:ascii="IberPangea Text Light" w:hAnsi="IberPangea Text Light"/>
                <w:b w:val="0"/>
                <w:bCs w:val="0"/>
                <w:iCs/>
                <w:sz w:val="21"/>
                <w:szCs w:val="21"/>
              </w:rPr>
            </w:pPr>
            <w:r w:rsidRPr="00C45CED">
              <w:rPr>
                <w:rFonts w:ascii="IberPangea Text Light" w:hAnsi="IberPangea Text Light"/>
                <w:b w:val="0"/>
                <w:bCs w:val="0"/>
                <w:iCs/>
                <w:sz w:val="21"/>
                <w:szCs w:val="21"/>
              </w:rPr>
              <w:t>Do you plan to continue the activity beyond this period of grant funding?</w:t>
            </w:r>
          </w:p>
        </w:tc>
        <w:tc>
          <w:tcPr>
            <w:tcW w:w="2906" w:type="dxa"/>
            <w:gridSpan w:val="2"/>
          </w:tcPr>
          <w:p w14:paraId="118FD158" w14:textId="4277D7A9"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738091131"/>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Yes</w:t>
            </w:r>
          </w:p>
        </w:tc>
        <w:tc>
          <w:tcPr>
            <w:tcW w:w="2906" w:type="dxa"/>
            <w:gridSpan w:val="2"/>
          </w:tcPr>
          <w:p w14:paraId="5E167CBF" w14:textId="39793716" w:rsidR="00B46D0C" w:rsidRPr="00C45CED"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313483381"/>
                <w14:checkbox>
                  <w14:checked w14:val="0"/>
                  <w14:checkedState w14:val="2612" w14:font="MS Gothic"/>
                  <w14:uncheckedState w14:val="2610" w14:font="MS Gothic"/>
                </w14:checkbox>
              </w:sdtPr>
              <w:sdtContent>
                <w:r w:rsidR="00B46D0C" w:rsidRPr="00C45CED">
                  <w:rPr>
                    <w:rFonts w:ascii="MS Gothic" w:eastAsia="MS Gothic" w:hAnsi="MS Gothic" w:hint="eastAsia"/>
                    <w:sz w:val="21"/>
                    <w:szCs w:val="24"/>
                  </w:rPr>
                  <w:t>☐</w:t>
                </w:r>
              </w:sdtContent>
            </w:sdt>
            <w:r w:rsidR="00B46D0C" w:rsidRPr="00C45CED">
              <w:rPr>
                <w:rFonts w:ascii="IberPangea Text Light" w:hAnsi="IberPangea Text Light"/>
                <w:sz w:val="21"/>
                <w:szCs w:val="24"/>
              </w:rPr>
              <w:t xml:space="preserve"> No</w:t>
            </w:r>
          </w:p>
        </w:tc>
      </w:tr>
      <w:tr w:rsidR="00B46D0C" w:rsidRPr="00C45CED" w14:paraId="29EAF6F0"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7164EB97" w14:textId="77777777" w:rsidR="00B46D0C" w:rsidRPr="00C45CED" w:rsidRDefault="00B46D0C" w:rsidP="00B46D0C">
            <w:pPr>
              <w:rPr>
                <w:rFonts w:ascii="IberPangea Text Light" w:hAnsi="IberPangea Text Light"/>
                <w:b w:val="0"/>
                <w:bCs w:val="0"/>
                <w:iCs/>
                <w:sz w:val="21"/>
                <w:szCs w:val="21"/>
              </w:rPr>
            </w:pPr>
            <w:r w:rsidRPr="00C45CED">
              <w:rPr>
                <w:rFonts w:ascii="IberPangea Text Light" w:hAnsi="IberPangea Text Light"/>
                <w:b w:val="0"/>
                <w:bCs w:val="0"/>
                <w:iCs/>
                <w:sz w:val="21"/>
                <w:szCs w:val="21"/>
              </w:rPr>
              <w:t xml:space="preserve">If ‘yes’ above, tell us how you plan to continue the activity beyond this period of this grant, and </w:t>
            </w:r>
          </w:p>
          <w:p w14:paraId="3D704BE9" w14:textId="47AEFCB0" w:rsidR="00B46D0C" w:rsidRPr="00C45CED" w:rsidRDefault="00B46D0C" w:rsidP="00B46D0C">
            <w:pPr>
              <w:rPr>
                <w:rFonts w:ascii="IberPangea Text Light" w:hAnsi="IberPangea Text Light"/>
                <w:iCs/>
                <w:sz w:val="21"/>
                <w:szCs w:val="21"/>
              </w:rPr>
            </w:pPr>
            <w:r w:rsidRPr="00C45CED">
              <w:rPr>
                <w:rFonts w:ascii="IberPangea Text Light" w:hAnsi="IberPangea Text Light"/>
                <w:b w:val="0"/>
                <w:bCs w:val="0"/>
                <w:iCs/>
                <w:sz w:val="21"/>
                <w:szCs w:val="21"/>
              </w:rPr>
              <w:t>how you will finance the project on an ongoing basis. (Max 100 words)</w:t>
            </w:r>
          </w:p>
        </w:tc>
        <w:tc>
          <w:tcPr>
            <w:tcW w:w="5812" w:type="dxa"/>
            <w:gridSpan w:val="4"/>
          </w:tcPr>
          <w:p w14:paraId="181CF4E0" w14:textId="77777777" w:rsidR="00B46D0C" w:rsidRPr="00C45CED"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bookmarkEnd w:id="1"/>
    </w:tbl>
    <w:p w14:paraId="12FEAE88" w14:textId="77777777" w:rsidR="00F45765" w:rsidRPr="00C45CED" w:rsidRDefault="00F45765" w:rsidP="000F78E9">
      <w:pPr>
        <w:pStyle w:val="Heading1"/>
        <w:rPr>
          <w:sz w:val="52"/>
          <w:szCs w:val="24"/>
        </w:rPr>
      </w:pPr>
    </w:p>
    <w:p w14:paraId="1FF9A466" w14:textId="77777777" w:rsidR="00F45765" w:rsidRPr="00C45CED" w:rsidRDefault="00F45765">
      <w:pPr>
        <w:rPr>
          <w:rFonts w:ascii="IberPangea Text Medium" w:eastAsia="Times New Roman" w:hAnsi="IberPangea Text Medium" w:cs="Times New Roman"/>
          <w:color w:val="008C38" w:themeColor="accent1"/>
          <w:sz w:val="52"/>
          <w:szCs w:val="24"/>
        </w:rPr>
      </w:pPr>
      <w:r w:rsidRPr="00C45CED">
        <w:rPr>
          <w:sz w:val="52"/>
          <w:szCs w:val="24"/>
        </w:rPr>
        <w:br w:type="page"/>
      </w:r>
    </w:p>
    <w:p w14:paraId="460F6D2D" w14:textId="77777777" w:rsidR="00CE28BE" w:rsidRPr="00C45CED" w:rsidRDefault="00CE28BE" w:rsidP="00CE28BE">
      <w:pPr>
        <w:pStyle w:val="Heading1"/>
        <w:spacing w:after="0"/>
        <w:rPr>
          <w:sz w:val="52"/>
          <w:szCs w:val="24"/>
        </w:rPr>
      </w:pPr>
      <w:r w:rsidRPr="00C45CED">
        <w:rPr>
          <w:sz w:val="52"/>
          <w:szCs w:val="24"/>
        </w:rPr>
        <w:lastRenderedPageBreak/>
        <w:t>Project Deliverables</w:t>
      </w:r>
    </w:p>
    <w:p w14:paraId="58DC396D" w14:textId="77777777" w:rsidR="00CE28BE" w:rsidRPr="00C45CED" w:rsidRDefault="00CE28BE" w:rsidP="00CE28BE">
      <w:pPr>
        <w:pStyle w:val="Heading1"/>
        <w:spacing w:before="240"/>
        <w:rPr>
          <w:rFonts w:ascii="IberPangea Text Light" w:eastAsiaTheme="minorHAnsi" w:hAnsi="IberPangea Text Light" w:cs="Lato Light (Cuerpo)"/>
          <w:color w:val="3A3734" w:themeColor="text1"/>
          <w:sz w:val="21"/>
          <w:szCs w:val="24"/>
        </w:rPr>
      </w:pPr>
      <w:r w:rsidRPr="00C45CED">
        <w:rPr>
          <w:rFonts w:ascii="IberPangea Text Light" w:eastAsiaTheme="minorHAnsi" w:hAnsi="IberPangea Text Light" w:cs="Lato Light (Cuerpo)"/>
          <w:color w:val="3A3734" w:themeColor="text1"/>
          <w:sz w:val="21"/>
          <w:szCs w:val="24"/>
        </w:rPr>
        <w:t>Please complete the following table with your project's measurable deliverables. This should include tangible deliverables like the installation of capital equipment or provision of support by project staff. If your application is successful, you will be asked to report on these deliverables and provide evidence to claim funding.</w:t>
      </w:r>
    </w:p>
    <w:tbl>
      <w:tblPr>
        <w:tblStyle w:val="GridTable1Light"/>
        <w:tblW w:w="9776" w:type="dxa"/>
        <w:tblLook w:val="04A0" w:firstRow="1" w:lastRow="0" w:firstColumn="1" w:lastColumn="0" w:noHBand="0" w:noVBand="1"/>
      </w:tblPr>
      <w:tblGrid>
        <w:gridCol w:w="1850"/>
        <w:gridCol w:w="3390"/>
        <w:gridCol w:w="2693"/>
        <w:gridCol w:w="1843"/>
      </w:tblGrid>
      <w:tr w:rsidR="00CE28BE" w:rsidRPr="00C45CED" w14:paraId="0FE57E27" w14:textId="77777777" w:rsidTr="00A22B18">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850" w:type="dxa"/>
          </w:tcPr>
          <w:p w14:paraId="139401E3" w14:textId="77777777" w:rsidR="00CE28BE" w:rsidRPr="00C45CED" w:rsidRDefault="00CE28BE" w:rsidP="00A22B18">
            <w:pPr>
              <w:rPr>
                <w:rFonts w:ascii="IberPangea Text Light" w:hAnsi="IberPangea Text Light"/>
                <w:color w:val="008C38" w:themeColor="accent1"/>
                <w:sz w:val="21"/>
                <w:szCs w:val="24"/>
              </w:rPr>
            </w:pPr>
            <w:bookmarkStart w:id="2" w:name="_Hlk218675013"/>
            <w:r w:rsidRPr="00C45CED">
              <w:rPr>
                <w:color w:val="008C38" w:themeColor="accent1"/>
                <w:sz w:val="21"/>
                <w:szCs w:val="24"/>
              </w:rPr>
              <w:t>Deliverable number</w:t>
            </w:r>
          </w:p>
        </w:tc>
        <w:tc>
          <w:tcPr>
            <w:tcW w:w="3390" w:type="dxa"/>
          </w:tcPr>
          <w:p w14:paraId="30191B89" w14:textId="77777777" w:rsidR="00CE28BE" w:rsidRPr="00C45CED" w:rsidRDefault="00CE28BE"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C45CED">
              <w:rPr>
                <w:color w:val="008C38" w:themeColor="accent1"/>
                <w:sz w:val="21"/>
                <w:szCs w:val="24"/>
              </w:rPr>
              <w:t>Answer</w:t>
            </w:r>
          </w:p>
        </w:tc>
        <w:tc>
          <w:tcPr>
            <w:tcW w:w="2693" w:type="dxa"/>
          </w:tcPr>
          <w:p w14:paraId="4E4227D7" w14:textId="77777777" w:rsidR="00CE28BE" w:rsidRPr="00C45CED" w:rsidRDefault="00CE28BE"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b w:val="0"/>
                <w:bCs w:val="0"/>
                <w:color w:val="008C38" w:themeColor="accent1"/>
                <w:sz w:val="21"/>
                <w:szCs w:val="24"/>
              </w:rPr>
            </w:pPr>
            <w:r w:rsidRPr="00C45CED">
              <w:rPr>
                <w:color w:val="008C38" w:themeColor="accent1"/>
                <w:sz w:val="21"/>
                <w:szCs w:val="24"/>
              </w:rPr>
              <w:t xml:space="preserve">Please detail how you will evidence </w:t>
            </w:r>
          </w:p>
        </w:tc>
        <w:tc>
          <w:tcPr>
            <w:tcW w:w="1843" w:type="dxa"/>
          </w:tcPr>
          <w:p w14:paraId="5AFF5179" w14:textId="77777777" w:rsidR="00CE28BE" w:rsidRPr="00C45CED" w:rsidRDefault="00CE28BE" w:rsidP="00A22B18">
            <w:pPr>
              <w:cnfStyle w:val="100000000000" w:firstRow="1" w:lastRow="0" w:firstColumn="0" w:lastColumn="0" w:oddVBand="0" w:evenVBand="0" w:oddHBand="0" w:evenHBand="0" w:firstRowFirstColumn="0" w:firstRowLastColumn="0" w:lastRowFirstColumn="0" w:lastRowLastColumn="0"/>
              <w:rPr>
                <w:color w:val="008C38" w:themeColor="accent1"/>
                <w:sz w:val="21"/>
                <w:szCs w:val="24"/>
              </w:rPr>
            </w:pPr>
            <w:r w:rsidRPr="00C45CED">
              <w:rPr>
                <w:color w:val="008C38" w:themeColor="accent1"/>
                <w:sz w:val="21"/>
                <w:szCs w:val="24"/>
              </w:rPr>
              <w:t>Start and completion date</w:t>
            </w:r>
          </w:p>
        </w:tc>
      </w:tr>
      <w:tr w:rsidR="00CE28BE" w:rsidRPr="00C45CED" w14:paraId="1C3D72D4" w14:textId="77777777" w:rsidTr="00A22B18">
        <w:trPr>
          <w:trHeight w:val="389"/>
        </w:trPr>
        <w:tc>
          <w:tcPr>
            <w:cnfStyle w:val="001000000000" w:firstRow="0" w:lastRow="0" w:firstColumn="1" w:lastColumn="0" w:oddVBand="0" w:evenVBand="0" w:oddHBand="0" w:evenHBand="0" w:firstRowFirstColumn="0" w:firstRowLastColumn="0" w:lastRowFirstColumn="0" w:lastRowLastColumn="0"/>
            <w:tcW w:w="1850" w:type="dxa"/>
          </w:tcPr>
          <w:p w14:paraId="722566EC" w14:textId="77777777" w:rsidR="00CE28BE" w:rsidRPr="00C45CED" w:rsidRDefault="00CE28BE" w:rsidP="00A22B18">
            <w:pPr>
              <w:rPr>
                <w:rFonts w:ascii="IberPangea Text Light" w:hAnsi="IberPangea Text Light"/>
                <w:sz w:val="21"/>
                <w:szCs w:val="24"/>
              </w:rPr>
            </w:pPr>
            <w:r w:rsidRPr="00C45CED">
              <w:rPr>
                <w:rFonts w:ascii="IberPangea Text Light" w:hAnsi="IberPangea Text Light"/>
                <w:sz w:val="21"/>
                <w:szCs w:val="24"/>
              </w:rPr>
              <w:t>Deliverable 1</w:t>
            </w:r>
          </w:p>
        </w:tc>
        <w:tc>
          <w:tcPr>
            <w:tcW w:w="3390" w:type="dxa"/>
          </w:tcPr>
          <w:p w14:paraId="1FEA53E3" w14:textId="77777777" w:rsidR="00CE28BE" w:rsidRPr="00C45CED"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Example: Installation of air source heat pump</w:t>
            </w:r>
          </w:p>
        </w:tc>
        <w:tc>
          <w:tcPr>
            <w:tcW w:w="2693" w:type="dxa"/>
          </w:tcPr>
          <w:p w14:paraId="7BA0F185" w14:textId="77777777" w:rsidR="00CE28BE" w:rsidRPr="00C45CED"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 xml:space="preserve">Example: </w:t>
            </w:r>
          </w:p>
          <w:p w14:paraId="685E7526" w14:textId="77777777" w:rsidR="00CE28BE" w:rsidRPr="00C45CED"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 xml:space="preserve">Invoice from installer </w:t>
            </w:r>
          </w:p>
          <w:p w14:paraId="0AC11A22" w14:textId="77777777" w:rsidR="00CE28BE" w:rsidRPr="00C45CED"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 xml:space="preserve">Photos </w:t>
            </w:r>
          </w:p>
          <w:p w14:paraId="2D145056" w14:textId="77777777" w:rsidR="00CE28BE" w:rsidRPr="00C45CED"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Heat pump O&amp;M manuals including warranty information</w:t>
            </w:r>
          </w:p>
        </w:tc>
        <w:tc>
          <w:tcPr>
            <w:tcW w:w="1843" w:type="dxa"/>
          </w:tcPr>
          <w:p w14:paraId="7F5ABFBE" w14:textId="77777777" w:rsidR="00CE28BE" w:rsidRPr="00C45CED"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Example:</w:t>
            </w:r>
          </w:p>
          <w:p w14:paraId="577AC752" w14:textId="77777777" w:rsidR="00CE28BE" w:rsidRPr="00C45CED"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 xml:space="preserve">September 2026 </w:t>
            </w:r>
          </w:p>
        </w:tc>
      </w:tr>
      <w:tr w:rsidR="00CE28BE" w:rsidRPr="00C45CED" w14:paraId="768CA8B4"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7C6AE0EA" w14:textId="77777777" w:rsidR="00CE28BE" w:rsidRPr="00C45CED" w:rsidRDefault="00CE28BE" w:rsidP="00A22B18">
            <w:pPr>
              <w:spacing w:after="160" w:line="259" w:lineRule="auto"/>
              <w:rPr>
                <w:rFonts w:ascii="IberPangea Text Light" w:hAnsi="IberPangea Text Light"/>
                <w:sz w:val="21"/>
                <w:szCs w:val="24"/>
              </w:rPr>
            </w:pPr>
            <w:r w:rsidRPr="00C45CED">
              <w:rPr>
                <w:rFonts w:ascii="IberPangea Text Light" w:hAnsi="IberPangea Text Light"/>
                <w:sz w:val="21"/>
                <w:szCs w:val="24"/>
              </w:rPr>
              <w:t>Deliverable 2</w:t>
            </w:r>
          </w:p>
        </w:tc>
        <w:tc>
          <w:tcPr>
            <w:tcW w:w="3390" w:type="dxa"/>
          </w:tcPr>
          <w:p w14:paraId="2B43702A" w14:textId="77777777" w:rsidR="00CE28BE" w:rsidRPr="00C45CED"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693" w:type="dxa"/>
          </w:tcPr>
          <w:p w14:paraId="5532B82C" w14:textId="77777777" w:rsidR="00CE28BE" w:rsidRPr="00C45CED"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1843" w:type="dxa"/>
          </w:tcPr>
          <w:p w14:paraId="15D063AD" w14:textId="77777777" w:rsidR="00CE28BE" w:rsidRPr="00C45CED"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CE28BE" w:rsidRPr="00C45CED" w14:paraId="6D54438B"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0D30FED3" w14:textId="77777777" w:rsidR="00CE28BE" w:rsidRPr="00C45CED" w:rsidRDefault="00CE28BE" w:rsidP="00A22B18">
            <w:pPr>
              <w:spacing w:after="160" w:line="259" w:lineRule="auto"/>
              <w:rPr>
                <w:rFonts w:ascii="IberPangea Text Light" w:hAnsi="IberPangea Text Light"/>
                <w:sz w:val="21"/>
                <w:szCs w:val="24"/>
              </w:rPr>
            </w:pPr>
            <w:r w:rsidRPr="00C45CED">
              <w:rPr>
                <w:rFonts w:ascii="IberPangea Text Light" w:hAnsi="IberPangea Text Light"/>
                <w:sz w:val="21"/>
                <w:szCs w:val="24"/>
              </w:rPr>
              <w:t>Deliverable 3</w:t>
            </w:r>
          </w:p>
        </w:tc>
        <w:tc>
          <w:tcPr>
            <w:tcW w:w="3390" w:type="dxa"/>
          </w:tcPr>
          <w:p w14:paraId="2BAC9AD4" w14:textId="77777777" w:rsidR="00CE28BE" w:rsidRPr="00C45CED"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693" w:type="dxa"/>
          </w:tcPr>
          <w:p w14:paraId="17BC7702" w14:textId="77777777" w:rsidR="00CE28BE" w:rsidRPr="00C45CED"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1843" w:type="dxa"/>
          </w:tcPr>
          <w:p w14:paraId="342E3FD9" w14:textId="77777777" w:rsidR="00CE28BE" w:rsidRPr="00C45CED"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CE28BE" w:rsidRPr="00C45CED" w14:paraId="58C8011B"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54B011EC" w14:textId="77777777" w:rsidR="00CE28BE" w:rsidRPr="00C45CED" w:rsidRDefault="00CE28BE" w:rsidP="00A22B18">
            <w:pPr>
              <w:rPr>
                <w:rFonts w:ascii="IberPangea Text Light" w:hAnsi="IberPangea Text Light"/>
                <w:sz w:val="21"/>
                <w:szCs w:val="24"/>
              </w:rPr>
            </w:pPr>
            <w:r w:rsidRPr="00C45CED">
              <w:rPr>
                <w:rFonts w:ascii="IberPangea Text Light" w:hAnsi="IberPangea Text Light"/>
                <w:sz w:val="21"/>
                <w:szCs w:val="24"/>
              </w:rPr>
              <w:t>Deliverable 4</w:t>
            </w:r>
          </w:p>
        </w:tc>
        <w:tc>
          <w:tcPr>
            <w:tcW w:w="3390" w:type="dxa"/>
          </w:tcPr>
          <w:p w14:paraId="01AC7044" w14:textId="77777777" w:rsidR="00CE28BE" w:rsidRPr="00C45CED"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693" w:type="dxa"/>
          </w:tcPr>
          <w:p w14:paraId="4F5B98E6" w14:textId="77777777" w:rsidR="00CE28BE" w:rsidRPr="00C45CED"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1843" w:type="dxa"/>
          </w:tcPr>
          <w:p w14:paraId="0805923E" w14:textId="77777777" w:rsidR="00CE28BE" w:rsidRPr="00C45CED"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CE28BE" w:rsidRPr="00C45CED" w14:paraId="5FAB519C"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0BDF4593" w14:textId="77777777" w:rsidR="00CE28BE" w:rsidRPr="00C45CED" w:rsidRDefault="00CE28BE" w:rsidP="00A22B18">
            <w:pPr>
              <w:rPr>
                <w:rFonts w:ascii="IberPangea Text Light" w:hAnsi="IberPangea Text Light"/>
                <w:sz w:val="21"/>
                <w:szCs w:val="24"/>
              </w:rPr>
            </w:pPr>
            <w:r w:rsidRPr="00C45CED">
              <w:rPr>
                <w:rFonts w:ascii="IberPangea Text Light" w:hAnsi="IberPangea Text Light"/>
                <w:sz w:val="21"/>
                <w:szCs w:val="24"/>
              </w:rPr>
              <w:t>Deliverable 5</w:t>
            </w:r>
          </w:p>
        </w:tc>
        <w:tc>
          <w:tcPr>
            <w:tcW w:w="3390" w:type="dxa"/>
          </w:tcPr>
          <w:p w14:paraId="0F7CC6F0" w14:textId="77777777" w:rsidR="00CE28BE" w:rsidRPr="00C45CED"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693" w:type="dxa"/>
          </w:tcPr>
          <w:p w14:paraId="40E890F2" w14:textId="77777777" w:rsidR="00CE28BE" w:rsidRPr="00C45CED"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1843" w:type="dxa"/>
          </w:tcPr>
          <w:p w14:paraId="350D70C0" w14:textId="77777777" w:rsidR="00CE28BE" w:rsidRPr="00C45CED"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bookmarkEnd w:id="2"/>
    </w:tbl>
    <w:p w14:paraId="1AE086CD" w14:textId="77777777" w:rsidR="00CE28BE" w:rsidRPr="00C45CED" w:rsidRDefault="00CE28BE" w:rsidP="000F78E9">
      <w:pPr>
        <w:pStyle w:val="Heading1"/>
        <w:rPr>
          <w:sz w:val="52"/>
          <w:szCs w:val="24"/>
        </w:rPr>
      </w:pPr>
    </w:p>
    <w:p w14:paraId="70E78B12" w14:textId="44C37EB4" w:rsidR="000F78E9" w:rsidRPr="00C45CED" w:rsidRDefault="00D45089" w:rsidP="000F78E9">
      <w:pPr>
        <w:pStyle w:val="Heading1"/>
        <w:rPr>
          <w:sz w:val="52"/>
          <w:szCs w:val="24"/>
        </w:rPr>
      </w:pPr>
      <w:r w:rsidRPr="00C45CED">
        <w:rPr>
          <w:sz w:val="52"/>
          <w:szCs w:val="24"/>
        </w:rPr>
        <w:t>B</w:t>
      </w:r>
      <w:r w:rsidR="00950554" w:rsidRPr="00C45CED">
        <w:rPr>
          <w:sz w:val="52"/>
          <w:szCs w:val="24"/>
        </w:rPr>
        <w:t>udget</w:t>
      </w:r>
    </w:p>
    <w:tbl>
      <w:tblPr>
        <w:tblStyle w:val="GridTable1Light"/>
        <w:tblW w:w="9776" w:type="dxa"/>
        <w:tblLook w:val="04A0" w:firstRow="1" w:lastRow="0" w:firstColumn="1" w:lastColumn="0" w:noHBand="0" w:noVBand="1"/>
      </w:tblPr>
      <w:tblGrid>
        <w:gridCol w:w="2122"/>
        <w:gridCol w:w="2693"/>
        <w:gridCol w:w="4961"/>
      </w:tblGrid>
      <w:tr w:rsidR="00D07D82" w:rsidRPr="00C45CED" w14:paraId="615D8913" w14:textId="77777777" w:rsidTr="00A22B18">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122" w:type="dxa"/>
          </w:tcPr>
          <w:p w14:paraId="21C0E4CD" w14:textId="77777777" w:rsidR="00D07D82" w:rsidRPr="00C45CED" w:rsidRDefault="00D07D82" w:rsidP="00A22B18">
            <w:pPr>
              <w:rPr>
                <w:rFonts w:ascii="IberPangea" w:hAnsi="IberPangea" w:cs="IberPangea"/>
                <w:color w:val="008C38" w:themeColor="accent1"/>
                <w:sz w:val="21"/>
                <w:szCs w:val="24"/>
              </w:rPr>
            </w:pPr>
            <w:r w:rsidRPr="00C45CED">
              <w:rPr>
                <w:rFonts w:ascii="IberPangea" w:hAnsi="IberPangea" w:cs="IberPangea"/>
                <w:color w:val="008C38" w:themeColor="accent1"/>
                <w:sz w:val="21"/>
                <w:szCs w:val="24"/>
              </w:rPr>
              <w:t>Heading</w:t>
            </w:r>
          </w:p>
        </w:tc>
        <w:tc>
          <w:tcPr>
            <w:tcW w:w="2693" w:type="dxa"/>
          </w:tcPr>
          <w:p w14:paraId="0016431A" w14:textId="77777777" w:rsidR="00D07D82" w:rsidRPr="00C45CED" w:rsidRDefault="00D07D82"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rPr>
            </w:pPr>
            <w:r w:rsidRPr="00C45CED">
              <w:rPr>
                <w:rFonts w:ascii="IberPangea" w:hAnsi="IberPangea" w:cs="IberPangea"/>
                <w:color w:val="008C38" w:themeColor="accent1"/>
                <w:sz w:val="21"/>
                <w:szCs w:val="24"/>
              </w:rPr>
              <w:t>Amount (£)</w:t>
            </w:r>
          </w:p>
        </w:tc>
        <w:tc>
          <w:tcPr>
            <w:tcW w:w="4961" w:type="dxa"/>
          </w:tcPr>
          <w:p w14:paraId="7118D984" w14:textId="6C0ACA34" w:rsidR="00D07D82" w:rsidRPr="00C45CED" w:rsidRDefault="00D07D82"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rPr>
            </w:pPr>
            <w:r w:rsidRPr="00C45CED">
              <w:rPr>
                <w:rFonts w:ascii="IberPangea" w:hAnsi="IberPangea" w:cs="IberPangea"/>
                <w:color w:val="008C38" w:themeColor="accent1"/>
                <w:sz w:val="21"/>
                <w:szCs w:val="24"/>
              </w:rPr>
              <w:t>Evidence</w:t>
            </w:r>
            <w:r w:rsidR="00E00D56" w:rsidRPr="00C45CED">
              <w:rPr>
                <w:rFonts w:ascii="IberPangea" w:hAnsi="IberPangea" w:cs="IberPangea"/>
                <w:color w:val="008C38" w:themeColor="accent1"/>
                <w:sz w:val="21"/>
                <w:szCs w:val="24"/>
              </w:rPr>
              <w:t xml:space="preserve"> and details</w:t>
            </w:r>
          </w:p>
        </w:tc>
      </w:tr>
      <w:tr w:rsidR="00D07D82" w:rsidRPr="00C45CED" w14:paraId="2C2892A5" w14:textId="77777777" w:rsidTr="00A22B18">
        <w:trPr>
          <w:trHeight w:val="389"/>
        </w:trPr>
        <w:tc>
          <w:tcPr>
            <w:cnfStyle w:val="001000000000" w:firstRow="0" w:lastRow="0" w:firstColumn="1" w:lastColumn="0" w:oddVBand="0" w:evenVBand="0" w:oddHBand="0" w:evenHBand="0" w:firstRowFirstColumn="0" w:firstRowLastColumn="0" w:lastRowFirstColumn="0" w:lastRowLastColumn="0"/>
            <w:tcW w:w="2122" w:type="dxa"/>
          </w:tcPr>
          <w:p w14:paraId="5C608993" w14:textId="77777777" w:rsidR="00D07D82" w:rsidRPr="00C45CED" w:rsidRDefault="00D07D82" w:rsidP="00A22B18">
            <w:pPr>
              <w:rPr>
                <w:rFonts w:ascii="IberPangea Text Light" w:hAnsi="IberPangea Text Light"/>
                <w:b w:val="0"/>
                <w:bCs w:val="0"/>
                <w:sz w:val="21"/>
                <w:szCs w:val="21"/>
              </w:rPr>
            </w:pPr>
            <w:r w:rsidRPr="00C45CED">
              <w:rPr>
                <w:rFonts w:ascii="IberPangea Text Light" w:hAnsi="IberPangea Text Light"/>
                <w:b w:val="0"/>
                <w:bCs w:val="0"/>
                <w:sz w:val="21"/>
                <w:szCs w:val="21"/>
              </w:rPr>
              <w:t>Total Project budget</w:t>
            </w:r>
          </w:p>
        </w:tc>
        <w:tc>
          <w:tcPr>
            <w:tcW w:w="2693" w:type="dxa"/>
          </w:tcPr>
          <w:p w14:paraId="7E8AA6EA" w14:textId="77777777" w:rsidR="00D07D82" w:rsidRPr="00C45CED"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w:t>
            </w:r>
          </w:p>
        </w:tc>
        <w:tc>
          <w:tcPr>
            <w:tcW w:w="4961" w:type="dxa"/>
          </w:tcPr>
          <w:p w14:paraId="28324908" w14:textId="77777777" w:rsidR="00D07D82" w:rsidRPr="00C45CED"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N/A</w:t>
            </w:r>
          </w:p>
        </w:tc>
      </w:tr>
      <w:tr w:rsidR="00D07D82" w:rsidRPr="00C45CED" w14:paraId="4F013D0F"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2122" w:type="dxa"/>
          </w:tcPr>
          <w:p w14:paraId="2B8E9C82" w14:textId="77777777" w:rsidR="00D07D82" w:rsidRPr="00C45CED" w:rsidRDefault="00D07D82" w:rsidP="00A22B18">
            <w:pPr>
              <w:spacing w:after="160" w:line="259" w:lineRule="auto"/>
              <w:rPr>
                <w:rFonts w:ascii="IberPangea Text Light" w:hAnsi="IberPangea Text Light"/>
                <w:b w:val="0"/>
                <w:bCs w:val="0"/>
                <w:sz w:val="21"/>
                <w:szCs w:val="21"/>
              </w:rPr>
            </w:pPr>
            <w:r w:rsidRPr="00C45CED">
              <w:rPr>
                <w:rFonts w:ascii="IberPangea Text Light" w:hAnsi="IberPangea Text Light"/>
                <w:b w:val="0"/>
                <w:bCs w:val="0"/>
                <w:sz w:val="21"/>
                <w:szCs w:val="21"/>
              </w:rPr>
              <w:t>Local Fund request</w:t>
            </w:r>
          </w:p>
        </w:tc>
        <w:tc>
          <w:tcPr>
            <w:tcW w:w="2693" w:type="dxa"/>
          </w:tcPr>
          <w:p w14:paraId="1916F588" w14:textId="77777777" w:rsidR="00D07D82" w:rsidRPr="00C45CED"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w:t>
            </w:r>
          </w:p>
        </w:tc>
        <w:tc>
          <w:tcPr>
            <w:tcW w:w="4961" w:type="dxa"/>
          </w:tcPr>
          <w:p w14:paraId="20D60EC4" w14:textId="77777777" w:rsidR="00D07D82" w:rsidRPr="00C45CED"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N/A</w:t>
            </w:r>
          </w:p>
        </w:tc>
      </w:tr>
      <w:tr w:rsidR="00D07D82" w:rsidRPr="00C45CED" w14:paraId="0A7FE689"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2122" w:type="dxa"/>
          </w:tcPr>
          <w:p w14:paraId="648B5D31" w14:textId="0DD09575" w:rsidR="00736318" w:rsidRPr="00C45CED" w:rsidRDefault="00D07D82" w:rsidP="00A22B18">
            <w:pPr>
              <w:rPr>
                <w:rFonts w:ascii="IberPangea Text Light" w:hAnsi="IberPangea Text Light"/>
                <w:sz w:val="21"/>
                <w:szCs w:val="21"/>
              </w:rPr>
            </w:pPr>
            <w:r w:rsidRPr="00C45CED">
              <w:rPr>
                <w:rFonts w:ascii="IberPangea Text Light" w:hAnsi="IberPangea Text Light"/>
                <w:b w:val="0"/>
                <w:bCs w:val="0"/>
                <w:sz w:val="21"/>
                <w:szCs w:val="21"/>
              </w:rPr>
              <w:t>Match funding</w:t>
            </w:r>
            <w:r w:rsidR="007A6654" w:rsidRPr="00C45CED">
              <w:rPr>
                <w:rFonts w:ascii="IberPangea Text Light" w:hAnsi="IberPangea Text Light"/>
                <w:b w:val="0"/>
                <w:bCs w:val="0"/>
                <w:sz w:val="21"/>
                <w:szCs w:val="21"/>
              </w:rPr>
              <w:t xml:space="preserve"> c</w:t>
            </w:r>
            <w:r w:rsidR="00736318" w:rsidRPr="00C45CED">
              <w:rPr>
                <w:rFonts w:ascii="IberPangea Text Light" w:hAnsi="IberPangea Text Light"/>
                <w:b w:val="0"/>
                <w:bCs w:val="0"/>
                <w:sz w:val="21"/>
                <w:szCs w:val="21"/>
              </w:rPr>
              <w:t>onfirmation</w:t>
            </w:r>
          </w:p>
          <w:p w14:paraId="78C6708B" w14:textId="77777777" w:rsidR="005247E8" w:rsidRPr="00C45CED" w:rsidRDefault="005247E8" w:rsidP="00A22B18">
            <w:pPr>
              <w:rPr>
                <w:rFonts w:ascii="IberPangea Text Light" w:hAnsi="IberPangea Text Light"/>
                <w:sz w:val="21"/>
                <w:szCs w:val="21"/>
              </w:rPr>
            </w:pPr>
          </w:p>
          <w:p w14:paraId="236875C1" w14:textId="477E08C3" w:rsidR="00D07D82" w:rsidRPr="00C45CED" w:rsidRDefault="005247E8" w:rsidP="008046C2">
            <w:pPr>
              <w:rPr>
                <w:rFonts w:ascii="IberPangea Text Light" w:hAnsi="IberPangea Text Light"/>
                <w:b w:val="0"/>
                <w:bCs w:val="0"/>
                <w:sz w:val="21"/>
                <w:szCs w:val="21"/>
              </w:rPr>
            </w:pPr>
            <w:r w:rsidRPr="00C45CED">
              <w:rPr>
                <w:rFonts w:ascii="IberPangea Text Light" w:hAnsi="IberPangea Text Light"/>
                <w:b w:val="0"/>
                <w:bCs w:val="0"/>
                <w:sz w:val="21"/>
                <w:szCs w:val="21"/>
              </w:rPr>
              <w:t>If your application is successful, match funding will need to be evidenced</w:t>
            </w:r>
          </w:p>
        </w:tc>
        <w:tc>
          <w:tcPr>
            <w:tcW w:w="2693" w:type="dxa"/>
          </w:tcPr>
          <w:p w14:paraId="797A2E39" w14:textId="77777777" w:rsidR="00D07D82" w:rsidRPr="00C45CED"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w:t>
            </w:r>
          </w:p>
        </w:tc>
        <w:tc>
          <w:tcPr>
            <w:tcW w:w="4961" w:type="dxa"/>
          </w:tcPr>
          <w:p w14:paraId="5F4C3AFD" w14:textId="5CDA8034" w:rsidR="00D07D82" w:rsidRPr="00C45CED"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bl>
    <w:p w14:paraId="0C478ABA" w14:textId="77777777" w:rsidR="000F78E9" w:rsidRPr="00C45CED" w:rsidRDefault="000F78E9" w:rsidP="008820A1">
      <w:pPr>
        <w:pStyle w:val="BodyText1"/>
        <w:rPr>
          <w:sz w:val="21"/>
          <w:szCs w:val="24"/>
        </w:rPr>
      </w:pPr>
    </w:p>
    <w:p w14:paraId="5FBDF55F" w14:textId="6B83B82B" w:rsidR="008123B6" w:rsidRPr="00C45CED" w:rsidRDefault="008123B6" w:rsidP="00CF7911">
      <w:pPr>
        <w:pStyle w:val="Heading1"/>
        <w:rPr>
          <w:sz w:val="52"/>
          <w:szCs w:val="24"/>
        </w:rPr>
      </w:pPr>
      <w:r w:rsidRPr="00C45CED">
        <w:rPr>
          <w:sz w:val="52"/>
          <w:szCs w:val="24"/>
        </w:rPr>
        <w:t>Quotes</w:t>
      </w:r>
    </w:p>
    <w:p w14:paraId="542FEFD1" w14:textId="71D27DDB" w:rsidR="00167D70" w:rsidRPr="00C45CED" w:rsidRDefault="00DD4C7C" w:rsidP="00DD4C7C">
      <w:pPr>
        <w:pStyle w:val="BodyText1"/>
      </w:pPr>
      <w:r w:rsidRPr="00C45CED">
        <w:t>C</w:t>
      </w:r>
      <w:r w:rsidR="001C5369" w:rsidRPr="00C45CED">
        <w:t xml:space="preserve">apital or other spend </w:t>
      </w:r>
      <w:r w:rsidR="00167D70" w:rsidRPr="00C45CED">
        <w:t xml:space="preserve">should be </w:t>
      </w:r>
      <w:r w:rsidRPr="00C45CED">
        <w:t>evidenced with 3 quotes.</w:t>
      </w:r>
    </w:p>
    <w:p w14:paraId="18781611" w14:textId="708582E0" w:rsidR="00167D70" w:rsidRPr="00C45CED" w:rsidRDefault="000818AB" w:rsidP="00167D70">
      <w:pPr>
        <w:pStyle w:val="BodyText1"/>
      </w:pPr>
      <w:r w:rsidRPr="00C45CED">
        <w:t xml:space="preserve">Quotes are expected to be no older than 6 months </w:t>
      </w:r>
      <w:r w:rsidR="00764ED5" w:rsidRPr="00C45CED">
        <w:t>and not an estimate. Where multiple quotes are provided</w:t>
      </w:r>
      <w:r w:rsidR="0002579C" w:rsidRPr="00C45CED">
        <w:t>, please indicate which is the preferred supplier and why.</w:t>
      </w:r>
      <w:r w:rsidR="00A64967" w:rsidRPr="00C45CED">
        <w:t xml:space="preserve"> Quotes can be provided as attachments to your application form. </w:t>
      </w:r>
    </w:p>
    <w:p w14:paraId="3FEEB576" w14:textId="1D342478" w:rsidR="008F5A81" w:rsidRPr="00C45CED" w:rsidRDefault="008F5A81" w:rsidP="00167D70">
      <w:pPr>
        <w:pStyle w:val="BodyText1"/>
      </w:pPr>
      <w:r w:rsidRPr="00C45CED">
        <w:t xml:space="preserve">For staff costs please confirm if the person is in post or to be </w:t>
      </w:r>
      <w:r w:rsidR="00075C53" w:rsidRPr="00C45CED">
        <w:t>appointed</w:t>
      </w:r>
      <w:r w:rsidR="009C2894" w:rsidRPr="00C45CED">
        <w:t xml:space="preserve"> (in the evidence box)</w:t>
      </w:r>
      <w:r w:rsidR="00075C53" w:rsidRPr="00C45CED">
        <w:t xml:space="preserve">. </w:t>
      </w:r>
      <w:r w:rsidR="00222CF1" w:rsidRPr="00C45CED">
        <w:t xml:space="preserve">Please note that staff costs can only </w:t>
      </w:r>
      <w:r w:rsidR="00E01AA3" w:rsidRPr="00C45CED">
        <w:t>be claimed for your project team members (your/partner organisation)</w:t>
      </w:r>
      <w:r w:rsidR="009C71BD" w:rsidRPr="00C45CED">
        <w:t>. External persons and their costs should be listed under ‘other</w:t>
      </w:r>
      <w:r w:rsidR="00ED6880" w:rsidRPr="00C45CED">
        <w:t xml:space="preserve">’ </w:t>
      </w:r>
      <w:r w:rsidR="009D721C" w:rsidRPr="00C45CED">
        <w:t xml:space="preserve">with the item description being the services provided. </w:t>
      </w:r>
    </w:p>
    <w:p w14:paraId="40C53D62" w14:textId="3B8D24FD" w:rsidR="00CF7911" w:rsidRPr="00C45CED" w:rsidRDefault="00CF7911" w:rsidP="00CF7911">
      <w:pPr>
        <w:pStyle w:val="Heading1"/>
        <w:rPr>
          <w:sz w:val="52"/>
          <w:szCs w:val="24"/>
        </w:rPr>
      </w:pPr>
      <w:r w:rsidRPr="00C45CED">
        <w:rPr>
          <w:sz w:val="52"/>
          <w:szCs w:val="24"/>
        </w:rPr>
        <w:t>Local Fund Itemised Budget</w:t>
      </w:r>
    </w:p>
    <w:tbl>
      <w:tblPr>
        <w:tblStyle w:val="GridTable1Light"/>
        <w:tblW w:w="9776" w:type="dxa"/>
        <w:tblLook w:val="04A0" w:firstRow="1" w:lastRow="0" w:firstColumn="1" w:lastColumn="0" w:noHBand="0" w:noVBand="1"/>
      </w:tblPr>
      <w:tblGrid>
        <w:gridCol w:w="988"/>
        <w:gridCol w:w="1417"/>
        <w:gridCol w:w="1418"/>
        <w:gridCol w:w="1275"/>
        <w:gridCol w:w="2356"/>
        <w:gridCol w:w="2322"/>
      </w:tblGrid>
      <w:tr w:rsidR="00CF7911" w:rsidRPr="00C45CED" w14:paraId="126F3DDC" w14:textId="77777777" w:rsidTr="00CF7911">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988" w:type="dxa"/>
          </w:tcPr>
          <w:p w14:paraId="69D0A3AD" w14:textId="77777777" w:rsidR="00CF7911" w:rsidRPr="00C45CED" w:rsidRDefault="00CF7911" w:rsidP="00A22B18">
            <w:pPr>
              <w:rPr>
                <w:rFonts w:ascii="IberPangea" w:hAnsi="IberPangea" w:cs="IberPangea"/>
                <w:b w:val="0"/>
                <w:bCs w:val="0"/>
                <w:color w:val="008C38" w:themeColor="accent1"/>
                <w:sz w:val="21"/>
                <w:szCs w:val="24"/>
              </w:rPr>
            </w:pPr>
            <w:r w:rsidRPr="00C45CED">
              <w:rPr>
                <w:rFonts w:ascii="IberPangea" w:hAnsi="IberPangea" w:cs="IberPangea"/>
                <w:color w:val="008C38" w:themeColor="accent1"/>
                <w:sz w:val="21"/>
                <w:szCs w:val="24"/>
              </w:rPr>
              <w:t>Type</w:t>
            </w:r>
          </w:p>
          <w:p w14:paraId="04242434" w14:textId="77777777" w:rsidR="00CF7911" w:rsidRPr="00C45CED" w:rsidRDefault="00CF7911" w:rsidP="00A22B18">
            <w:pPr>
              <w:rPr>
                <w:rFonts w:ascii="IberPangea" w:hAnsi="IberPangea" w:cs="IberPangea"/>
                <w:b w:val="0"/>
                <w:bCs w:val="0"/>
                <w:color w:val="008C38" w:themeColor="accent1"/>
                <w:sz w:val="21"/>
                <w:szCs w:val="24"/>
              </w:rPr>
            </w:pPr>
          </w:p>
        </w:tc>
        <w:tc>
          <w:tcPr>
            <w:tcW w:w="1417" w:type="dxa"/>
          </w:tcPr>
          <w:p w14:paraId="798D9822" w14:textId="77777777" w:rsidR="00CF7911" w:rsidRPr="00C45CED"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rPr>
            </w:pPr>
            <w:r w:rsidRPr="00C45CED">
              <w:rPr>
                <w:rFonts w:ascii="IberPangea" w:hAnsi="IberPangea" w:cs="IberPangea"/>
                <w:color w:val="008C38" w:themeColor="accent1"/>
                <w:sz w:val="21"/>
                <w:szCs w:val="24"/>
              </w:rPr>
              <w:t>Total cost amount (£)</w:t>
            </w:r>
          </w:p>
        </w:tc>
        <w:tc>
          <w:tcPr>
            <w:tcW w:w="1418" w:type="dxa"/>
          </w:tcPr>
          <w:p w14:paraId="481247DD" w14:textId="77777777" w:rsidR="00CF7911" w:rsidRPr="00C45CED"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rPr>
            </w:pPr>
            <w:r w:rsidRPr="00C45CED">
              <w:rPr>
                <w:rFonts w:ascii="IberPangea" w:hAnsi="IberPangea" w:cs="IberPangea"/>
                <w:color w:val="008C38" w:themeColor="accent1"/>
                <w:sz w:val="21"/>
                <w:szCs w:val="24"/>
              </w:rPr>
              <w:t>Non recoverable VAT (£)</w:t>
            </w:r>
          </w:p>
        </w:tc>
        <w:tc>
          <w:tcPr>
            <w:tcW w:w="1275" w:type="dxa"/>
          </w:tcPr>
          <w:p w14:paraId="005BB857" w14:textId="77777777" w:rsidR="00CF7911" w:rsidRPr="00C45CED"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rPr>
            </w:pPr>
            <w:r w:rsidRPr="00C45CED">
              <w:rPr>
                <w:rFonts w:ascii="IberPangea" w:hAnsi="IberPangea" w:cs="IberPangea"/>
                <w:color w:val="008C38" w:themeColor="accent1"/>
                <w:sz w:val="21"/>
                <w:szCs w:val="24"/>
              </w:rPr>
              <w:t>Local fund request (£)</w:t>
            </w:r>
          </w:p>
        </w:tc>
        <w:tc>
          <w:tcPr>
            <w:tcW w:w="2356" w:type="dxa"/>
          </w:tcPr>
          <w:p w14:paraId="59BB86EB" w14:textId="77777777" w:rsidR="00CF7911" w:rsidRPr="00C45CED" w:rsidRDefault="00CF7911"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rPr>
            </w:pPr>
            <w:r w:rsidRPr="00C45CED">
              <w:rPr>
                <w:rFonts w:ascii="IberPangea" w:hAnsi="IberPangea" w:cs="IberPangea"/>
                <w:color w:val="008C38" w:themeColor="accent1"/>
                <w:sz w:val="21"/>
                <w:szCs w:val="24"/>
              </w:rPr>
              <w:t>Item description</w:t>
            </w:r>
            <w:r w:rsidRPr="00C45CED">
              <w:rPr>
                <w:rFonts w:ascii="IberPangea Text Light" w:hAnsi="IberPangea Text Light"/>
                <w:b w:val="0"/>
                <w:bCs w:val="0"/>
              </w:rPr>
              <w:t xml:space="preserve"> model and specification where applicable</w:t>
            </w:r>
          </w:p>
        </w:tc>
        <w:tc>
          <w:tcPr>
            <w:tcW w:w="2322" w:type="dxa"/>
          </w:tcPr>
          <w:p w14:paraId="0A33D0C0" w14:textId="77777777" w:rsidR="00CF7911" w:rsidRPr="00C45CED" w:rsidRDefault="00CF7911"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rPr>
            </w:pPr>
            <w:r w:rsidRPr="00C45CED">
              <w:rPr>
                <w:rFonts w:ascii="IberPangea" w:hAnsi="IberPangea" w:cs="IberPangea"/>
                <w:color w:val="008C38" w:themeColor="accent1"/>
                <w:sz w:val="21"/>
                <w:szCs w:val="24"/>
              </w:rPr>
              <w:t>Evidence</w:t>
            </w:r>
            <w:r w:rsidRPr="00C45CED">
              <w:rPr>
                <w:rFonts w:ascii="IberPangea Text Light" w:hAnsi="IberPangea Text Light"/>
                <w:b w:val="0"/>
                <w:bCs w:val="0"/>
              </w:rPr>
              <w:t xml:space="preserve"> </w:t>
            </w:r>
          </w:p>
          <w:p w14:paraId="00DBFC6B" w14:textId="77777777" w:rsidR="00CF7911" w:rsidRPr="00C45CED" w:rsidRDefault="00CF7911"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rPr>
            </w:pPr>
            <w:r w:rsidRPr="00C45CED">
              <w:rPr>
                <w:rFonts w:ascii="IberPangea Text Light" w:hAnsi="IberPangea Text Light"/>
                <w:b w:val="0"/>
                <w:bCs w:val="0"/>
              </w:rPr>
              <w:t>Provide 3 quotes, suppliers and preferred quote.</w:t>
            </w:r>
          </w:p>
        </w:tc>
      </w:tr>
      <w:tr w:rsidR="00CF7911" w:rsidRPr="00C45CED" w14:paraId="01F3A34D" w14:textId="77777777" w:rsidTr="00CF7911">
        <w:trPr>
          <w:trHeight w:val="287"/>
        </w:trPr>
        <w:tc>
          <w:tcPr>
            <w:cnfStyle w:val="001000000000" w:firstRow="0" w:lastRow="0" w:firstColumn="1" w:lastColumn="0" w:oddVBand="0" w:evenVBand="0" w:oddHBand="0" w:evenHBand="0" w:firstRowFirstColumn="0" w:firstRowLastColumn="0" w:lastRowFirstColumn="0" w:lastRowLastColumn="0"/>
            <w:tcW w:w="988" w:type="dxa"/>
          </w:tcPr>
          <w:p w14:paraId="50A4E21C" w14:textId="77777777" w:rsidR="00CF7911" w:rsidRPr="00C45CED" w:rsidRDefault="00CF7911" w:rsidP="00A22B18">
            <w:pPr>
              <w:rPr>
                <w:rFonts w:ascii="IberPangea Text Light" w:hAnsi="IberPangea Text Light"/>
                <w:bCs w:val="0"/>
                <w:sz w:val="21"/>
                <w:szCs w:val="24"/>
              </w:rPr>
            </w:pPr>
            <w:r w:rsidRPr="00C45CED">
              <w:rPr>
                <w:rFonts w:ascii="IberPangea Text Light" w:hAnsi="IberPangea Text Light"/>
                <w:sz w:val="21"/>
                <w:szCs w:val="24"/>
              </w:rPr>
              <w:t>Capital</w:t>
            </w:r>
          </w:p>
        </w:tc>
        <w:tc>
          <w:tcPr>
            <w:tcW w:w="1417" w:type="dxa"/>
          </w:tcPr>
          <w:p w14:paraId="60739A0F" w14:textId="77777777" w:rsidR="00CF7911" w:rsidRPr="00C45CED"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28A5B1B3" w14:textId="77777777" w:rsidR="00736318" w:rsidRPr="00C45CED"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6083328F" w14:textId="77777777" w:rsidR="00736318" w:rsidRPr="00C45CED"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418" w:type="dxa"/>
          </w:tcPr>
          <w:p w14:paraId="24378D24" w14:textId="77777777" w:rsidR="00CF7911" w:rsidRPr="00C45CED"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275" w:type="dxa"/>
          </w:tcPr>
          <w:p w14:paraId="022E54DB" w14:textId="77777777" w:rsidR="00CF7911" w:rsidRPr="00C45CED"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356" w:type="dxa"/>
          </w:tcPr>
          <w:p w14:paraId="467A0091" w14:textId="77777777" w:rsidR="00CF7911" w:rsidRPr="00C45CED"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18"/>
                <w:szCs w:val="18"/>
              </w:rPr>
            </w:pPr>
          </w:p>
        </w:tc>
        <w:tc>
          <w:tcPr>
            <w:tcW w:w="2322" w:type="dxa"/>
          </w:tcPr>
          <w:p w14:paraId="51749E8F" w14:textId="77777777" w:rsidR="00CF7911" w:rsidRPr="00C45CED"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CF7911" w:rsidRPr="00C45CED" w14:paraId="76920F71" w14:textId="77777777" w:rsidTr="00CF7911">
        <w:trPr>
          <w:trHeight w:val="287"/>
        </w:trPr>
        <w:tc>
          <w:tcPr>
            <w:cnfStyle w:val="001000000000" w:firstRow="0" w:lastRow="0" w:firstColumn="1" w:lastColumn="0" w:oddVBand="0" w:evenVBand="0" w:oddHBand="0" w:evenHBand="0" w:firstRowFirstColumn="0" w:firstRowLastColumn="0" w:lastRowFirstColumn="0" w:lastRowLastColumn="0"/>
            <w:tcW w:w="988" w:type="dxa"/>
          </w:tcPr>
          <w:p w14:paraId="16A018BB" w14:textId="70E9AC04" w:rsidR="00CF7911" w:rsidRPr="00C45CED" w:rsidRDefault="009D721C" w:rsidP="00A22B18">
            <w:pPr>
              <w:rPr>
                <w:rFonts w:ascii="IberPangea Text Light" w:hAnsi="IberPangea Text Light"/>
                <w:sz w:val="21"/>
                <w:szCs w:val="24"/>
              </w:rPr>
            </w:pPr>
            <w:r w:rsidRPr="00C45CED">
              <w:rPr>
                <w:rFonts w:ascii="IberPangea Text Light" w:hAnsi="IberPangea Text Light"/>
                <w:sz w:val="21"/>
                <w:szCs w:val="24"/>
              </w:rPr>
              <w:t>Other</w:t>
            </w:r>
          </w:p>
        </w:tc>
        <w:tc>
          <w:tcPr>
            <w:tcW w:w="1417" w:type="dxa"/>
          </w:tcPr>
          <w:p w14:paraId="27F03651" w14:textId="77777777" w:rsidR="00CF7911" w:rsidRPr="00C45CED"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2123CB93" w14:textId="77777777" w:rsidR="00736318" w:rsidRPr="00C45CED"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16E16AD2" w14:textId="77777777" w:rsidR="00736318" w:rsidRPr="00C45CED"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418" w:type="dxa"/>
          </w:tcPr>
          <w:p w14:paraId="60CBA632" w14:textId="77777777" w:rsidR="00CF7911" w:rsidRPr="00C45CED"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275" w:type="dxa"/>
          </w:tcPr>
          <w:p w14:paraId="7FB3B6EF" w14:textId="77777777" w:rsidR="00CF7911" w:rsidRPr="00C45CED"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356" w:type="dxa"/>
          </w:tcPr>
          <w:p w14:paraId="2C7DE8CF" w14:textId="77777777" w:rsidR="00CF7911" w:rsidRPr="00C45CED"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18"/>
                <w:szCs w:val="18"/>
              </w:rPr>
            </w:pPr>
          </w:p>
        </w:tc>
        <w:tc>
          <w:tcPr>
            <w:tcW w:w="2322" w:type="dxa"/>
          </w:tcPr>
          <w:p w14:paraId="75591BF2" w14:textId="77777777" w:rsidR="00CF7911" w:rsidRPr="00C45CED"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CF7911" w:rsidRPr="00C45CED" w14:paraId="5ADE7A06" w14:textId="77777777" w:rsidTr="00CF7911">
        <w:trPr>
          <w:trHeight w:val="320"/>
        </w:trPr>
        <w:tc>
          <w:tcPr>
            <w:cnfStyle w:val="001000000000" w:firstRow="0" w:lastRow="0" w:firstColumn="1" w:lastColumn="0" w:oddVBand="0" w:evenVBand="0" w:oddHBand="0" w:evenHBand="0" w:firstRowFirstColumn="0" w:firstRowLastColumn="0" w:lastRowFirstColumn="0" w:lastRowLastColumn="0"/>
            <w:tcW w:w="988" w:type="dxa"/>
          </w:tcPr>
          <w:p w14:paraId="7ACC8228" w14:textId="4A2CA6DA" w:rsidR="00CF7911" w:rsidRPr="00C45CED" w:rsidRDefault="009D721C" w:rsidP="00A22B18">
            <w:pPr>
              <w:rPr>
                <w:rFonts w:ascii="IberPangea Text Light" w:hAnsi="IberPangea Text Light"/>
                <w:bCs w:val="0"/>
                <w:sz w:val="21"/>
                <w:szCs w:val="24"/>
              </w:rPr>
            </w:pPr>
            <w:r w:rsidRPr="00C45CED">
              <w:rPr>
                <w:rFonts w:ascii="IberPangea Text Light" w:hAnsi="IberPangea Text Light"/>
                <w:bCs w:val="0"/>
                <w:sz w:val="21"/>
                <w:szCs w:val="24"/>
              </w:rPr>
              <w:t>Staff</w:t>
            </w:r>
          </w:p>
        </w:tc>
        <w:tc>
          <w:tcPr>
            <w:tcW w:w="1417" w:type="dxa"/>
          </w:tcPr>
          <w:p w14:paraId="074468B0" w14:textId="77777777" w:rsidR="00CF7911" w:rsidRPr="00C45CED"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124DC6CE" w14:textId="77777777" w:rsidR="00736318" w:rsidRPr="00C45CED"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12AA39CA" w14:textId="77777777" w:rsidR="00736318" w:rsidRPr="00C45CED"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418" w:type="dxa"/>
          </w:tcPr>
          <w:p w14:paraId="2777AB2A" w14:textId="77777777" w:rsidR="00CF7911" w:rsidRPr="00C45CED"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275" w:type="dxa"/>
          </w:tcPr>
          <w:p w14:paraId="34EE2740" w14:textId="77777777" w:rsidR="00CF7911" w:rsidRPr="00C45CED"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356" w:type="dxa"/>
          </w:tcPr>
          <w:p w14:paraId="2F64968C" w14:textId="77777777" w:rsidR="00CF7911" w:rsidRPr="00C45CED"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322" w:type="dxa"/>
          </w:tcPr>
          <w:p w14:paraId="40F03999" w14:textId="77777777" w:rsidR="00CF7911" w:rsidRPr="00C45CED"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bl>
    <w:p w14:paraId="5E769390" w14:textId="77777777" w:rsidR="00CF7911" w:rsidRPr="00C45CED" w:rsidRDefault="00CF7911" w:rsidP="008820A1">
      <w:pPr>
        <w:pStyle w:val="BodyText1"/>
        <w:rPr>
          <w:sz w:val="21"/>
          <w:szCs w:val="24"/>
        </w:rPr>
      </w:pPr>
    </w:p>
    <w:p w14:paraId="6282FFA8" w14:textId="77777777" w:rsidR="00D07D82" w:rsidRPr="00C45CED" w:rsidRDefault="00D07D82" w:rsidP="008820A1">
      <w:pPr>
        <w:pStyle w:val="BodyText1"/>
        <w:rPr>
          <w:sz w:val="21"/>
          <w:szCs w:val="24"/>
        </w:rPr>
      </w:pPr>
    </w:p>
    <w:p w14:paraId="6E50375A" w14:textId="77777777" w:rsidR="003111D9" w:rsidRPr="00C45CED" w:rsidRDefault="003111D9" w:rsidP="00772C20">
      <w:pPr>
        <w:pStyle w:val="Heading1"/>
        <w:spacing w:after="0"/>
        <w:rPr>
          <w:sz w:val="52"/>
          <w:szCs w:val="24"/>
        </w:rPr>
      </w:pPr>
    </w:p>
    <w:p w14:paraId="301D9985" w14:textId="77777777" w:rsidR="003111D9" w:rsidRPr="00C45CED" w:rsidRDefault="003111D9" w:rsidP="00772C20">
      <w:pPr>
        <w:pStyle w:val="Heading1"/>
        <w:spacing w:after="0"/>
        <w:rPr>
          <w:sz w:val="52"/>
          <w:szCs w:val="24"/>
        </w:rPr>
      </w:pPr>
    </w:p>
    <w:p w14:paraId="0BB8C4AF" w14:textId="77777777" w:rsidR="003111D9" w:rsidRPr="00C45CED" w:rsidRDefault="003111D9" w:rsidP="003111D9">
      <w:pPr>
        <w:pStyle w:val="BodyText1"/>
      </w:pPr>
    </w:p>
    <w:p w14:paraId="18F5B816" w14:textId="77777777" w:rsidR="003111D9" w:rsidRPr="00C45CED" w:rsidRDefault="003111D9" w:rsidP="00772C20">
      <w:pPr>
        <w:pStyle w:val="Heading1"/>
        <w:spacing w:after="0"/>
        <w:rPr>
          <w:sz w:val="52"/>
          <w:szCs w:val="24"/>
        </w:rPr>
      </w:pPr>
    </w:p>
    <w:p w14:paraId="019A0DD5" w14:textId="4A5E2672" w:rsidR="001D30B1" w:rsidRPr="00C45CED" w:rsidRDefault="00DF15D3" w:rsidP="00772C20">
      <w:pPr>
        <w:pStyle w:val="Heading1"/>
        <w:spacing w:after="0"/>
        <w:rPr>
          <w:sz w:val="52"/>
          <w:szCs w:val="24"/>
        </w:rPr>
      </w:pPr>
      <w:r w:rsidRPr="00C45CED">
        <w:rPr>
          <w:sz w:val="52"/>
          <w:szCs w:val="24"/>
        </w:rPr>
        <w:t xml:space="preserve">Grant </w:t>
      </w:r>
      <w:r w:rsidR="000B4DB0" w:rsidRPr="00C45CED">
        <w:rPr>
          <w:sz w:val="52"/>
          <w:szCs w:val="24"/>
        </w:rPr>
        <w:t>Impact</w:t>
      </w:r>
    </w:p>
    <w:p w14:paraId="1D1136BF" w14:textId="1237BD62" w:rsidR="001D30B1" w:rsidRPr="00C45CED" w:rsidRDefault="001D30B1" w:rsidP="00772C20">
      <w:pPr>
        <w:pStyle w:val="Heading1"/>
        <w:spacing w:before="240"/>
        <w:rPr>
          <w:rFonts w:ascii="IberPangea Text Light" w:eastAsiaTheme="minorHAnsi" w:hAnsi="IberPangea Text Light" w:cs="Lato Light (Cuerpo)"/>
          <w:color w:val="3A3734" w:themeColor="text1"/>
          <w:sz w:val="21"/>
          <w:szCs w:val="24"/>
        </w:rPr>
      </w:pPr>
    </w:p>
    <w:tbl>
      <w:tblPr>
        <w:tblStyle w:val="GridTable1Light"/>
        <w:tblW w:w="9776" w:type="dxa"/>
        <w:tblLook w:val="04A0" w:firstRow="1" w:lastRow="0" w:firstColumn="1" w:lastColumn="0" w:noHBand="0" w:noVBand="1"/>
      </w:tblPr>
      <w:tblGrid>
        <w:gridCol w:w="4673"/>
        <w:gridCol w:w="2551"/>
        <w:gridCol w:w="2552"/>
      </w:tblGrid>
      <w:tr w:rsidR="003111D9" w:rsidRPr="00C45CED" w14:paraId="39FB7EFA" w14:textId="77777777" w:rsidTr="00A22B1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4673" w:type="dxa"/>
          </w:tcPr>
          <w:p w14:paraId="5FAE22C1" w14:textId="77777777" w:rsidR="003111D9" w:rsidRPr="00C45CED" w:rsidRDefault="003111D9" w:rsidP="00A22B18">
            <w:pPr>
              <w:spacing w:line="259" w:lineRule="auto"/>
              <w:rPr>
                <w:rFonts w:ascii="IberPangea Text Light" w:hAnsi="IberPangea Text Light"/>
                <w:color w:val="008C38" w:themeColor="accent1"/>
                <w:sz w:val="21"/>
                <w:szCs w:val="24"/>
              </w:rPr>
            </w:pPr>
            <w:bookmarkStart w:id="3" w:name="_Hlk210737047"/>
            <w:r w:rsidRPr="00C45CED">
              <w:rPr>
                <w:rFonts w:ascii="IberPangea Text Light" w:hAnsi="IberPangea Text Light"/>
                <w:color w:val="008C38" w:themeColor="accent1"/>
                <w:sz w:val="21"/>
                <w:szCs w:val="24"/>
              </w:rPr>
              <w:t>Question</w:t>
            </w:r>
          </w:p>
        </w:tc>
        <w:tc>
          <w:tcPr>
            <w:tcW w:w="5103" w:type="dxa"/>
            <w:gridSpan w:val="2"/>
          </w:tcPr>
          <w:p w14:paraId="367823A0" w14:textId="77777777" w:rsidR="003111D9" w:rsidRPr="00C45CED" w:rsidRDefault="003111D9"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C45CED">
              <w:rPr>
                <w:rFonts w:ascii="IberPangea Text Light" w:hAnsi="IberPangea Text Light"/>
                <w:color w:val="008C38" w:themeColor="accent1"/>
                <w:sz w:val="21"/>
                <w:szCs w:val="24"/>
              </w:rPr>
              <w:t>Answer</w:t>
            </w:r>
          </w:p>
        </w:tc>
      </w:tr>
      <w:tr w:rsidR="003111D9" w:rsidRPr="00C45CED" w14:paraId="0A8AC9FD"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00430C19" w14:textId="77777777" w:rsidR="003111D9" w:rsidRPr="00C45CED" w:rsidRDefault="003111D9" w:rsidP="00A22B18">
            <w:pPr>
              <w:rPr>
                <w:rFonts w:ascii="IberPangea Text Light" w:hAnsi="IberPangea Text Light"/>
                <w:b w:val="0"/>
                <w:bCs w:val="0"/>
                <w:sz w:val="21"/>
                <w:szCs w:val="24"/>
              </w:rPr>
            </w:pPr>
            <w:r w:rsidRPr="00C45CED">
              <w:rPr>
                <w:rFonts w:ascii="IberPangea Text Light" w:hAnsi="IberPangea Text Light"/>
                <w:b w:val="0"/>
                <w:bCs w:val="0"/>
                <w:sz w:val="21"/>
                <w:szCs w:val="24"/>
              </w:rPr>
              <w:t>Select a theme that your project will address.</w:t>
            </w:r>
          </w:p>
        </w:tc>
        <w:tc>
          <w:tcPr>
            <w:tcW w:w="5103" w:type="dxa"/>
            <w:gridSpan w:val="2"/>
          </w:tcPr>
          <w:sdt>
            <w:sdtPr>
              <w:rPr>
                <w:rFonts w:ascii="IberPangea Text Light" w:hAnsi="IberPangea Text Light"/>
                <w:sz w:val="21"/>
                <w:szCs w:val="24"/>
                <w:highlight w:val="yellow"/>
              </w:rPr>
              <w:alias w:val="Theme"/>
              <w:tag w:val="Theme"/>
              <w:id w:val="1207837442"/>
              <w:placeholder>
                <w:docPart w:val="7CF0E635B5FA4D2FB3BC5734DBB061D1"/>
              </w:placeholder>
              <w:showingPlcHdr/>
              <w:dropDownList>
                <w:listItem w:value="Choose an item."/>
                <w:listItem w:displayText="Strengthening financial resilience and educational inclusion" w:value="Strengthening financial resilience and educational inclusion"/>
                <w:listItem w:displayText="Employability support and skills development" w:value="Employability support and skills development"/>
                <w:listItem w:displayText="Social and digital inclusion, wellbeing and active lifestyles" w:value="Social and digital inclusion, wellbeing and active lifestyles"/>
                <w:listItem w:displayText="Improving community spaces and buildings" w:value="Improving community spaces and buildings"/>
                <w:listItem w:displayText="Enhancing green spaces and access to nature" w:value="Enhancing green spaces and access to nature"/>
                <w:listItem w:displayText="Sustainable and inclusive transport" w:value="Sustainable and inclusive transport"/>
              </w:dropDownList>
            </w:sdtPr>
            <w:sdtContent>
              <w:p w14:paraId="2733D54E" w14:textId="77777777" w:rsidR="003111D9" w:rsidRPr="00C45CED" w:rsidRDefault="003111D9"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Style w:val="PlaceholderText"/>
                  </w:rPr>
                  <w:t>Choose an item.</w:t>
                </w:r>
              </w:p>
            </w:sdtContent>
          </w:sdt>
        </w:tc>
      </w:tr>
      <w:tr w:rsidR="003111D9" w:rsidRPr="00C45CED" w14:paraId="04769CAA" w14:textId="77777777" w:rsidTr="00A22B18">
        <w:trPr>
          <w:trHeight w:val="730"/>
        </w:trPr>
        <w:tc>
          <w:tcPr>
            <w:cnfStyle w:val="001000000000" w:firstRow="0" w:lastRow="0" w:firstColumn="1" w:lastColumn="0" w:oddVBand="0" w:evenVBand="0" w:oddHBand="0" w:evenHBand="0" w:firstRowFirstColumn="0" w:firstRowLastColumn="0" w:lastRowFirstColumn="0" w:lastRowLastColumn="0"/>
            <w:tcW w:w="4673" w:type="dxa"/>
          </w:tcPr>
          <w:p w14:paraId="097396B3" w14:textId="77777777" w:rsidR="003111D9" w:rsidRPr="00C45CED" w:rsidRDefault="003111D9" w:rsidP="00A22B18">
            <w:pPr>
              <w:pStyle w:val="ListParagraph"/>
              <w:numPr>
                <w:ilvl w:val="0"/>
                <w:numId w:val="29"/>
              </w:numPr>
              <w:rPr>
                <w:rFonts w:ascii="IberPangea Text Light" w:hAnsi="IberPangea Text Light"/>
                <w:b w:val="0"/>
                <w:bCs w:val="0"/>
                <w:sz w:val="21"/>
                <w:szCs w:val="24"/>
              </w:rPr>
            </w:pPr>
            <w:r w:rsidRPr="00C45CED">
              <w:rPr>
                <w:rFonts w:ascii="IberPangea Text Light" w:hAnsi="IberPangea Text Light"/>
                <w:b w:val="0"/>
                <w:bCs w:val="0"/>
                <w:sz w:val="21"/>
                <w:szCs w:val="24"/>
              </w:rPr>
              <w:t>Select an outcome that best describes the difference your project intends to make.</w:t>
            </w:r>
          </w:p>
        </w:tc>
        <w:tc>
          <w:tcPr>
            <w:tcW w:w="5103" w:type="dxa"/>
            <w:gridSpan w:val="2"/>
          </w:tcPr>
          <w:sdt>
            <w:sdtPr>
              <w:rPr>
                <w:rFonts w:ascii="IberPangea Text Light" w:hAnsi="IberPangea Text Light"/>
                <w:sz w:val="21"/>
                <w:szCs w:val="24"/>
              </w:rPr>
              <w:alias w:val="Outcome"/>
              <w:tag w:val="Outcome"/>
              <w:id w:val="2074533220"/>
              <w:placeholder>
                <w:docPart w:val="7CF0E635B5FA4D2FB3BC5734DBB061D1"/>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326915D0" w14:textId="77777777" w:rsidR="003111D9" w:rsidRPr="00C45CED"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Style w:val="PlaceholderText"/>
                  </w:rPr>
                  <w:t>Choose an item.</w:t>
                </w:r>
              </w:p>
            </w:sdtContent>
          </w:sdt>
        </w:tc>
      </w:tr>
      <w:tr w:rsidR="003111D9" w:rsidRPr="00C45CED" w14:paraId="6CA33940"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5564DFE7" w14:textId="77777777" w:rsidR="003111D9" w:rsidRPr="00C45CED" w:rsidRDefault="003111D9" w:rsidP="00A22B18">
            <w:pPr>
              <w:pStyle w:val="ListParagraph"/>
              <w:numPr>
                <w:ilvl w:val="0"/>
                <w:numId w:val="29"/>
              </w:numPr>
              <w:rPr>
                <w:rFonts w:ascii="IberPangea Text Light" w:hAnsi="IberPangea Text Light"/>
                <w:b w:val="0"/>
                <w:bCs w:val="0"/>
              </w:rPr>
            </w:pPr>
            <w:r w:rsidRPr="00C45CED">
              <w:rPr>
                <w:rFonts w:ascii="IberPangea Text Light" w:hAnsi="IberPangea Text Light"/>
                <w:b w:val="0"/>
                <w:bCs w:val="0"/>
                <w:sz w:val="21"/>
                <w:szCs w:val="24"/>
              </w:rPr>
              <w:t>Select an outcome that best describes the difference your project intends to make.</w:t>
            </w:r>
          </w:p>
        </w:tc>
        <w:tc>
          <w:tcPr>
            <w:tcW w:w="5103" w:type="dxa"/>
            <w:gridSpan w:val="2"/>
          </w:tcPr>
          <w:sdt>
            <w:sdtPr>
              <w:rPr>
                <w:rFonts w:ascii="IberPangea Text Light" w:hAnsi="IberPangea Text Light"/>
                <w:sz w:val="21"/>
                <w:szCs w:val="24"/>
              </w:rPr>
              <w:alias w:val="Outcome"/>
              <w:tag w:val="Outcome"/>
              <w:id w:val="-1620140283"/>
              <w:placeholder>
                <w:docPart w:val="EFE4BCF1C78A45BAB2A832FB2EF5AC00"/>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19EE78F6" w14:textId="77777777" w:rsidR="003111D9" w:rsidRPr="00C45CED"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Style w:val="PlaceholderText"/>
                  </w:rPr>
                  <w:t>Choose an item.</w:t>
                </w:r>
              </w:p>
            </w:sdtContent>
          </w:sdt>
        </w:tc>
      </w:tr>
      <w:tr w:rsidR="003111D9" w:rsidRPr="00C45CED" w14:paraId="09994419"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4CD83BD1" w14:textId="77777777" w:rsidR="003111D9" w:rsidRPr="00C45CED" w:rsidRDefault="003111D9" w:rsidP="00A22B18">
            <w:pPr>
              <w:pStyle w:val="ListParagraph"/>
              <w:numPr>
                <w:ilvl w:val="0"/>
                <w:numId w:val="29"/>
              </w:numPr>
              <w:rPr>
                <w:rFonts w:ascii="IberPangea Text Light" w:hAnsi="IberPangea Text Light"/>
                <w:b w:val="0"/>
                <w:bCs w:val="0"/>
              </w:rPr>
            </w:pPr>
            <w:r w:rsidRPr="00C45CED">
              <w:rPr>
                <w:rFonts w:ascii="IberPangea Text Light" w:hAnsi="IberPangea Text Light"/>
                <w:b w:val="0"/>
                <w:bCs w:val="0"/>
                <w:sz w:val="21"/>
                <w:szCs w:val="24"/>
              </w:rPr>
              <w:t>Select an outcome that best describes the difference your project intends to make.</w:t>
            </w:r>
          </w:p>
        </w:tc>
        <w:tc>
          <w:tcPr>
            <w:tcW w:w="5103" w:type="dxa"/>
            <w:gridSpan w:val="2"/>
          </w:tcPr>
          <w:sdt>
            <w:sdtPr>
              <w:rPr>
                <w:rFonts w:ascii="IberPangea Text Light" w:hAnsi="IberPangea Text Light"/>
                <w:sz w:val="21"/>
                <w:szCs w:val="24"/>
              </w:rPr>
              <w:alias w:val="Outcome"/>
              <w:tag w:val="Outcome"/>
              <w:id w:val="816467178"/>
              <w:placeholder>
                <w:docPart w:val="AD4C271C409747F0825A9839539DF041"/>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1E7BAC9A" w14:textId="77777777" w:rsidR="003111D9" w:rsidRPr="00C45CED"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Style w:val="PlaceholderText"/>
                  </w:rPr>
                  <w:t>Choose an item.</w:t>
                </w:r>
              </w:p>
            </w:sdtContent>
          </w:sdt>
        </w:tc>
      </w:tr>
      <w:tr w:rsidR="003111D9" w:rsidRPr="00C45CED" w14:paraId="1FBC6031" w14:textId="77777777" w:rsidTr="00A22B18">
        <w:trPr>
          <w:trHeight w:val="418"/>
        </w:trPr>
        <w:tc>
          <w:tcPr>
            <w:cnfStyle w:val="001000000000" w:firstRow="0" w:lastRow="0" w:firstColumn="1" w:lastColumn="0" w:oddVBand="0" w:evenVBand="0" w:oddHBand="0" w:evenHBand="0" w:firstRowFirstColumn="0" w:firstRowLastColumn="0" w:lastRowFirstColumn="0" w:lastRowLastColumn="0"/>
            <w:tcW w:w="4673" w:type="dxa"/>
          </w:tcPr>
          <w:p w14:paraId="57D636BE" w14:textId="77777777" w:rsidR="003111D9" w:rsidRPr="00C45CED" w:rsidRDefault="003111D9" w:rsidP="00A22B18">
            <w:pPr>
              <w:rPr>
                <w:rFonts w:ascii="IberPangea Text Light" w:hAnsi="IberPangea Text Light"/>
                <w:b w:val="0"/>
                <w:bCs w:val="0"/>
              </w:rPr>
            </w:pPr>
            <w:r w:rsidRPr="00C45CED">
              <w:rPr>
                <w:rFonts w:ascii="IberPangea Text Light" w:hAnsi="IberPangea Text Light"/>
                <w:b w:val="0"/>
                <w:bCs w:val="0"/>
              </w:rPr>
              <w:t>How many people will benefit from the funding?</w:t>
            </w:r>
          </w:p>
        </w:tc>
        <w:tc>
          <w:tcPr>
            <w:tcW w:w="5103" w:type="dxa"/>
            <w:gridSpan w:val="2"/>
          </w:tcPr>
          <w:p w14:paraId="4FFEF1B0" w14:textId="77777777" w:rsidR="003111D9" w:rsidRPr="00C45CED"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028ABE8A" w14:textId="77777777" w:rsidR="003111D9" w:rsidRPr="00C45CED" w:rsidRDefault="003111D9"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3111D9" w:rsidRPr="00C45CED" w14:paraId="2DF02E18"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18C30A27" w14:textId="77777777" w:rsidR="003111D9" w:rsidRPr="00C45CED" w:rsidRDefault="003111D9" w:rsidP="00A22B18">
            <w:pPr>
              <w:rPr>
                <w:rFonts w:ascii="IberPangea Text Light" w:hAnsi="IberPangea Text Light"/>
                <w:b w:val="0"/>
                <w:bCs w:val="0"/>
              </w:rPr>
            </w:pPr>
            <w:r w:rsidRPr="00C45CED">
              <w:rPr>
                <w:rFonts w:ascii="IberPangea Text Light" w:hAnsi="IberPangea Text Light"/>
                <w:b w:val="0"/>
                <w:bCs w:val="0"/>
              </w:rPr>
              <w:t xml:space="preserve">Select a primary beneficiary group and primary age group that describe your project </w:t>
            </w:r>
          </w:p>
          <w:p w14:paraId="0D693630" w14:textId="77777777" w:rsidR="003111D9" w:rsidRPr="00C45CED" w:rsidRDefault="003111D9" w:rsidP="00A22B18">
            <w:pPr>
              <w:rPr>
                <w:rFonts w:ascii="IberPangea Text Light" w:hAnsi="IberPangea Text Light"/>
              </w:rPr>
            </w:pPr>
            <w:r w:rsidRPr="00C45CED">
              <w:rPr>
                <w:rFonts w:ascii="IberPangea Text Light" w:hAnsi="IberPangea Text Light"/>
                <w:b w:val="0"/>
                <w:bCs w:val="0"/>
              </w:rPr>
              <w:t>participants.</w:t>
            </w:r>
          </w:p>
        </w:tc>
        <w:tc>
          <w:tcPr>
            <w:tcW w:w="2551" w:type="dxa"/>
          </w:tcPr>
          <w:p w14:paraId="185095DF" w14:textId="77777777" w:rsidR="003111D9" w:rsidRPr="00C45CED"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 xml:space="preserve">Group </w:t>
            </w:r>
          </w:p>
          <w:sdt>
            <w:sdtPr>
              <w:rPr>
                <w:rFonts w:ascii="IberPangea Text Light" w:hAnsi="IberPangea Text Light"/>
                <w:sz w:val="21"/>
                <w:szCs w:val="24"/>
                <w:highlight w:val="yellow"/>
              </w:rPr>
              <w:alias w:val="Group"/>
              <w:tag w:val="Group"/>
              <w:id w:val="-1133253932"/>
              <w:placeholder>
                <w:docPart w:val="5112185C5C4D40A39A19AF38DA1C0FE6"/>
              </w:placeholder>
              <w:showingPlcHdr/>
              <w:dropDownList>
                <w:listItem w:value="Choose an item."/>
                <w:listItem w:displayText="Carers" w:value="Carers"/>
                <w:listItem w:displayText="Children and young people" w:value="Children and young people"/>
                <w:listItem w:displayText="Ex-offenders/offenders/people at risk of offending" w:value="Ex-offenders/offenders/people at risk of offending"/>
                <w:listItem w:displayText="Families/parents" w:value="Families/parents"/>
                <w:listItem w:displayText="Long term unemployed" w:value="Long term unemployed"/>
                <w:listItem w:displayText="Men and/or boys" w:value="Men and/or boys"/>
                <w:listItem w:displayText="Local residents" w:value="Local residents"/>
                <w:listItem w:displayText="Older people" w:value="Older people"/>
                <w:listItem w:displayText="People experiencing homelessness" w:value="People experiencing homelessness"/>
                <w:listItem w:displayText="People living in poverty/disadvantage" w:value="People living in poverty/disadvantage"/>
                <w:listItem w:displayText="People living in rural areas" w:value="People living in rural areas"/>
                <w:listItem w:displayText="People living in urban areas" w:value="People living in urban areas"/>
                <w:listItem w:displayText="People who are serving/have served in the Armed Forces and/or their families" w:value="People who are serving/have served in the Armed Forces and/or their families"/>
                <w:listItem w:displayText="People who self-identify as LGBTQ+" w:value="People who self-identify as LGBTQ+"/>
              </w:dropDownList>
            </w:sdtPr>
            <w:sdtContent>
              <w:p w14:paraId="66925BF5" w14:textId="77777777" w:rsidR="003111D9" w:rsidRPr="00C45CED"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Style w:val="PlaceholderText"/>
                  </w:rPr>
                  <w:t>Choose an item.</w:t>
                </w:r>
              </w:p>
            </w:sdtContent>
          </w:sdt>
        </w:tc>
        <w:tc>
          <w:tcPr>
            <w:tcW w:w="2552" w:type="dxa"/>
          </w:tcPr>
          <w:p w14:paraId="17DEBEF1" w14:textId="77777777" w:rsidR="003111D9" w:rsidRPr="00C45CED"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Fonts w:ascii="IberPangea Text Light" w:hAnsi="IberPangea Text Light"/>
                <w:sz w:val="21"/>
                <w:szCs w:val="24"/>
              </w:rPr>
              <w:t>Age</w:t>
            </w:r>
          </w:p>
          <w:sdt>
            <w:sdtPr>
              <w:rPr>
                <w:rFonts w:ascii="IberPangea Text Light" w:hAnsi="IberPangea Text Light"/>
                <w:sz w:val="21"/>
                <w:szCs w:val="24"/>
                <w:highlight w:val="yellow"/>
              </w:rPr>
              <w:alias w:val="Age group"/>
              <w:tag w:val="Age group"/>
              <w:id w:val="-819574052"/>
              <w:placeholder>
                <w:docPart w:val="5112185C5C4D40A39A19AF38DA1C0FE6"/>
              </w:placeholder>
              <w:showingPlcHdr/>
              <w:dropDownList>
                <w:listItem w:value="Choose an item."/>
                <w:listItem w:displayText="Babies (0-2)" w:value="Babies (0-2)"/>
                <w:listItem w:displayText="Children (2-12)" w:value="Children (2-12)"/>
                <w:listItem w:displayText="Teenagers (13-18)" w:value="Teenagers (13-18)"/>
                <w:listItem w:displayText="Young adults (19-25)" w:value="Young adults (19-25)"/>
                <w:listItem w:displayText="Adults (26-65)" w:value="Adults (26-65)"/>
                <w:listItem w:displayText="Older people (66+)" w:value="Older people (66+)"/>
                <w:listItem w:displayText="All ages" w:value="All ages"/>
              </w:dropDownList>
            </w:sdtPr>
            <w:sdtContent>
              <w:p w14:paraId="574FDD78" w14:textId="77777777" w:rsidR="003111D9" w:rsidRPr="00C45CED"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C45CED">
                  <w:rPr>
                    <w:rStyle w:val="PlaceholderText"/>
                  </w:rPr>
                  <w:t>Choose an item.</w:t>
                </w:r>
              </w:p>
            </w:sdtContent>
          </w:sdt>
        </w:tc>
      </w:tr>
    </w:tbl>
    <w:p w14:paraId="79F699BF" w14:textId="5781AAB2" w:rsidR="2A78C30D" w:rsidRPr="00C45CED" w:rsidRDefault="2A78C30D">
      <w:pPr>
        <w:rPr>
          <w:sz w:val="21"/>
          <w:szCs w:val="24"/>
        </w:rPr>
      </w:pPr>
    </w:p>
    <w:bookmarkEnd w:id="3"/>
    <w:p w14:paraId="0472FED3" w14:textId="473AB67E" w:rsidR="1843D750" w:rsidRPr="00C45CED" w:rsidRDefault="1843D750" w:rsidP="1843D750">
      <w:pPr>
        <w:pStyle w:val="BodyText1"/>
        <w:rPr>
          <w:sz w:val="21"/>
          <w:szCs w:val="24"/>
        </w:rPr>
      </w:pPr>
    </w:p>
    <w:p w14:paraId="4BA32CF5" w14:textId="77777777" w:rsidR="00413936" w:rsidRPr="00C45CED" w:rsidRDefault="00413936" w:rsidP="008820A1">
      <w:pPr>
        <w:pStyle w:val="BodyText1"/>
        <w:rPr>
          <w:sz w:val="21"/>
          <w:szCs w:val="24"/>
        </w:rPr>
      </w:pPr>
    </w:p>
    <w:p w14:paraId="149345FC" w14:textId="77777777" w:rsidR="00040A9F" w:rsidRPr="00C45CED" w:rsidRDefault="00040A9F">
      <w:pPr>
        <w:rPr>
          <w:rFonts w:ascii="IberPangea Text Medium" w:eastAsia="Times New Roman" w:hAnsi="IberPangea Text Medium" w:cs="Times New Roman"/>
          <w:color w:val="008C38" w:themeColor="accent1"/>
          <w:sz w:val="52"/>
          <w:szCs w:val="24"/>
        </w:rPr>
      </w:pPr>
      <w:bookmarkStart w:id="4" w:name="_Toc142308333"/>
      <w:bookmarkStart w:id="5" w:name="_Toc142308362"/>
      <w:bookmarkEnd w:id="4"/>
      <w:r w:rsidRPr="00C45CED">
        <w:rPr>
          <w:sz w:val="52"/>
          <w:szCs w:val="24"/>
        </w:rPr>
        <w:br w:type="page"/>
      </w:r>
    </w:p>
    <w:p w14:paraId="0A6D9B30" w14:textId="35BB29E8" w:rsidR="00C62084" w:rsidRPr="00C45CED" w:rsidRDefault="00C62084" w:rsidP="007F0372">
      <w:pPr>
        <w:pStyle w:val="Heading1"/>
        <w:spacing w:after="0"/>
        <w:rPr>
          <w:sz w:val="52"/>
          <w:szCs w:val="24"/>
        </w:rPr>
      </w:pPr>
      <w:r w:rsidRPr="00C45CED">
        <w:rPr>
          <w:sz w:val="52"/>
          <w:szCs w:val="24"/>
        </w:rPr>
        <w:lastRenderedPageBreak/>
        <w:t xml:space="preserve">Important </w:t>
      </w:r>
      <w:r w:rsidR="00B27094" w:rsidRPr="00C45CED">
        <w:rPr>
          <w:sz w:val="52"/>
          <w:szCs w:val="24"/>
        </w:rPr>
        <w:t>I</w:t>
      </w:r>
      <w:r w:rsidRPr="00C45CED">
        <w:rPr>
          <w:sz w:val="52"/>
          <w:szCs w:val="24"/>
        </w:rPr>
        <w:t xml:space="preserve">nformation </w:t>
      </w:r>
      <w:bookmarkEnd w:id="5"/>
    </w:p>
    <w:p w14:paraId="1612E224" w14:textId="55676F89" w:rsidR="00C62084" w:rsidRPr="00C45CED" w:rsidRDefault="00C62084" w:rsidP="007F0372">
      <w:pPr>
        <w:spacing w:before="240"/>
        <w:rPr>
          <w:rFonts w:ascii="IberPangea Text" w:eastAsia="IberPangea Text" w:hAnsi="IberPangea Text" w:cs="IberPangea Text"/>
          <w:sz w:val="21"/>
          <w:szCs w:val="21"/>
        </w:rPr>
      </w:pPr>
      <w:r w:rsidRPr="00C45CED">
        <w:rPr>
          <w:rFonts w:cstheme="minorBidi"/>
          <w:sz w:val="21"/>
          <w:szCs w:val="24"/>
        </w:rPr>
        <w:t xml:space="preserve">Please note that all applications for funding will be subject to review, follow up questions, due diligence checks, independent panel assessment, project board review/approval and final clarification questions. </w:t>
      </w:r>
    </w:p>
    <w:p w14:paraId="0B02A199" w14:textId="5CF83600" w:rsidR="00C62084" w:rsidRPr="00C45CED" w:rsidRDefault="5574F30B" w:rsidP="00C62084">
      <w:pPr>
        <w:rPr>
          <w:rFonts w:ascii="IberPangea" w:eastAsia="IberPangea Text" w:hAnsi="IberPangea" w:cs="IberPangea"/>
          <w:sz w:val="22"/>
        </w:rPr>
      </w:pPr>
      <w:r w:rsidRPr="00C45CED">
        <w:rPr>
          <w:rFonts w:ascii="IberPangea" w:eastAsia="Segoe UI" w:hAnsi="IberPangea" w:cs="IberPangea"/>
          <w:color w:val="333333"/>
          <w:sz w:val="21"/>
          <w:szCs w:val="21"/>
        </w:rPr>
        <w:t>Failure to respond to questions or provide information may result in a delayed award decision.</w:t>
      </w:r>
    </w:p>
    <w:p w14:paraId="53B1A2FE" w14:textId="77777777" w:rsidR="00656DE6" w:rsidRPr="00C45CED" w:rsidRDefault="00656DE6" w:rsidP="00656DE6">
      <w:pPr>
        <w:pStyle w:val="Heading2"/>
        <w:ind w:left="709" w:hanging="709"/>
        <w:rPr>
          <w:rFonts w:cstheme="minorHAnsi"/>
          <w:sz w:val="36"/>
          <w:szCs w:val="36"/>
        </w:rPr>
      </w:pPr>
      <w:r w:rsidRPr="00C45CED">
        <w:rPr>
          <w:rFonts w:cstheme="minorHAnsi"/>
          <w:sz w:val="36"/>
          <w:szCs w:val="36"/>
        </w:rPr>
        <w:t>Data protection</w:t>
      </w:r>
    </w:p>
    <w:p w14:paraId="60C6C59C" w14:textId="77777777" w:rsidR="00656DE6" w:rsidRPr="00C45CED" w:rsidRDefault="00656DE6" w:rsidP="00656DE6">
      <w:pPr>
        <w:rPr>
          <w:rFonts w:cstheme="minorHAnsi"/>
          <w:sz w:val="21"/>
          <w:szCs w:val="21"/>
        </w:rPr>
      </w:pPr>
      <w:r w:rsidRPr="00C45CED">
        <w:rPr>
          <w:rFonts w:cstheme="minorHAnsi"/>
          <w:sz w:val="21"/>
          <w:szCs w:val="21"/>
        </w:rPr>
        <w:t>Privacy Notice</w:t>
      </w:r>
    </w:p>
    <w:p w14:paraId="4497DB9F" w14:textId="77777777" w:rsidR="00656DE6" w:rsidRPr="00C45CED" w:rsidRDefault="00656DE6" w:rsidP="00656DE6">
      <w:pPr>
        <w:rPr>
          <w:rFonts w:cstheme="minorHAnsi"/>
          <w:sz w:val="21"/>
          <w:szCs w:val="21"/>
        </w:rPr>
      </w:pPr>
      <w:hyperlink r:id="rId15" w:tooltip="https://energysavingtrust.org.uk/privacy-policy/" w:history="1">
        <w:r w:rsidRPr="00C45CED">
          <w:rPr>
            <w:rStyle w:val="Hyperlink"/>
            <w:rFonts w:cstheme="minorHAnsi"/>
            <w:sz w:val="21"/>
            <w:szCs w:val="21"/>
          </w:rPr>
          <w:t>Privacy policy - Energy Saving Trust</w:t>
        </w:r>
      </w:hyperlink>
    </w:p>
    <w:p w14:paraId="10D13676" w14:textId="77777777" w:rsidR="00656DE6" w:rsidRPr="00C45CED" w:rsidRDefault="00656DE6" w:rsidP="00656DE6">
      <w:pPr>
        <w:rPr>
          <w:rFonts w:cstheme="minorHAnsi"/>
          <w:sz w:val="21"/>
          <w:szCs w:val="21"/>
        </w:rPr>
      </w:pPr>
      <w:r w:rsidRPr="00C45CED">
        <w:rPr>
          <w:rFonts w:cstheme="minorHAnsi"/>
          <w:sz w:val="21"/>
          <w:szCs w:val="21"/>
        </w:rPr>
        <w:t>The Energy Saving Trust privacy policy can be accessed by clicking on the link above and found at our website energysavingtrust.org.uk.</w:t>
      </w:r>
    </w:p>
    <w:p w14:paraId="4522FC39" w14:textId="77777777" w:rsidR="00656DE6" w:rsidRPr="00C45CED" w:rsidRDefault="00656DE6" w:rsidP="00656DE6">
      <w:pPr>
        <w:rPr>
          <w:rFonts w:cstheme="minorHAnsi"/>
          <w:sz w:val="21"/>
          <w:szCs w:val="21"/>
        </w:rPr>
      </w:pPr>
      <w:r w:rsidRPr="00C45CED">
        <w:rPr>
          <w:rFonts w:cstheme="minorHAnsi"/>
          <w:sz w:val="21"/>
          <w:szCs w:val="21"/>
        </w:rPr>
        <w:t>At Energy Saving Trust, protecting personal information is a core part of how we work. As an independent and impartial organisation, we collect and use personal data responsibly, transparently and securely to deliver our services, provide trusted energy advice, undertake research, administer programmes on behalf of governments, and support individuals, communities and businesses.</w:t>
      </w:r>
    </w:p>
    <w:p w14:paraId="6A32E8C0" w14:textId="77777777" w:rsidR="00656DE6" w:rsidRPr="00C45CED" w:rsidRDefault="00656DE6" w:rsidP="00656DE6">
      <w:pPr>
        <w:rPr>
          <w:rFonts w:cstheme="minorHAnsi"/>
          <w:sz w:val="21"/>
          <w:szCs w:val="21"/>
        </w:rPr>
      </w:pPr>
      <w:r w:rsidRPr="00C45CED">
        <w:rPr>
          <w:rFonts w:cstheme="minorHAnsi"/>
          <w:sz w:val="21"/>
          <w:szCs w:val="21"/>
        </w:rPr>
        <w:t>This privacy policy (see link) explains what information we collect, how and why we use it, the legal basis for processing personal data, who we may share information with, and the rights individuals have regarding their personal information. It also outlines the measures we take to safeguard data and ensure compliance with relevant data protection legislation.</w:t>
      </w:r>
    </w:p>
    <w:p w14:paraId="3E1809FB" w14:textId="77777777" w:rsidR="00656DE6" w:rsidRPr="00C45CED" w:rsidRDefault="00656DE6" w:rsidP="00656DE6">
      <w:pPr>
        <w:rPr>
          <w:rFonts w:cstheme="minorHAnsi"/>
          <w:sz w:val="21"/>
          <w:szCs w:val="21"/>
        </w:rPr>
      </w:pPr>
      <w:r w:rsidRPr="00C45CED">
        <w:rPr>
          <w:rFonts w:cstheme="minorHAnsi"/>
          <w:sz w:val="21"/>
          <w:szCs w:val="21"/>
        </w:rPr>
        <w:t>Energy Saving Trust is committed to handling personal data fairly, lawfully and securely. We will only use information for legitimate purposes, retain it only for as long as necessary, and give individuals control over how their data is managed. Whether engaging with our advice services, funding programmes, research activities or website, users can expect their privacy to be respected and protected at all times.</w:t>
      </w:r>
    </w:p>
    <w:p w14:paraId="3B43C22B" w14:textId="77777777" w:rsidR="00656DE6" w:rsidRPr="00C45CED" w:rsidRDefault="00656DE6" w:rsidP="00656DE6">
      <w:pPr>
        <w:rPr>
          <w:rFonts w:cstheme="minorHAnsi"/>
          <w:sz w:val="21"/>
          <w:szCs w:val="21"/>
        </w:rPr>
      </w:pPr>
      <w:r w:rsidRPr="00C45CED">
        <w:rPr>
          <w:rFonts w:cstheme="minorHAnsi"/>
          <w:sz w:val="21"/>
          <w:szCs w:val="21"/>
        </w:rPr>
        <w:t>For further information or to exercise data protection rights, individuals can contact the Data Protection Officer at Energy Saving Trust.</w:t>
      </w:r>
    </w:p>
    <w:p w14:paraId="42FE281F" w14:textId="77777777" w:rsidR="00C62084" w:rsidRPr="00C45CED" w:rsidRDefault="00C62084" w:rsidP="00C62084">
      <w:pPr>
        <w:rPr>
          <w:rFonts w:cstheme="minorHAnsi"/>
          <w:sz w:val="21"/>
          <w:szCs w:val="21"/>
        </w:rPr>
      </w:pPr>
    </w:p>
    <w:p w14:paraId="2B560168" w14:textId="77777777" w:rsidR="00C62084" w:rsidRPr="00C45CED" w:rsidRDefault="00C62084" w:rsidP="00C62084">
      <w:pPr>
        <w:rPr>
          <w:rFonts w:ascii="Arial" w:hAnsi="Arial" w:cs="Arial"/>
          <w:sz w:val="21"/>
          <w:szCs w:val="24"/>
        </w:rPr>
      </w:pPr>
    </w:p>
    <w:p w14:paraId="1D80CBF3" w14:textId="77777777" w:rsidR="00C62084" w:rsidRPr="00C45CED" w:rsidRDefault="00C62084" w:rsidP="00C62084">
      <w:pPr>
        <w:rPr>
          <w:rFonts w:ascii="Arial" w:eastAsiaTheme="majorEastAsia" w:hAnsi="Arial" w:cs="Arial"/>
          <w:color w:val="006829" w:themeColor="accent1" w:themeShade="BF"/>
          <w:sz w:val="28"/>
          <w:szCs w:val="28"/>
        </w:rPr>
      </w:pPr>
      <w:r w:rsidRPr="00C45CED">
        <w:rPr>
          <w:rFonts w:ascii="Arial" w:hAnsi="Arial" w:cs="Arial"/>
          <w:sz w:val="21"/>
          <w:szCs w:val="24"/>
        </w:rPr>
        <w:br w:type="page"/>
      </w:r>
    </w:p>
    <w:p w14:paraId="711CE298" w14:textId="396CCE34" w:rsidR="00C62084" w:rsidRPr="00C45CED" w:rsidRDefault="008419DC" w:rsidP="00A14233">
      <w:pPr>
        <w:pStyle w:val="Heading2"/>
        <w:ind w:left="709" w:hanging="709"/>
        <w:rPr>
          <w:rFonts w:ascii="IberPangea Text Medium" w:eastAsia="Times New Roman" w:hAnsi="IberPangea Text Medium"/>
          <w:sz w:val="52"/>
          <w:szCs w:val="24"/>
        </w:rPr>
      </w:pPr>
      <w:bookmarkStart w:id="6" w:name="_Toc142308186"/>
      <w:bookmarkStart w:id="7" w:name="_Toc142308364"/>
      <w:r w:rsidRPr="00C45CED">
        <w:rPr>
          <w:rFonts w:ascii="IberPangea Text Medium" w:eastAsia="Times New Roman" w:hAnsi="IberPangea Text Medium"/>
          <w:sz w:val="52"/>
          <w:szCs w:val="24"/>
        </w:rPr>
        <w:lastRenderedPageBreak/>
        <w:t xml:space="preserve">Declaration and submit </w:t>
      </w:r>
      <w:bookmarkEnd w:id="6"/>
      <w:bookmarkEnd w:id="7"/>
    </w:p>
    <w:p w14:paraId="4D1EC7C3" w14:textId="77777777" w:rsidR="007140EC" w:rsidRPr="00C45CED" w:rsidRDefault="007140EC" w:rsidP="00C62084">
      <w:pPr>
        <w:rPr>
          <w:rFonts w:cstheme="minorBidi"/>
          <w:sz w:val="21"/>
          <w:szCs w:val="24"/>
        </w:rPr>
      </w:pPr>
    </w:p>
    <w:tbl>
      <w:tblPr>
        <w:tblStyle w:val="GridTable1Light"/>
        <w:tblW w:w="8926" w:type="dxa"/>
        <w:tblLook w:val="04A0" w:firstRow="1" w:lastRow="0" w:firstColumn="1" w:lastColumn="0" w:noHBand="0" w:noVBand="1"/>
      </w:tblPr>
      <w:tblGrid>
        <w:gridCol w:w="5665"/>
        <w:gridCol w:w="3261"/>
      </w:tblGrid>
      <w:tr w:rsidR="00B83CFE" w:rsidRPr="00C45CED" w14:paraId="4E10AC0C" w14:textId="77777777" w:rsidTr="00A22B18">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5665" w:type="dxa"/>
          </w:tcPr>
          <w:p w14:paraId="403AF109" w14:textId="77777777" w:rsidR="00B83CFE" w:rsidRPr="00C45CED" w:rsidRDefault="00B83CFE" w:rsidP="00A22B18">
            <w:pPr>
              <w:rPr>
                <w:rFonts w:ascii="IberPangea Text Light" w:hAnsi="IberPangea Text Light"/>
                <w:color w:val="008C38" w:themeColor="accent1"/>
                <w:sz w:val="21"/>
                <w:szCs w:val="24"/>
              </w:rPr>
            </w:pPr>
            <w:r w:rsidRPr="00C45CED">
              <w:rPr>
                <w:rFonts w:ascii="IberPangea Text Light" w:hAnsi="IberPangea Text Light"/>
                <w:color w:val="008C38" w:themeColor="accent1"/>
                <w:sz w:val="21"/>
                <w:szCs w:val="24"/>
              </w:rPr>
              <w:t>Check – I can confirm that:</w:t>
            </w:r>
          </w:p>
        </w:tc>
        <w:tc>
          <w:tcPr>
            <w:tcW w:w="3261" w:type="dxa"/>
          </w:tcPr>
          <w:p w14:paraId="303DCDE6" w14:textId="77777777" w:rsidR="00B83CFE" w:rsidRPr="00C45CED" w:rsidRDefault="00B83CFE"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C45CED">
              <w:rPr>
                <w:rFonts w:ascii="IberPangea Text Light" w:hAnsi="IberPangea Text Light"/>
                <w:color w:val="008C38" w:themeColor="accent1"/>
                <w:sz w:val="21"/>
                <w:szCs w:val="24"/>
              </w:rPr>
              <w:t>Answer</w:t>
            </w:r>
          </w:p>
        </w:tc>
      </w:tr>
      <w:tr w:rsidR="00B83CFE" w:rsidRPr="00C45CED" w14:paraId="50243574"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70A52ABD" w14:textId="77777777" w:rsidR="00B83CFE" w:rsidRPr="00C45CED" w:rsidRDefault="00B83CFE" w:rsidP="00A22B18">
            <w:pPr>
              <w:rPr>
                <w:rFonts w:ascii="IberPangea Text Light" w:hAnsi="IberPangea Text Light"/>
                <w:b w:val="0"/>
                <w:bCs w:val="0"/>
                <w:sz w:val="21"/>
                <w:szCs w:val="24"/>
              </w:rPr>
            </w:pPr>
            <w:r w:rsidRPr="00C45CED">
              <w:rPr>
                <w:rFonts w:ascii="IberPangea Text Light" w:hAnsi="IberPangea Text Light"/>
                <w:b w:val="0"/>
                <w:bCs w:val="0"/>
                <w:sz w:val="21"/>
                <w:szCs w:val="24"/>
              </w:rPr>
              <w:t>I am authorised to submit this application on behalf of the organisation.</w:t>
            </w:r>
          </w:p>
        </w:tc>
        <w:tc>
          <w:tcPr>
            <w:tcW w:w="3261" w:type="dxa"/>
          </w:tcPr>
          <w:p w14:paraId="0B658176" w14:textId="77777777" w:rsidR="00B83CFE" w:rsidRPr="00C45CED"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760059805"/>
                <w14:checkbox>
                  <w14:checked w14:val="0"/>
                  <w14:checkedState w14:val="2612" w14:font="MS Gothic"/>
                  <w14:uncheckedState w14:val="2610" w14:font="MS Gothic"/>
                </w14:checkbox>
              </w:sdtPr>
              <w:sdtContent>
                <w:r w:rsidR="00B83CFE" w:rsidRPr="00C45CED">
                  <w:rPr>
                    <w:rFonts w:ascii="MS Gothic" w:eastAsia="MS Gothic" w:hAnsi="MS Gothic" w:hint="eastAsia"/>
                    <w:sz w:val="21"/>
                    <w:szCs w:val="24"/>
                  </w:rPr>
                  <w:t>☐</w:t>
                </w:r>
              </w:sdtContent>
            </w:sdt>
            <w:r w:rsidR="00B83CFE" w:rsidRPr="00C45CED">
              <w:rPr>
                <w:rFonts w:ascii="IberPangea Text Light" w:hAnsi="IberPangea Text Light"/>
                <w:sz w:val="21"/>
                <w:szCs w:val="24"/>
              </w:rPr>
              <w:t xml:space="preserve"> Yes</w:t>
            </w:r>
          </w:p>
        </w:tc>
      </w:tr>
      <w:tr w:rsidR="00B83CFE" w:rsidRPr="00C45CED" w14:paraId="5A8DDD8D"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182375B7" w14:textId="77777777" w:rsidR="00B83CFE" w:rsidRPr="00C45CED" w:rsidRDefault="00B83CFE" w:rsidP="00A22B18">
            <w:pPr>
              <w:rPr>
                <w:rFonts w:ascii="IberPangea Text Light" w:hAnsi="IberPangea Text Light"/>
                <w:b w:val="0"/>
                <w:bCs w:val="0"/>
                <w:sz w:val="21"/>
                <w:szCs w:val="24"/>
              </w:rPr>
            </w:pPr>
            <w:r w:rsidRPr="00C45CED">
              <w:rPr>
                <w:rFonts w:ascii="IberPangea Text Light" w:hAnsi="IberPangea Text Light"/>
                <w:b w:val="0"/>
                <w:bCs w:val="0"/>
                <w:sz w:val="21"/>
                <w:szCs w:val="24"/>
              </w:rPr>
              <w:t>The information provided in this application is accurate and complete to the best of my knowledge.</w:t>
            </w:r>
          </w:p>
        </w:tc>
        <w:tc>
          <w:tcPr>
            <w:tcW w:w="3261" w:type="dxa"/>
          </w:tcPr>
          <w:p w14:paraId="2367A767" w14:textId="77777777" w:rsidR="00B83CFE" w:rsidRPr="00C45CED"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028532444"/>
                <w14:checkbox>
                  <w14:checked w14:val="0"/>
                  <w14:checkedState w14:val="2612" w14:font="MS Gothic"/>
                  <w14:uncheckedState w14:val="2610" w14:font="MS Gothic"/>
                </w14:checkbox>
              </w:sdtPr>
              <w:sdtContent>
                <w:r w:rsidR="00B83CFE" w:rsidRPr="00C45CED">
                  <w:rPr>
                    <w:rFonts w:ascii="MS Gothic" w:eastAsia="MS Gothic" w:hAnsi="MS Gothic" w:hint="eastAsia"/>
                    <w:sz w:val="21"/>
                    <w:szCs w:val="24"/>
                  </w:rPr>
                  <w:t>☐</w:t>
                </w:r>
              </w:sdtContent>
            </w:sdt>
            <w:r w:rsidR="00B83CFE" w:rsidRPr="00C45CED">
              <w:rPr>
                <w:rFonts w:ascii="IberPangea Text Light" w:hAnsi="IberPangea Text Light"/>
                <w:sz w:val="21"/>
                <w:szCs w:val="24"/>
              </w:rPr>
              <w:t xml:space="preserve"> Yes</w:t>
            </w:r>
          </w:p>
        </w:tc>
      </w:tr>
      <w:tr w:rsidR="00B83CFE" w:rsidRPr="00C45CED" w14:paraId="04D9A374"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0F7960D6" w14:textId="77777777" w:rsidR="00B83CFE" w:rsidRPr="00C45CED" w:rsidRDefault="00B83CFE" w:rsidP="00A22B18">
            <w:pPr>
              <w:rPr>
                <w:rFonts w:ascii="IberPangea Text Light" w:hAnsi="IberPangea Text Light"/>
                <w:sz w:val="21"/>
                <w:szCs w:val="24"/>
              </w:rPr>
            </w:pPr>
            <w:r w:rsidRPr="00C45CED">
              <w:rPr>
                <w:rFonts w:ascii="IberPangea Text Light" w:hAnsi="IberPangea Text Light"/>
                <w:b w:val="0"/>
                <w:bCs w:val="0"/>
                <w:sz w:val="21"/>
                <w:szCs w:val="24"/>
              </w:rPr>
              <w:t>The organisation meets the eligibility criteria for this fund.</w:t>
            </w:r>
          </w:p>
        </w:tc>
        <w:tc>
          <w:tcPr>
            <w:tcW w:w="3261" w:type="dxa"/>
          </w:tcPr>
          <w:p w14:paraId="3E84B9D3" w14:textId="77777777" w:rsidR="00B83CFE" w:rsidRPr="00C45CED"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560941863"/>
                <w14:checkbox>
                  <w14:checked w14:val="0"/>
                  <w14:checkedState w14:val="2612" w14:font="MS Gothic"/>
                  <w14:uncheckedState w14:val="2610" w14:font="MS Gothic"/>
                </w14:checkbox>
              </w:sdtPr>
              <w:sdtContent>
                <w:r w:rsidR="00B83CFE" w:rsidRPr="00C45CED">
                  <w:rPr>
                    <w:rFonts w:ascii="MS Gothic" w:eastAsia="MS Gothic" w:hAnsi="MS Gothic" w:hint="eastAsia"/>
                    <w:sz w:val="21"/>
                    <w:szCs w:val="24"/>
                  </w:rPr>
                  <w:t>☐</w:t>
                </w:r>
              </w:sdtContent>
            </w:sdt>
            <w:r w:rsidR="00B83CFE" w:rsidRPr="00C45CED">
              <w:rPr>
                <w:rFonts w:ascii="IberPangea Text Light" w:hAnsi="IberPangea Text Light"/>
                <w:sz w:val="21"/>
                <w:szCs w:val="24"/>
              </w:rPr>
              <w:t xml:space="preserve"> Yes</w:t>
            </w:r>
          </w:p>
        </w:tc>
      </w:tr>
      <w:tr w:rsidR="00B83CFE" w:rsidRPr="00C45CED" w14:paraId="2AE013E4" w14:textId="77777777" w:rsidTr="00A22B18">
        <w:trPr>
          <w:trHeight w:val="768"/>
        </w:trPr>
        <w:tc>
          <w:tcPr>
            <w:cnfStyle w:val="001000000000" w:firstRow="0" w:lastRow="0" w:firstColumn="1" w:lastColumn="0" w:oddVBand="0" w:evenVBand="0" w:oddHBand="0" w:evenHBand="0" w:firstRowFirstColumn="0" w:firstRowLastColumn="0" w:lastRowFirstColumn="0" w:lastRowLastColumn="0"/>
            <w:tcW w:w="5665" w:type="dxa"/>
          </w:tcPr>
          <w:p w14:paraId="2C605DC7" w14:textId="77777777" w:rsidR="00B83CFE" w:rsidRPr="00C45CED" w:rsidRDefault="00B83CFE" w:rsidP="00A22B18">
            <w:pPr>
              <w:spacing w:after="160" w:line="259" w:lineRule="auto"/>
              <w:rPr>
                <w:rFonts w:ascii="IberPangea Text Light" w:hAnsi="IberPangea Text Light"/>
                <w:b w:val="0"/>
                <w:bCs w:val="0"/>
                <w:sz w:val="21"/>
                <w:szCs w:val="24"/>
              </w:rPr>
            </w:pPr>
            <w:r w:rsidRPr="00C45CED">
              <w:rPr>
                <w:rFonts w:ascii="IberPangea Text Light" w:hAnsi="IberPangea Text Light"/>
                <w:b w:val="0"/>
                <w:bCs w:val="0"/>
                <w:sz w:val="21"/>
                <w:szCs w:val="24"/>
              </w:rPr>
              <w:t xml:space="preserve">I have listed any attachments to this application in the next section and checked they are attached. </w:t>
            </w:r>
          </w:p>
        </w:tc>
        <w:tc>
          <w:tcPr>
            <w:tcW w:w="3261" w:type="dxa"/>
          </w:tcPr>
          <w:p w14:paraId="07FA5D75" w14:textId="77777777" w:rsidR="00B83CFE" w:rsidRPr="00C45CED"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076245495"/>
                <w14:checkbox>
                  <w14:checked w14:val="0"/>
                  <w14:checkedState w14:val="2612" w14:font="MS Gothic"/>
                  <w14:uncheckedState w14:val="2610" w14:font="MS Gothic"/>
                </w14:checkbox>
              </w:sdtPr>
              <w:sdtContent>
                <w:r w:rsidR="00B83CFE" w:rsidRPr="00C45CED">
                  <w:rPr>
                    <w:rFonts w:ascii="MS Gothic" w:eastAsia="MS Gothic" w:hAnsi="MS Gothic" w:hint="eastAsia"/>
                    <w:sz w:val="21"/>
                    <w:szCs w:val="24"/>
                  </w:rPr>
                  <w:t>☐</w:t>
                </w:r>
              </w:sdtContent>
            </w:sdt>
            <w:r w:rsidR="00B83CFE" w:rsidRPr="00C45CED">
              <w:rPr>
                <w:rFonts w:ascii="IberPangea Text Light" w:hAnsi="IberPangea Text Light"/>
                <w:sz w:val="21"/>
                <w:szCs w:val="24"/>
              </w:rPr>
              <w:t xml:space="preserve"> Yes</w:t>
            </w:r>
          </w:p>
        </w:tc>
      </w:tr>
      <w:tr w:rsidR="00B83CFE" w:rsidRPr="00C45CED" w14:paraId="1FA4C4DB" w14:textId="77777777" w:rsidTr="00A22B18">
        <w:trPr>
          <w:trHeight w:val="811"/>
        </w:trPr>
        <w:tc>
          <w:tcPr>
            <w:cnfStyle w:val="001000000000" w:firstRow="0" w:lastRow="0" w:firstColumn="1" w:lastColumn="0" w:oddVBand="0" w:evenVBand="0" w:oddHBand="0" w:evenHBand="0" w:firstRowFirstColumn="0" w:firstRowLastColumn="0" w:lastRowFirstColumn="0" w:lastRowLastColumn="0"/>
            <w:tcW w:w="5665" w:type="dxa"/>
          </w:tcPr>
          <w:p w14:paraId="7167E91E" w14:textId="77777777" w:rsidR="00B83CFE" w:rsidRPr="00C45CED" w:rsidRDefault="00B83CFE" w:rsidP="00A22B18">
            <w:pPr>
              <w:spacing w:line="259" w:lineRule="auto"/>
              <w:rPr>
                <w:rFonts w:ascii="IberPangea Text Light" w:hAnsi="IberPangea Text Light"/>
                <w:b w:val="0"/>
                <w:bCs w:val="0"/>
                <w:sz w:val="21"/>
                <w:szCs w:val="21"/>
              </w:rPr>
            </w:pPr>
            <w:r w:rsidRPr="00C45CED">
              <w:rPr>
                <w:rFonts w:ascii="IberPangea Text Light" w:hAnsi="IberPangea Text Light"/>
                <w:b w:val="0"/>
                <w:bCs w:val="0"/>
                <w:sz w:val="21"/>
                <w:szCs w:val="21"/>
              </w:rPr>
              <w:t>I understand that providing false or misleading information may result in the application being rejected or grant funding being withdrawn.</w:t>
            </w:r>
          </w:p>
        </w:tc>
        <w:tc>
          <w:tcPr>
            <w:tcW w:w="3261" w:type="dxa"/>
          </w:tcPr>
          <w:p w14:paraId="3A671531" w14:textId="77777777" w:rsidR="00B83CFE" w:rsidRPr="00C45CED"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125080623"/>
                <w14:checkbox>
                  <w14:checked w14:val="0"/>
                  <w14:checkedState w14:val="2612" w14:font="MS Gothic"/>
                  <w14:uncheckedState w14:val="2610" w14:font="MS Gothic"/>
                </w14:checkbox>
              </w:sdtPr>
              <w:sdtContent>
                <w:r w:rsidR="00B83CFE" w:rsidRPr="00C45CED">
                  <w:rPr>
                    <w:rFonts w:ascii="MS Gothic" w:eastAsia="MS Gothic" w:hAnsi="MS Gothic" w:hint="eastAsia"/>
                    <w:sz w:val="21"/>
                    <w:szCs w:val="24"/>
                  </w:rPr>
                  <w:t>☐</w:t>
                </w:r>
              </w:sdtContent>
            </w:sdt>
            <w:r w:rsidR="00B83CFE" w:rsidRPr="00C45CED">
              <w:rPr>
                <w:rFonts w:ascii="IberPangea Text Light" w:hAnsi="IberPangea Text Light"/>
                <w:sz w:val="21"/>
                <w:szCs w:val="24"/>
              </w:rPr>
              <w:t xml:space="preserve"> Yes</w:t>
            </w:r>
          </w:p>
        </w:tc>
      </w:tr>
      <w:tr w:rsidR="00B83CFE" w:rsidRPr="00C45CED" w14:paraId="799B500B" w14:textId="77777777" w:rsidTr="00A22B18">
        <w:trPr>
          <w:trHeight w:val="291"/>
        </w:trPr>
        <w:tc>
          <w:tcPr>
            <w:cnfStyle w:val="001000000000" w:firstRow="0" w:lastRow="0" w:firstColumn="1" w:lastColumn="0" w:oddVBand="0" w:evenVBand="0" w:oddHBand="0" w:evenHBand="0" w:firstRowFirstColumn="0" w:firstRowLastColumn="0" w:lastRowFirstColumn="0" w:lastRowLastColumn="0"/>
            <w:tcW w:w="8926" w:type="dxa"/>
            <w:gridSpan w:val="2"/>
          </w:tcPr>
          <w:p w14:paraId="0F20C70D" w14:textId="77777777" w:rsidR="00B83CFE" w:rsidRPr="00C45CED" w:rsidRDefault="00B83CFE" w:rsidP="00A22B18">
            <w:pPr>
              <w:spacing w:after="160" w:line="259" w:lineRule="auto"/>
              <w:rPr>
                <w:rFonts w:ascii="IberPangea Text Light" w:hAnsi="IberPangea Text Light"/>
                <w:sz w:val="21"/>
                <w:szCs w:val="24"/>
              </w:rPr>
            </w:pPr>
            <w:r w:rsidRPr="00C45CED">
              <w:rPr>
                <w:rFonts w:ascii="IberPangea Text Light" w:hAnsi="IberPangea Text Light"/>
                <w:b w:val="0"/>
                <w:bCs w:val="0"/>
                <w:sz w:val="21"/>
                <w:szCs w:val="24"/>
              </w:rPr>
              <w:t xml:space="preserve">Name: </w:t>
            </w:r>
          </w:p>
          <w:p w14:paraId="7780E7C1" w14:textId="77777777" w:rsidR="00B83CFE" w:rsidRPr="00C45CED" w:rsidRDefault="00B83CFE" w:rsidP="00A22B18">
            <w:pPr>
              <w:spacing w:after="160" w:line="259" w:lineRule="auto"/>
              <w:rPr>
                <w:rFonts w:ascii="IberPangea Text Light" w:hAnsi="IberPangea Text Light"/>
                <w:b w:val="0"/>
                <w:bCs w:val="0"/>
                <w:sz w:val="21"/>
                <w:szCs w:val="24"/>
              </w:rPr>
            </w:pPr>
            <w:r w:rsidRPr="00C45CED">
              <w:rPr>
                <w:rFonts w:ascii="IberPangea Text Light" w:hAnsi="IberPangea Text Light"/>
                <w:b w:val="0"/>
                <w:bCs w:val="0"/>
                <w:sz w:val="21"/>
                <w:szCs w:val="24"/>
              </w:rPr>
              <w:t xml:space="preserve">Organisation: </w:t>
            </w:r>
          </w:p>
          <w:p w14:paraId="2747D37F" w14:textId="77777777" w:rsidR="00B83CFE" w:rsidRPr="00C45CED" w:rsidRDefault="00B83CFE" w:rsidP="00A22B18">
            <w:pPr>
              <w:spacing w:after="160" w:line="259" w:lineRule="auto"/>
              <w:rPr>
                <w:rFonts w:ascii="IberPangea Text Light" w:hAnsi="IberPangea Text Light"/>
                <w:sz w:val="21"/>
                <w:szCs w:val="24"/>
              </w:rPr>
            </w:pPr>
            <w:r w:rsidRPr="00C45CED">
              <w:rPr>
                <w:rFonts w:ascii="IberPangea Text Light" w:hAnsi="IberPangea Text Light"/>
                <w:b w:val="0"/>
                <w:bCs w:val="0"/>
                <w:sz w:val="21"/>
                <w:szCs w:val="24"/>
              </w:rPr>
              <w:t xml:space="preserve">Position: </w:t>
            </w:r>
          </w:p>
          <w:p w14:paraId="098976B2" w14:textId="77777777" w:rsidR="00B83CFE" w:rsidRPr="00C45CED" w:rsidRDefault="00B83CFE" w:rsidP="00A22B18">
            <w:pPr>
              <w:spacing w:after="160" w:line="259" w:lineRule="auto"/>
              <w:rPr>
                <w:rFonts w:ascii="IberPangea Text Light" w:hAnsi="IberPangea Text Light"/>
                <w:sz w:val="21"/>
                <w:szCs w:val="24"/>
              </w:rPr>
            </w:pPr>
            <w:r w:rsidRPr="00C45CED">
              <w:rPr>
                <w:rFonts w:ascii="IberPangea Text Light" w:hAnsi="IberPangea Text Light"/>
                <w:b w:val="0"/>
                <w:bCs w:val="0"/>
                <w:sz w:val="21"/>
                <w:szCs w:val="24"/>
              </w:rPr>
              <w:t xml:space="preserve">Date: </w:t>
            </w:r>
          </w:p>
        </w:tc>
      </w:tr>
    </w:tbl>
    <w:p w14:paraId="762839C7" w14:textId="77777777" w:rsidR="007140EC" w:rsidRPr="00C45CED" w:rsidRDefault="007140EC" w:rsidP="00C62084">
      <w:pPr>
        <w:rPr>
          <w:rFonts w:cstheme="minorBidi"/>
          <w:sz w:val="21"/>
          <w:szCs w:val="24"/>
        </w:rPr>
      </w:pPr>
    </w:p>
    <w:p w14:paraId="52C62D6B" w14:textId="77777777" w:rsidR="007140EC" w:rsidRPr="00C45CED" w:rsidRDefault="007140EC" w:rsidP="00C62084">
      <w:pPr>
        <w:rPr>
          <w:rFonts w:cstheme="minorBidi"/>
          <w:sz w:val="21"/>
          <w:szCs w:val="24"/>
        </w:rPr>
      </w:pPr>
    </w:p>
    <w:p w14:paraId="38555F9C" w14:textId="77777777" w:rsidR="00C62084" w:rsidRPr="00C45CED" w:rsidRDefault="00C62084" w:rsidP="00C62084">
      <w:pPr>
        <w:rPr>
          <w:rFonts w:ascii="Arial" w:hAnsi="Arial" w:cs="Arial"/>
          <w:sz w:val="21"/>
          <w:szCs w:val="24"/>
        </w:rPr>
      </w:pPr>
    </w:p>
    <w:p w14:paraId="3E41B8F1" w14:textId="77777777" w:rsidR="00C62084" w:rsidRPr="00C45CED" w:rsidRDefault="00C62084" w:rsidP="00C62084">
      <w:pPr>
        <w:rPr>
          <w:rFonts w:ascii="Arial" w:hAnsi="Arial" w:cs="Arial"/>
          <w:sz w:val="21"/>
          <w:szCs w:val="24"/>
        </w:rPr>
      </w:pPr>
    </w:p>
    <w:p w14:paraId="7A60C426" w14:textId="77777777" w:rsidR="00C62084" w:rsidRPr="00C45CED" w:rsidRDefault="00C62084" w:rsidP="00C62084">
      <w:pPr>
        <w:rPr>
          <w:rFonts w:ascii="Arial" w:hAnsi="Arial" w:cs="Arial"/>
          <w:sz w:val="21"/>
          <w:szCs w:val="24"/>
        </w:rPr>
      </w:pPr>
    </w:p>
    <w:p w14:paraId="6D51D465" w14:textId="77777777" w:rsidR="00C62084" w:rsidRPr="00C45CED" w:rsidRDefault="00C62084" w:rsidP="00C62084">
      <w:pPr>
        <w:rPr>
          <w:rFonts w:ascii="Arial" w:hAnsi="Arial" w:cs="Arial"/>
          <w:sz w:val="21"/>
          <w:szCs w:val="24"/>
        </w:rPr>
      </w:pPr>
    </w:p>
    <w:p w14:paraId="774E2AC9" w14:textId="77777777" w:rsidR="00C62084" w:rsidRPr="00C45CED" w:rsidRDefault="00C62084" w:rsidP="00C62084">
      <w:pPr>
        <w:rPr>
          <w:rFonts w:ascii="Arial" w:hAnsi="Arial" w:cs="Arial"/>
          <w:sz w:val="21"/>
          <w:szCs w:val="24"/>
        </w:rPr>
      </w:pPr>
    </w:p>
    <w:p w14:paraId="0CCC6A37" w14:textId="77777777" w:rsidR="00C62084" w:rsidRPr="00C45CED" w:rsidRDefault="00C62084" w:rsidP="00C62084">
      <w:pPr>
        <w:rPr>
          <w:rFonts w:ascii="Arial" w:hAnsi="Arial" w:cs="Arial"/>
          <w:sz w:val="21"/>
          <w:szCs w:val="24"/>
        </w:rPr>
      </w:pPr>
    </w:p>
    <w:p w14:paraId="191389F0" w14:textId="77777777" w:rsidR="00C62084" w:rsidRPr="00C45CED" w:rsidRDefault="00C62084" w:rsidP="00C62084">
      <w:pPr>
        <w:rPr>
          <w:rFonts w:ascii="Arial" w:hAnsi="Arial" w:cs="Arial"/>
          <w:sz w:val="21"/>
          <w:szCs w:val="24"/>
        </w:rPr>
      </w:pPr>
    </w:p>
    <w:p w14:paraId="1D9F7A61" w14:textId="77777777" w:rsidR="00C62084" w:rsidRPr="00C45CED" w:rsidRDefault="00C62084" w:rsidP="00C62084">
      <w:pPr>
        <w:rPr>
          <w:rFonts w:ascii="Arial" w:hAnsi="Arial" w:cs="Arial"/>
          <w:sz w:val="21"/>
          <w:szCs w:val="24"/>
        </w:rPr>
      </w:pPr>
    </w:p>
    <w:p w14:paraId="0A26ABF1" w14:textId="77777777" w:rsidR="00C62084" w:rsidRPr="00C45CED" w:rsidRDefault="00C62084" w:rsidP="00C62084">
      <w:pPr>
        <w:rPr>
          <w:rFonts w:ascii="Arial" w:hAnsi="Arial" w:cs="Arial"/>
          <w:sz w:val="21"/>
          <w:szCs w:val="24"/>
        </w:rPr>
      </w:pPr>
    </w:p>
    <w:p w14:paraId="089EE1B8" w14:textId="77777777" w:rsidR="00C62084" w:rsidRPr="00C45CED" w:rsidRDefault="00C62084" w:rsidP="00C62084">
      <w:pPr>
        <w:rPr>
          <w:rFonts w:ascii="Arial" w:hAnsi="Arial" w:cs="Arial"/>
          <w:sz w:val="21"/>
          <w:szCs w:val="24"/>
        </w:rPr>
      </w:pPr>
    </w:p>
    <w:p w14:paraId="524606EA" w14:textId="77777777" w:rsidR="00C62084" w:rsidRPr="00C45CED" w:rsidRDefault="00C62084" w:rsidP="00C62084">
      <w:pPr>
        <w:rPr>
          <w:rFonts w:ascii="Arial" w:hAnsi="Arial" w:cs="Arial"/>
          <w:sz w:val="21"/>
          <w:szCs w:val="24"/>
        </w:rPr>
      </w:pPr>
    </w:p>
    <w:p w14:paraId="41E3E821" w14:textId="4245CD3D" w:rsidR="00E62794" w:rsidRPr="00C45CED" w:rsidRDefault="00C62084" w:rsidP="00B83CFE">
      <w:pPr>
        <w:rPr>
          <w:sz w:val="52"/>
          <w:szCs w:val="24"/>
        </w:rPr>
      </w:pPr>
      <w:r w:rsidRPr="00C45CED">
        <w:rPr>
          <w:rFonts w:ascii="Arial" w:hAnsi="Arial" w:cs="Arial"/>
          <w:sz w:val="21"/>
          <w:szCs w:val="24"/>
        </w:rPr>
        <w:br w:type="page"/>
      </w:r>
      <w:bookmarkStart w:id="8" w:name="_Toc142308365"/>
      <w:r w:rsidR="00ED4225" w:rsidRPr="00C45CED">
        <w:rPr>
          <w:rFonts w:ascii="IberPangea Text Medium" w:eastAsia="Times New Roman" w:hAnsi="IberPangea Text Medium" w:cs="Times New Roman"/>
          <w:color w:val="008C38" w:themeColor="accent1"/>
          <w:sz w:val="52"/>
          <w:szCs w:val="24"/>
        </w:rPr>
        <w:lastRenderedPageBreak/>
        <w:t>Attach</w:t>
      </w:r>
      <w:r w:rsidR="00040A9F" w:rsidRPr="00C45CED">
        <w:rPr>
          <w:rFonts w:ascii="IberPangea Text Medium" w:eastAsia="Times New Roman" w:hAnsi="IberPangea Text Medium" w:cs="Times New Roman"/>
          <w:color w:val="008C38" w:themeColor="accent1"/>
          <w:sz w:val="52"/>
          <w:szCs w:val="24"/>
        </w:rPr>
        <w:t xml:space="preserve">ments </w:t>
      </w:r>
      <w:bookmarkEnd w:id="8"/>
      <w:r w:rsidR="00A14233" w:rsidRPr="00C45CED">
        <w:rPr>
          <w:sz w:val="52"/>
          <w:szCs w:val="24"/>
        </w:rPr>
        <w:t xml:space="preserve"> </w:t>
      </w:r>
    </w:p>
    <w:p w14:paraId="3D45E307" w14:textId="4125DCD2" w:rsidR="00A14233" w:rsidRPr="00C45CED" w:rsidRDefault="00A14233" w:rsidP="31C3E70F">
      <w:pPr>
        <w:pStyle w:val="Heading2"/>
        <w:rPr>
          <w:rFonts w:cstheme="minorBidi"/>
          <w:sz w:val="36"/>
          <w:szCs w:val="36"/>
        </w:rPr>
      </w:pPr>
    </w:p>
    <w:tbl>
      <w:tblPr>
        <w:tblStyle w:val="TableGrid"/>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7"/>
        <w:gridCol w:w="2086"/>
        <w:gridCol w:w="2101"/>
        <w:gridCol w:w="3374"/>
      </w:tblGrid>
      <w:tr w:rsidR="00A14233" w:rsidRPr="00C45CED" w14:paraId="7D9732B1" w14:textId="77777777" w:rsidTr="00345E95">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0E9A631B" w14:textId="684C2B4C" w:rsidR="00A14233" w:rsidRPr="00C45CED" w:rsidRDefault="00A14233">
            <w:pPr>
              <w:rPr>
                <w:rFonts w:cstheme="minorHAnsi"/>
                <w:b/>
                <w:color w:val="008C38" w:themeColor="accent1"/>
                <w:sz w:val="21"/>
                <w:szCs w:val="21"/>
              </w:rPr>
            </w:pPr>
            <w:r w:rsidRPr="00C45CED">
              <w:rPr>
                <w:rFonts w:cstheme="minorHAnsi"/>
                <w:b/>
                <w:caps w:val="0"/>
                <w:color w:val="008C38" w:themeColor="accent1"/>
                <w:sz w:val="21"/>
                <w:szCs w:val="21"/>
              </w:rPr>
              <w:t xml:space="preserve">Document </w:t>
            </w:r>
          </w:p>
        </w:tc>
        <w:tc>
          <w:tcPr>
            <w:tcW w:w="2086" w:type="dxa"/>
            <w:vAlign w:val="center"/>
          </w:tcPr>
          <w:p w14:paraId="53D8CDD0" w14:textId="61621A84" w:rsidR="00A14233" w:rsidRPr="00C45CED"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r w:rsidRPr="00C45CED">
              <w:rPr>
                <w:rFonts w:cstheme="minorHAnsi"/>
                <w:b/>
                <w:caps w:val="0"/>
                <w:color w:val="008C38" w:themeColor="accent1"/>
                <w:sz w:val="21"/>
                <w:szCs w:val="21"/>
              </w:rPr>
              <w:t>File</w:t>
            </w:r>
            <w:r w:rsidR="00B27094" w:rsidRPr="00C45CED">
              <w:rPr>
                <w:rFonts w:cstheme="minorHAnsi"/>
                <w:b/>
                <w:caps w:val="0"/>
                <w:color w:val="008C38" w:themeColor="accent1"/>
                <w:sz w:val="21"/>
                <w:szCs w:val="21"/>
              </w:rPr>
              <w:t xml:space="preserve"> </w:t>
            </w:r>
            <w:r w:rsidRPr="00C45CED">
              <w:rPr>
                <w:rFonts w:cstheme="minorHAnsi"/>
                <w:b/>
                <w:caps w:val="0"/>
                <w:color w:val="008C38" w:themeColor="accent1"/>
                <w:sz w:val="21"/>
                <w:szCs w:val="21"/>
              </w:rPr>
              <w:t>name</w:t>
            </w:r>
          </w:p>
        </w:tc>
        <w:tc>
          <w:tcPr>
            <w:tcW w:w="2101" w:type="dxa"/>
            <w:vAlign w:val="center"/>
          </w:tcPr>
          <w:p w14:paraId="3F5C7795" w14:textId="65DEC7ED" w:rsidR="00A14233" w:rsidRPr="00C45CED"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r w:rsidRPr="00C45CED">
              <w:rPr>
                <w:rFonts w:cstheme="minorHAnsi"/>
                <w:b/>
                <w:caps w:val="0"/>
                <w:color w:val="008C38" w:themeColor="accent1"/>
                <w:sz w:val="21"/>
                <w:szCs w:val="21"/>
              </w:rPr>
              <w:t>Uploaded by</w:t>
            </w:r>
          </w:p>
        </w:tc>
        <w:tc>
          <w:tcPr>
            <w:tcW w:w="3374" w:type="dxa"/>
            <w:vAlign w:val="center"/>
          </w:tcPr>
          <w:p w14:paraId="596472DB" w14:textId="357E4CCE" w:rsidR="00A14233" w:rsidRPr="00C45CED"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r w:rsidRPr="00C45CED">
              <w:rPr>
                <w:rFonts w:cstheme="minorHAnsi"/>
                <w:b/>
                <w:caps w:val="0"/>
                <w:color w:val="008C38" w:themeColor="accent1"/>
                <w:sz w:val="21"/>
                <w:szCs w:val="21"/>
              </w:rPr>
              <w:t>Uploaded date/time</w:t>
            </w:r>
          </w:p>
        </w:tc>
      </w:tr>
      <w:tr w:rsidR="00A14233" w:rsidRPr="00C45CED" w14:paraId="6C86699B" w14:textId="77777777" w:rsidTr="00345E95">
        <w:trPr>
          <w:trHeight w:val="634"/>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1A47531F" w14:textId="64953AE7" w:rsidR="00A14233" w:rsidRPr="00C45CED" w:rsidRDefault="00A14233" w:rsidP="34B90105">
            <w:pPr>
              <w:rPr>
                <w:rFonts w:cstheme="minorBidi"/>
                <w:sz w:val="21"/>
                <w:szCs w:val="21"/>
              </w:rPr>
            </w:pPr>
          </w:p>
        </w:tc>
        <w:tc>
          <w:tcPr>
            <w:tcW w:w="2086" w:type="dxa"/>
            <w:vAlign w:val="center"/>
          </w:tcPr>
          <w:p w14:paraId="3D4C885B" w14:textId="77777777" w:rsidR="00A14233" w:rsidRPr="00C45CED"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3C17D876" w14:textId="77777777" w:rsidR="00A14233" w:rsidRPr="00C45CED"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79D7F2B1" w14:textId="77777777" w:rsidR="00A14233" w:rsidRPr="00C45CED"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r w:rsidR="00A14233" w:rsidRPr="00C45CED" w14:paraId="63E36B87" w14:textId="77777777" w:rsidTr="00345E95">
        <w:trPr>
          <w:trHeight w:val="600"/>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5640481D" w14:textId="4C01AF39" w:rsidR="00A14233" w:rsidRPr="00C45CED" w:rsidRDefault="00A14233" w:rsidP="34B90105">
            <w:pPr>
              <w:rPr>
                <w:rFonts w:cstheme="minorBidi"/>
                <w:sz w:val="21"/>
                <w:szCs w:val="21"/>
              </w:rPr>
            </w:pPr>
          </w:p>
        </w:tc>
        <w:tc>
          <w:tcPr>
            <w:tcW w:w="2086" w:type="dxa"/>
            <w:vAlign w:val="center"/>
          </w:tcPr>
          <w:p w14:paraId="7B1B64C9" w14:textId="77777777" w:rsidR="00A14233" w:rsidRPr="00C45CED"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64F67492" w14:textId="77777777" w:rsidR="00A14233" w:rsidRPr="00C45CED"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5DE2E120" w14:textId="77777777" w:rsidR="00A14233" w:rsidRPr="00C45CED"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r w:rsidR="00A14233" w:rsidRPr="00C45CED" w14:paraId="2F6520DA" w14:textId="77777777" w:rsidTr="00345E95">
        <w:trPr>
          <w:trHeight w:val="634"/>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26A11141" w14:textId="77ABE87B" w:rsidR="00A14233" w:rsidRPr="00C45CED" w:rsidRDefault="00A14233" w:rsidP="31C3E70F">
            <w:pPr>
              <w:rPr>
                <w:rFonts w:cstheme="minorBidi"/>
                <w:sz w:val="21"/>
                <w:szCs w:val="21"/>
              </w:rPr>
            </w:pPr>
          </w:p>
        </w:tc>
        <w:tc>
          <w:tcPr>
            <w:tcW w:w="2086" w:type="dxa"/>
            <w:vAlign w:val="center"/>
          </w:tcPr>
          <w:p w14:paraId="0C1FC415" w14:textId="77777777" w:rsidR="00A14233" w:rsidRPr="00C45CED"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39B20876" w14:textId="77777777" w:rsidR="00A14233" w:rsidRPr="00C45CED"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7DFB5E7F" w14:textId="77777777" w:rsidR="00A14233" w:rsidRPr="00C45CED"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r w:rsidR="34B90105" w:rsidRPr="00C45CED" w14:paraId="26F9EA29" w14:textId="77777777" w:rsidTr="00345E95">
        <w:trPr>
          <w:trHeight w:val="705"/>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3F592A33" w14:textId="1902C187" w:rsidR="2673D7E6" w:rsidRPr="00C45CED" w:rsidRDefault="2673D7E6" w:rsidP="34B90105">
            <w:pPr>
              <w:rPr>
                <w:rFonts w:cstheme="minorBidi"/>
                <w:sz w:val="21"/>
                <w:szCs w:val="21"/>
              </w:rPr>
            </w:pPr>
          </w:p>
        </w:tc>
        <w:tc>
          <w:tcPr>
            <w:tcW w:w="2086" w:type="dxa"/>
            <w:vAlign w:val="center"/>
          </w:tcPr>
          <w:p w14:paraId="65023635" w14:textId="09C970AC" w:rsidR="34B90105" w:rsidRPr="00C45CED"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3D65FECA" w14:textId="7AAACF2F" w:rsidR="34B90105" w:rsidRPr="00C45CED"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224277F4" w14:textId="3C9ACD78" w:rsidR="34B90105" w:rsidRPr="00C45CED"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r w:rsidR="007F4763" w:rsidRPr="00C45CED" w14:paraId="432B5270" w14:textId="77777777" w:rsidTr="00345E95">
        <w:trPr>
          <w:trHeight w:val="705"/>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6C472DC2" w14:textId="19C721DA" w:rsidR="007F4763" w:rsidRPr="00C45CED" w:rsidRDefault="007F4763" w:rsidP="34B90105">
            <w:pPr>
              <w:rPr>
                <w:rFonts w:cstheme="minorBidi"/>
                <w:sz w:val="21"/>
                <w:szCs w:val="21"/>
              </w:rPr>
            </w:pPr>
          </w:p>
        </w:tc>
        <w:tc>
          <w:tcPr>
            <w:tcW w:w="2086" w:type="dxa"/>
            <w:vAlign w:val="center"/>
          </w:tcPr>
          <w:p w14:paraId="01B361DE" w14:textId="77777777" w:rsidR="007F4763" w:rsidRPr="00C45CED"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59BE34D3" w14:textId="77777777" w:rsidR="007F4763" w:rsidRPr="00C45CED"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70FD5ED0" w14:textId="77777777" w:rsidR="007F4763" w:rsidRPr="00C45CED"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bl>
    <w:p w14:paraId="73C73B96" w14:textId="77777777" w:rsidR="00A14233" w:rsidRPr="006E15D4" w:rsidRDefault="00A14233" w:rsidP="00A14233">
      <w:pPr>
        <w:pStyle w:val="BodyText1"/>
        <w:rPr>
          <w:rFonts w:asciiTheme="minorHAnsi" w:hAnsiTheme="minorHAnsi" w:cstheme="minorHAnsi"/>
          <w:sz w:val="21"/>
          <w:szCs w:val="24"/>
        </w:rPr>
      </w:pPr>
    </w:p>
    <w:sectPr w:rsidR="00A14233" w:rsidRPr="006E15D4" w:rsidSect="00BA3012">
      <w:headerReference w:type="even" r:id="rId16"/>
      <w:headerReference w:type="default" r:id="rId17"/>
      <w:footerReference w:type="default" r:id="rId18"/>
      <w:footerReference w:type="first" r:id="rId19"/>
      <w:type w:val="continuous"/>
      <w:pgSz w:w="11906" w:h="16838" w:code="9"/>
      <w:pgMar w:top="1440" w:right="1080" w:bottom="1440" w:left="1080" w:header="851" w:footer="7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A775D" w14:textId="77777777" w:rsidR="00145819" w:rsidRPr="00C45CED" w:rsidRDefault="00145819" w:rsidP="003A0E56">
      <w:pPr>
        <w:spacing w:after="0" w:line="240" w:lineRule="auto"/>
      </w:pPr>
      <w:r w:rsidRPr="00C45CED">
        <w:separator/>
      </w:r>
    </w:p>
    <w:p w14:paraId="17122CDD" w14:textId="77777777" w:rsidR="00145819" w:rsidRPr="00C45CED" w:rsidRDefault="00145819"/>
  </w:endnote>
  <w:endnote w:type="continuationSeparator" w:id="0">
    <w:p w14:paraId="25786DC9" w14:textId="77777777" w:rsidR="00145819" w:rsidRPr="00C45CED" w:rsidRDefault="00145819" w:rsidP="003A0E56">
      <w:pPr>
        <w:spacing w:after="0" w:line="240" w:lineRule="auto"/>
      </w:pPr>
      <w:r w:rsidRPr="00C45CED">
        <w:continuationSeparator/>
      </w:r>
    </w:p>
    <w:p w14:paraId="18188F9D" w14:textId="77777777" w:rsidR="00145819" w:rsidRPr="00C45CED" w:rsidRDefault="00145819"/>
  </w:endnote>
  <w:endnote w:type="continuationNotice" w:id="1">
    <w:p w14:paraId="17B215E4" w14:textId="77777777" w:rsidR="00145819" w:rsidRPr="00C45CED" w:rsidRDefault="001458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IberPangea Text">
    <w:altName w:val="Calibri"/>
    <w:charset w:val="00"/>
    <w:family w:val="swiss"/>
    <w:pitch w:val="variable"/>
    <w:sig w:usb0="A10002FF" w:usb1="5201E0FB" w:usb2="00000008" w:usb3="00000000" w:csb0="0000019F" w:csb1="00000000"/>
  </w:font>
  <w:font w:name="Lato Light (Cuerpo)">
    <w:altName w:val="Segoe UI"/>
    <w:charset w:val="00"/>
    <w:family w:val="swiss"/>
    <w:pitch w:val="variable"/>
    <w:sig w:usb0="E10002FF" w:usb1="5000ECFF" w:usb2="00000009" w:usb3="00000000" w:csb0="0000019F" w:csb1="00000000"/>
  </w:font>
  <w:font w:name="IberPangea Text Medium">
    <w:charset w:val="00"/>
    <w:family w:val="swiss"/>
    <w:pitch w:val="variable"/>
    <w:sig w:usb0="A10002FF" w:usb1="5201E0FB" w:usb2="00000008" w:usb3="00000000" w:csb0="0000019F" w:csb1="00000000"/>
  </w:font>
  <w:font w:name="IberPangea Text SmBold">
    <w:charset w:val="00"/>
    <w:family w:val="swiss"/>
    <w:pitch w:val="variable"/>
    <w:sig w:usb0="A10002FF" w:usb1="5201E0FB" w:usb2="00000008" w:usb3="00000000" w:csb0="0000019F" w:csb1="00000000"/>
  </w:font>
  <w:font w:name="IberPangea Text Light">
    <w:altName w:val="Calibri"/>
    <w:charset w:val="00"/>
    <w:family w:val="swiss"/>
    <w:pitch w:val="variable"/>
    <w:sig w:usb0="A10002FF" w:usb1="5201E0FB" w:usb2="00000008" w:usb3="00000000" w:csb0="0000019F" w:csb1="00000000"/>
  </w:font>
  <w:font w:name="BlissPro-Bold">
    <w:altName w:val="Yu Gothic"/>
    <w:charset w:val="80"/>
    <w:family w:val="swiss"/>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berPangea">
    <w:charset w:val="00"/>
    <w:family w:val="swiss"/>
    <w:pitch w:val="variable"/>
    <w:sig w:usb0="A10002FF" w:usb1="5201E0FB" w:usb2="0000000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DF19" w14:textId="5015491B" w:rsidR="00A14233" w:rsidRPr="00C45CED" w:rsidRDefault="00874F27">
    <w:pPr>
      <w:pStyle w:val="Footer"/>
      <w:jc w:val="center"/>
      <w:rPr>
        <w:caps/>
        <w:color w:val="008C38" w:themeColor="accent1"/>
      </w:rPr>
    </w:pPr>
    <w:r w:rsidRPr="00C45CED">
      <w:rPr>
        <w:caps/>
        <w:noProof/>
        <w:color w:val="008C38" w:themeColor="accent1"/>
      </w:rPr>
      <mc:AlternateContent>
        <mc:Choice Requires="wps">
          <w:drawing>
            <wp:anchor distT="0" distB="0" distL="114300" distR="114300" simplePos="0" relativeHeight="251657216" behindDoc="0" locked="0" layoutInCell="0" allowOverlap="1" wp14:anchorId="5BA2633A" wp14:editId="5B26B94F">
              <wp:simplePos x="0" y="0"/>
              <wp:positionH relativeFrom="page">
                <wp:posOffset>0</wp:posOffset>
              </wp:positionH>
              <wp:positionV relativeFrom="page">
                <wp:posOffset>10227945</wp:posOffset>
              </wp:positionV>
              <wp:extent cx="7560310" cy="273050"/>
              <wp:effectExtent l="0" t="0" r="2540" b="12700"/>
              <wp:wrapNone/>
              <wp:docPr id="72" name="MSIPCM02544ef89eebd4b58482f23b" descr="{&quot;HashCode&quot;:123105668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B5E408" w14:textId="1257B2C2" w:rsidR="00874F27" w:rsidRPr="00C45CED" w:rsidRDefault="00874F27" w:rsidP="00874F27">
                          <w:pPr>
                            <w:spacing w:after="0"/>
                            <w:jc w:val="center"/>
                            <w:rPr>
                              <w:rFonts w:ascii="Calibri" w:hAnsi="Calibri" w:cs="Calibri"/>
                              <w:color w:val="008000"/>
                              <w:sz w:val="24"/>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anchor>
          </w:drawing>
        </mc:Choice>
        <mc:Fallback>
          <w:pict>
            <v:shapetype w14:anchorId="5BA2633A" id="_x0000_t202" coordsize="21600,21600" o:spt="202" path="m,l,21600r21600,l21600,xe">
              <v:stroke joinstyle="miter"/>
              <v:path gradientshapeok="t" o:connecttype="rect"/>
            </v:shapetype>
            <v:shape id="MSIPCM02544ef89eebd4b58482f23b" o:spid="_x0000_s1028" type="#_x0000_t202" alt="{&quot;HashCode&quot;:1231056682,&quot;Height&quot;:841.0,&quot;Width&quot;:595.0,&quot;Placement&quot;:&quot;Footer&quot;,&quot;Index&quot;:&quot;Primary&quot;,&quot;Section&quot;:1,&quot;Top&quot;:0.0,&quot;Left&quot;:0.0}" style="position:absolute;left:0;text-align:left;margin-left:0;margin-top:805.35pt;width:595.3pt;height:21.5pt;z-index:2516572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" o:allowincell="f" filled="f" stroked="f" strokeweight=".5pt">
              <v:textbox inset="0,0,0,0">
                <w:txbxContent>
                  <w:p w14:paraId="5BB5E408" w14:textId="1257B2C2" w:rsidR="00874F27" w:rsidRPr="00C45CED" w:rsidRDefault="00874F27" w:rsidP="00874F27">
                    <w:pPr>
                      <w:spacing w:after="0"/>
                      <w:jc w:val="center"/>
                      <w:rPr>
                        <w:rFonts w:ascii="Calibri" w:hAnsi="Calibri" w:cs="Calibri"/>
                        <w:color w:val="008000"/>
                        <w:sz w:val="24"/>
                      </w:rPr>
                    </w:pPr>
                  </w:p>
                </w:txbxContent>
              </v:textbox>
              <w10:wrap anchorx="page" anchory="page"/>
            </v:shape>
          </w:pict>
        </mc:Fallback>
      </mc:AlternateContent>
    </w:r>
    <w:r w:rsidR="00A14233" w:rsidRPr="00C45CED">
      <w:rPr>
        <w:caps/>
        <w:color w:val="008C38" w:themeColor="accent1"/>
      </w:rPr>
      <w:fldChar w:fldCharType="begin"/>
    </w:r>
    <w:r w:rsidR="00A14233" w:rsidRPr="00C45CED">
      <w:rPr>
        <w:caps/>
        <w:color w:val="008C38" w:themeColor="accent1"/>
      </w:rPr>
      <w:instrText xml:space="preserve"> PAGE   \* MERGEFORMAT </w:instrText>
    </w:r>
    <w:r w:rsidR="00A14233" w:rsidRPr="00C45CED">
      <w:rPr>
        <w:caps/>
        <w:color w:val="008C38" w:themeColor="accent1"/>
      </w:rPr>
      <w:fldChar w:fldCharType="separate"/>
    </w:r>
    <w:r w:rsidR="00A14233" w:rsidRPr="00C45CED">
      <w:rPr>
        <w:caps/>
        <w:color w:val="008C38" w:themeColor="accent1"/>
      </w:rPr>
      <w:t>2</w:t>
    </w:r>
    <w:r w:rsidR="00A14233" w:rsidRPr="00C45CED">
      <w:rPr>
        <w:caps/>
        <w:color w:val="008C38" w:themeColor="accent1"/>
      </w:rPr>
      <w:fldChar w:fldCharType="end"/>
    </w:r>
  </w:p>
  <w:p w14:paraId="48E00F18" w14:textId="71CB20D1" w:rsidR="00E728E2" w:rsidRPr="00C45CED" w:rsidRDefault="00E728E2" w:rsidP="00CE000E">
    <w:pPr>
      <w:pStyle w:val="Footnote"/>
      <w:ind w:left="426" w:right="-569" w:hanging="426"/>
      <w:jc w:val="right"/>
      <w:rPr>
        <w:rFonts w:cs="IberPangea Text"/>
        <w:color w:val="00402A" w:themeColor="text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B5D5" w14:textId="164F7C27" w:rsidR="006B7C59" w:rsidRPr="00C45CED" w:rsidRDefault="00000000">
    <w:pPr>
      <w:pStyle w:val="Footer"/>
      <w:jc w:val="right"/>
    </w:pPr>
    <w:sdt>
      <w:sdtPr>
        <w:id w:val="-1081521641"/>
        <w:docPartObj>
          <w:docPartGallery w:val="Page Numbers (Bottom of Page)"/>
          <w:docPartUnique/>
        </w:docPartObj>
      </w:sdtPr>
      <w:sdtContent>
        <w:r w:rsidR="006B7C59" w:rsidRPr="00C45CED">
          <w:fldChar w:fldCharType="begin"/>
        </w:r>
        <w:r w:rsidR="006B7C59" w:rsidRPr="00C45CED">
          <w:instrText xml:space="preserve"> PAGE   \* MERGEFORMAT </w:instrText>
        </w:r>
        <w:r w:rsidR="006B7C59" w:rsidRPr="00C45CED">
          <w:fldChar w:fldCharType="separate"/>
        </w:r>
        <w:r w:rsidR="006B7C59" w:rsidRPr="00C45CED">
          <w:t>2</w:t>
        </w:r>
        <w:r w:rsidR="006B7C59" w:rsidRPr="00C45CED">
          <w:fldChar w:fldCharType="end"/>
        </w:r>
      </w:sdtContent>
    </w:sdt>
  </w:p>
  <w:p w14:paraId="66CB9727" w14:textId="5A954731" w:rsidR="00A32443" w:rsidRPr="00C45CED" w:rsidRDefault="00A32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AE73F" w14:textId="77777777" w:rsidR="00145819" w:rsidRPr="00C45CED" w:rsidRDefault="00145819" w:rsidP="003A0E56">
      <w:pPr>
        <w:spacing w:after="0" w:line="240" w:lineRule="auto"/>
      </w:pPr>
      <w:r w:rsidRPr="00C45CED">
        <w:separator/>
      </w:r>
    </w:p>
    <w:p w14:paraId="1F06562C" w14:textId="77777777" w:rsidR="00145819" w:rsidRPr="00C45CED" w:rsidRDefault="00145819"/>
  </w:footnote>
  <w:footnote w:type="continuationSeparator" w:id="0">
    <w:p w14:paraId="043E2893" w14:textId="77777777" w:rsidR="00145819" w:rsidRPr="00C45CED" w:rsidRDefault="00145819" w:rsidP="003A0E56">
      <w:pPr>
        <w:spacing w:after="0" w:line="240" w:lineRule="auto"/>
      </w:pPr>
      <w:r w:rsidRPr="00C45CED">
        <w:continuationSeparator/>
      </w:r>
    </w:p>
    <w:p w14:paraId="5FA74007" w14:textId="77777777" w:rsidR="00145819" w:rsidRPr="00C45CED" w:rsidRDefault="00145819"/>
  </w:footnote>
  <w:footnote w:type="continuationNotice" w:id="1">
    <w:p w14:paraId="58F374B0" w14:textId="77777777" w:rsidR="00145819" w:rsidRPr="00C45CED" w:rsidRDefault="001458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F20A" w14:textId="3D479589" w:rsidR="002F1A5E" w:rsidRPr="00C45CED" w:rsidRDefault="002F1A5E">
    <w:pPr>
      <w:pStyle w:val="Header"/>
    </w:pPr>
    <w:r w:rsidRPr="00C45CED">
      <w:rPr>
        <w:noProof/>
      </w:rPr>
      <mc:AlternateContent>
        <mc:Choice Requires="wps">
          <w:drawing>
            <wp:anchor distT="0" distB="0" distL="0" distR="0" simplePos="0" relativeHeight="251658240" behindDoc="0" locked="0" layoutInCell="1" allowOverlap="1" wp14:anchorId="7E4078DD" wp14:editId="520600EE">
              <wp:simplePos x="635" y="635"/>
              <wp:positionH relativeFrom="page">
                <wp:align>left</wp:align>
              </wp:positionH>
              <wp:positionV relativeFrom="page">
                <wp:align>top</wp:align>
              </wp:positionV>
              <wp:extent cx="659765" cy="357505"/>
              <wp:effectExtent l="0" t="0" r="6985" b="4445"/>
              <wp:wrapNone/>
              <wp:docPr id="1396908885"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9765" cy="357505"/>
                      </a:xfrm>
                      <a:prstGeom prst="rect">
                        <a:avLst/>
                      </a:prstGeom>
                      <a:noFill/>
                      <a:ln>
                        <a:noFill/>
                      </a:ln>
                    </wps:spPr>
                    <wps:txbx>
                      <w:txbxContent>
                        <w:p w14:paraId="7D4CEE49" w14:textId="0B5E5617" w:rsidR="002F1A5E" w:rsidRPr="00C45CED" w:rsidRDefault="002F1A5E" w:rsidP="002F1A5E">
                          <w:pPr>
                            <w:spacing w:after="0"/>
                            <w:rPr>
                              <w:rFonts w:ascii="Calibri" w:eastAsia="Calibri" w:hAnsi="Calibri" w:cs="Calibri"/>
                              <w:color w:val="000000"/>
                              <w:szCs w:val="20"/>
                            </w:rPr>
                          </w:pPr>
                          <w:r w:rsidRPr="00C45CED">
                            <w:rPr>
                              <w:rFonts w:ascii="Calibri" w:eastAsia="Calibri" w:hAnsi="Calibri" w:cs="Calibri"/>
                              <w:color w:val="00000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4078DD" id="_x0000_t202" coordsize="21600,21600" o:spt="202" path="m,l,21600r21600,l21600,xe">
              <v:stroke joinstyle="miter"/>
              <v:path gradientshapeok="t" o:connecttype="rect"/>
            </v:shapetype>
            <v:shape id="Text Box 2" o:spid="_x0000_s1027" type="#_x0000_t202" alt="Internal" style="position:absolute;margin-left:0;margin-top:0;width:51.95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" filled="f" stroked="f">
              <v:textbox style="mso-fit-shape-to-text:t" inset="20pt,15pt,0,0">
                <w:txbxContent>
                  <w:p w14:paraId="7D4CEE49" w14:textId="0B5E5617" w:rsidR="002F1A5E" w:rsidRPr="00C45CED" w:rsidRDefault="002F1A5E" w:rsidP="002F1A5E">
                    <w:pPr>
                      <w:spacing w:after="0"/>
                      <w:rPr>
                        <w:rFonts w:ascii="Calibri" w:eastAsia="Calibri" w:hAnsi="Calibri" w:cs="Calibri"/>
                        <w:color w:val="000000"/>
                        <w:szCs w:val="20"/>
                      </w:rPr>
                    </w:pPr>
                    <w:r w:rsidRPr="00C45CED">
                      <w:rPr>
                        <w:rFonts w:ascii="Calibri" w:eastAsia="Calibri" w:hAnsi="Calibri" w:cs="Calibri"/>
                        <w:color w:val="00000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B8183" w14:textId="5CE4CC8B" w:rsidR="00E728E2" w:rsidRPr="00C45CED" w:rsidRDefault="00662774" w:rsidP="00772FD1">
    <w:pPr>
      <w:pStyle w:val="BodyText1"/>
      <w:rPr>
        <w:rFonts w:cstheme="minorHAnsi"/>
      </w:rPr>
    </w:pPr>
    <w:r w:rsidRPr="00C45CED">
      <w:rPr>
        <w:noProof/>
      </w:rPr>
      <w:drawing>
        <wp:inline distT="0" distB="0" distL="0" distR="0" wp14:anchorId="0AC2433F" wp14:editId="37A3327E">
          <wp:extent cx="587163" cy="695325"/>
          <wp:effectExtent l="0" t="0" r="3810" b="0"/>
          <wp:docPr id="1654382542" name="Picture 2" descr="A green outline of people with a tree growing ou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A green outline of people with a tree growing out of it&#10;&#10;AI-generated content may be incorrect."/>
                  <pic:cNvPicPr>
                    <a:picLocks noChangeAspect="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596495" cy="706376"/>
                  </a:xfrm>
                  <a:prstGeom prst="rect">
                    <a:avLst/>
                  </a:prstGeom>
                  <a:noFill/>
                  <a:ln>
                    <a:noFill/>
                  </a:ln>
                </pic:spPr>
              </pic:pic>
            </a:graphicData>
          </a:graphic>
        </wp:inline>
      </w:drawing>
    </w:r>
    <w:r w:rsidR="0067453F" w:rsidRPr="00C45CED">
      <w:rPr>
        <w:rFonts w:cstheme="minorHAnsi"/>
        <w:noProof/>
      </w:rPr>
      <mc:AlternateContent>
        <mc:Choice Requires="wpg">
          <w:drawing>
            <wp:anchor distT="0" distB="0" distL="114300" distR="114300" simplePos="0" relativeHeight="251656192" behindDoc="1" locked="0" layoutInCell="1" allowOverlap="1" wp14:anchorId="36601991" wp14:editId="73CAA845">
              <wp:simplePos x="0" y="0"/>
              <wp:positionH relativeFrom="column">
                <wp:posOffset>4228782</wp:posOffset>
              </wp:positionH>
              <wp:positionV relativeFrom="page">
                <wp:posOffset>845820</wp:posOffset>
              </wp:positionV>
              <wp:extent cx="1129030" cy="347980"/>
              <wp:effectExtent l="0" t="0" r="0" b="0"/>
              <wp:wrapNone/>
              <wp:docPr id="55" name="Grupo 54">
                <a:extLst xmlns:a="http://schemas.openxmlformats.org/drawingml/2006/main">
                  <a:ext uri="{FF2B5EF4-FFF2-40B4-BE49-F238E27FC236}">
                    <a16:creationId xmlns:a16="http://schemas.microsoft.com/office/drawing/2014/main" id="{004FA801-C998-6255-D6C0-2A78B62158C5}"/>
                  </a:ext>
                </a:extLst>
              </wp:docPr>
              <wp:cNvGraphicFramePr/>
              <a:graphic xmlns:a="http://schemas.openxmlformats.org/drawingml/2006/main">
                <a:graphicData uri="http://schemas.microsoft.com/office/word/2010/wordprocessingGroup">
                  <wpg:wgp>
                    <wpg:cNvGrpSpPr/>
                    <wpg:grpSpPr>
                      <a:xfrm>
                        <a:off x="0" y="0"/>
                        <a:ext cx="1129030" cy="347980"/>
                        <a:chOff x="0" y="0"/>
                        <a:chExt cx="6491475" cy="2002067"/>
                      </a:xfrm>
                    </wpg:grpSpPr>
                    <wps:wsp>
                      <wps:cNvPr id="1073887755" name="Forma libre 1073887755">
                        <a:extLst>
                          <a:ext uri="{FF2B5EF4-FFF2-40B4-BE49-F238E27FC236}">
                            <a16:creationId xmlns:a16="http://schemas.microsoft.com/office/drawing/2014/main" id="{5EF9A9D4-A1AA-3A6F-429D-BFFBFEACA4A8}"/>
                          </a:ext>
                        </a:extLst>
                      </wps:cNvPr>
                      <wps:cNvSpPr/>
                      <wps:spPr>
                        <a:xfrm>
                          <a:off x="845162" y="0"/>
                          <a:ext cx="725300" cy="1162344"/>
                        </a:xfrm>
                        <a:custGeom>
                          <a:avLst/>
                          <a:gdLst>
                            <a:gd name="connsiteX0" fmla="*/ 1 w 725300"/>
                            <a:gd name="connsiteY0" fmla="*/ 828517 h 1162344"/>
                            <a:gd name="connsiteX1" fmla="*/ 96082 w 725300"/>
                            <a:gd name="connsiteY1" fmla="*/ 1063101 h 1162344"/>
                            <a:gd name="connsiteX2" fmla="*/ 480404 w 725300"/>
                            <a:gd name="connsiteY2" fmla="*/ 1125772 h 1162344"/>
                            <a:gd name="connsiteX3" fmla="*/ 596046 w 725300"/>
                            <a:gd name="connsiteY3" fmla="*/ 0 h 1162344"/>
                            <a:gd name="connsiteX4" fmla="*/ 1 w 725300"/>
                            <a:gd name="connsiteY4" fmla="*/ 828517 h 11623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25300" h="1162344">
                              <a:moveTo>
                                <a:pt x="1" y="828517"/>
                              </a:moveTo>
                              <a:cubicBezTo>
                                <a:pt x="-240" y="916325"/>
                                <a:pt x="34303" y="1000660"/>
                                <a:pt x="96082" y="1063101"/>
                              </a:cubicBezTo>
                              <a:cubicBezTo>
                                <a:pt x="215751" y="1182118"/>
                                <a:pt x="377419" y="1182118"/>
                                <a:pt x="480404" y="1125772"/>
                              </a:cubicBezTo>
                              <a:cubicBezTo>
                                <a:pt x="606977" y="1057352"/>
                                <a:pt x="890616" y="852091"/>
                                <a:pt x="596046" y="0"/>
                              </a:cubicBezTo>
                              <a:cubicBezTo>
                                <a:pt x="596046" y="402472"/>
                                <a:pt x="1" y="443294"/>
                                <a:pt x="1" y="828517"/>
                              </a:cubicBezTo>
                              <a:close/>
                            </a:path>
                          </a:pathLst>
                        </a:custGeom>
                        <a:solidFill>
                          <a:srgbClr val="FF9C1A"/>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46054699" name="Forma libre 1646054699">
                        <a:extLst>
                          <a:ext uri="{FF2B5EF4-FFF2-40B4-BE49-F238E27FC236}">
                            <a16:creationId xmlns:a16="http://schemas.microsoft.com/office/drawing/2014/main" id="{37E5191D-DC97-49E1-AF6E-C64B2E3F3113}"/>
                          </a:ext>
                        </a:extLst>
                      </wps:cNvPr>
                      <wps:cNvSpPr/>
                      <wps:spPr>
                        <a:xfrm>
                          <a:off x="422868" y="0"/>
                          <a:ext cx="693851" cy="1162344"/>
                        </a:xfrm>
                        <a:custGeom>
                          <a:avLst/>
                          <a:gdLst>
                            <a:gd name="connsiteX0" fmla="*/ 693852 w 693851"/>
                            <a:gd name="connsiteY0" fmla="*/ 352451 h 1162344"/>
                            <a:gd name="connsiteX1" fmla="*/ 595470 w 693851"/>
                            <a:gd name="connsiteY1" fmla="*/ 0 h 1162344"/>
                            <a:gd name="connsiteX2" fmla="*/ 1 w 693851"/>
                            <a:gd name="connsiteY2" fmla="*/ 828517 h 1162344"/>
                            <a:gd name="connsiteX3" fmla="*/ 96082 w 693851"/>
                            <a:gd name="connsiteY3" fmla="*/ 1063101 h 1162344"/>
                            <a:gd name="connsiteX4" fmla="*/ 480404 w 693851"/>
                            <a:gd name="connsiteY4" fmla="*/ 1125772 h 1162344"/>
                            <a:gd name="connsiteX5" fmla="*/ 693852 w 693851"/>
                            <a:gd name="connsiteY5" fmla="*/ 352451 h 11623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93851" h="1162344">
                              <a:moveTo>
                                <a:pt x="693852" y="352451"/>
                              </a:moveTo>
                              <a:cubicBezTo>
                                <a:pt x="674291" y="246658"/>
                                <a:pt x="642647" y="139140"/>
                                <a:pt x="595470" y="0"/>
                              </a:cubicBezTo>
                              <a:cubicBezTo>
                                <a:pt x="595470" y="402472"/>
                                <a:pt x="1" y="443294"/>
                                <a:pt x="1" y="828517"/>
                              </a:cubicBezTo>
                              <a:cubicBezTo>
                                <a:pt x="-240" y="916325"/>
                                <a:pt x="34303" y="1000660"/>
                                <a:pt x="96082" y="1063101"/>
                              </a:cubicBezTo>
                              <a:cubicBezTo>
                                <a:pt x="215176" y="1182118"/>
                                <a:pt x="378570" y="1182118"/>
                                <a:pt x="480404" y="1125772"/>
                              </a:cubicBezTo>
                              <a:cubicBezTo>
                                <a:pt x="242791" y="873364"/>
                                <a:pt x="326790" y="581285"/>
                                <a:pt x="693852" y="352451"/>
                              </a:cubicBezTo>
                              <a:close/>
                            </a:path>
                          </a:pathLst>
                        </a:custGeom>
                        <a:solidFill>
                          <a:srgbClr val="0DA9FF"/>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82546070" name="Forma libre 1382546070">
                        <a:extLst>
                          <a:ext uri="{FF2B5EF4-FFF2-40B4-BE49-F238E27FC236}">
                            <a16:creationId xmlns:a16="http://schemas.microsoft.com/office/drawing/2014/main" id="{9672A81B-7029-98B1-21FB-A524BB212FEA}"/>
                          </a:ext>
                        </a:extLst>
                      </wps:cNvPr>
                      <wps:cNvSpPr/>
                      <wps:spPr>
                        <a:xfrm>
                          <a:off x="0" y="0"/>
                          <a:ext cx="693850" cy="1436250"/>
                        </a:xfrm>
                        <a:custGeom>
                          <a:avLst/>
                          <a:gdLst>
                            <a:gd name="connsiteX0" fmla="*/ 693851 w 693850"/>
                            <a:gd name="connsiteY0" fmla="*/ 352451 h 1436250"/>
                            <a:gd name="connsiteX1" fmla="*/ 596044 w 693850"/>
                            <a:gd name="connsiteY1" fmla="*/ 0 h 1436250"/>
                            <a:gd name="connsiteX2" fmla="*/ 0 w 693850"/>
                            <a:gd name="connsiteY2" fmla="*/ 828517 h 1436250"/>
                            <a:gd name="connsiteX3" fmla="*/ 160518 w 693850"/>
                            <a:gd name="connsiteY3" fmla="*/ 1113698 h 1436250"/>
                            <a:gd name="connsiteX4" fmla="*/ 145559 w 693850"/>
                            <a:gd name="connsiteY4" fmla="*/ 1436250 h 1436250"/>
                            <a:gd name="connsiteX5" fmla="*/ 221503 w 693850"/>
                            <a:gd name="connsiteY5" fmla="*/ 1423601 h 1436250"/>
                            <a:gd name="connsiteX6" fmla="*/ 209996 w 693850"/>
                            <a:gd name="connsiteY6" fmla="*/ 1137846 h 1436250"/>
                            <a:gd name="connsiteX7" fmla="*/ 480978 w 693850"/>
                            <a:gd name="connsiteY7" fmla="*/ 1125772 h 1436250"/>
                            <a:gd name="connsiteX8" fmla="*/ 693851 w 693850"/>
                            <a:gd name="connsiteY8" fmla="*/ 352451 h 14362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3850" h="1436250">
                              <a:moveTo>
                                <a:pt x="693851" y="352451"/>
                              </a:moveTo>
                              <a:cubicBezTo>
                                <a:pt x="674290" y="246658"/>
                                <a:pt x="643222" y="139140"/>
                                <a:pt x="596044" y="0"/>
                              </a:cubicBezTo>
                              <a:cubicBezTo>
                                <a:pt x="596044" y="402472"/>
                                <a:pt x="0" y="443294"/>
                                <a:pt x="0" y="828517"/>
                              </a:cubicBezTo>
                              <a:cubicBezTo>
                                <a:pt x="0" y="1026304"/>
                                <a:pt x="160518" y="1113698"/>
                                <a:pt x="160518" y="1113698"/>
                              </a:cubicBezTo>
                              <a:cubicBezTo>
                                <a:pt x="135871" y="1219398"/>
                                <a:pt x="130796" y="1328721"/>
                                <a:pt x="145559" y="1436250"/>
                              </a:cubicBezTo>
                              <a:lnTo>
                                <a:pt x="221503" y="1423601"/>
                              </a:lnTo>
                              <a:cubicBezTo>
                                <a:pt x="184682" y="1293660"/>
                                <a:pt x="207120" y="1152220"/>
                                <a:pt x="209996" y="1137846"/>
                              </a:cubicBezTo>
                              <a:cubicBezTo>
                                <a:pt x="307228" y="1177518"/>
                                <a:pt x="408486" y="1165444"/>
                                <a:pt x="480978" y="1125772"/>
                              </a:cubicBezTo>
                              <a:cubicBezTo>
                                <a:pt x="243366" y="873364"/>
                                <a:pt x="327364" y="581285"/>
                                <a:pt x="693851" y="35245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1787054" name="Forma libre 1341787054">
                        <a:extLst>
                          <a:ext uri="{FF2B5EF4-FFF2-40B4-BE49-F238E27FC236}">
                            <a16:creationId xmlns:a16="http://schemas.microsoft.com/office/drawing/2014/main" id="{6C158FC6-E43E-0176-B4BF-EF6A755C9282}"/>
                          </a:ext>
                        </a:extLst>
                      </wps:cNvPr>
                      <wps:cNvSpPr/>
                      <wps:spPr>
                        <a:xfrm>
                          <a:off x="1824379" y="325402"/>
                          <a:ext cx="601261" cy="786599"/>
                        </a:xfrm>
                        <a:custGeom>
                          <a:avLst/>
                          <a:gdLst>
                            <a:gd name="connsiteX0" fmla="*/ 438403 w 601261"/>
                            <a:gd name="connsiteY0" fmla="*/ 654330 h 786599"/>
                            <a:gd name="connsiteX1" fmla="*/ 310104 w 601261"/>
                            <a:gd name="connsiteY1" fmla="*/ 684228 h 786599"/>
                            <a:gd name="connsiteX2" fmla="*/ 174326 w 601261"/>
                            <a:gd name="connsiteY2" fmla="*/ 642831 h 786599"/>
                            <a:gd name="connsiteX3" fmla="*/ 98382 w 601261"/>
                            <a:gd name="connsiteY3" fmla="*/ 538188 h 786599"/>
                            <a:gd name="connsiteX4" fmla="*/ 0 w 601261"/>
                            <a:gd name="connsiteY4" fmla="*/ 579586 h 786599"/>
                            <a:gd name="connsiteX5" fmla="*/ 63862 w 601261"/>
                            <a:gd name="connsiteY5" fmla="*/ 689403 h 786599"/>
                            <a:gd name="connsiteX6" fmla="*/ 169723 w 601261"/>
                            <a:gd name="connsiteY6" fmla="*/ 761273 h 786599"/>
                            <a:gd name="connsiteX7" fmla="*/ 310104 w 601261"/>
                            <a:gd name="connsiteY7" fmla="*/ 786571 h 786599"/>
                            <a:gd name="connsiteX8" fmla="*/ 464869 w 601261"/>
                            <a:gd name="connsiteY8" fmla="*/ 758398 h 786599"/>
                            <a:gd name="connsiteX9" fmla="*/ 565552 w 601261"/>
                            <a:gd name="connsiteY9" fmla="*/ 681928 h 786599"/>
                            <a:gd name="connsiteX10" fmla="*/ 601222 w 601261"/>
                            <a:gd name="connsiteY10" fmla="*/ 566362 h 786599"/>
                            <a:gd name="connsiteX11" fmla="*/ 575908 w 601261"/>
                            <a:gd name="connsiteY11" fmla="*/ 471493 h 786599"/>
                            <a:gd name="connsiteX12" fmla="*/ 499964 w 601261"/>
                            <a:gd name="connsiteY12" fmla="*/ 399048 h 786599"/>
                            <a:gd name="connsiteX13" fmla="*/ 372240 w 601261"/>
                            <a:gd name="connsiteY13" fmla="*/ 347302 h 786599"/>
                            <a:gd name="connsiteX14" fmla="*/ 278461 w 601261"/>
                            <a:gd name="connsiteY14" fmla="*/ 322004 h 786599"/>
                            <a:gd name="connsiteX15" fmla="*/ 177778 w 601261"/>
                            <a:gd name="connsiteY15" fmla="*/ 279456 h 786599"/>
                            <a:gd name="connsiteX16" fmla="*/ 143258 w 601261"/>
                            <a:gd name="connsiteY16" fmla="*/ 205862 h 786599"/>
                            <a:gd name="connsiteX17" fmla="*/ 186408 w 601261"/>
                            <a:gd name="connsiteY17" fmla="*/ 130542 h 786599"/>
                            <a:gd name="connsiteX18" fmla="*/ 300899 w 601261"/>
                            <a:gd name="connsiteY18" fmla="*/ 102369 h 786599"/>
                            <a:gd name="connsiteX19" fmla="*/ 419417 w 601261"/>
                            <a:gd name="connsiteY19" fmla="*/ 133417 h 786599"/>
                            <a:gd name="connsiteX20" fmla="*/ 488457 w 601261"/>
                            <a:gd name="connsiteY20" fmla="*/ 229435 h 786599"/>
                            <a:gd name="connsiteX21" fmla="*/ 587990 w 601261"/>
                            <a:gd name="connsiteY21" fmla="*/ 192638 h 786599"/>
                            <a:gd name="connsiteX22" fmla="*/ 528731 w 601261"/>
                            <a:gd name="connsiteY22" fmla="*/ 86270 h 786599"/>
                            <a:gd name="connsiteX23" fmla="*/ 431499 w 601261"/>
                            <a:gd name="connsiteY23" fmla="*/ 21874 h 786599"/>
                            <a:gd name="connsiteX24" fmla="*/ 300324 w 601261"/>
                            <a:gd name="connsiteY24" fmla="*/ 26 h 786599"/>
                            <a:gd name="connsiteX25" fmla="*/ 156490 w 601261"/>
                            <a:gd name="connsiteY25" fmla="*/ 27049 h 786599"/>
                            <a:gd name="connsiteX26" fmla="*/ 60985 w 601261"/>
                            <a:gd name="connsiteY26" fmla="*/ 102944 h 786599"/>
                            <a:gd name="connsiteX27" fmla="*/ 26465 w 601261"/>
                            <a:gd name="connsiteY27" fmla="*/ 214486 h 786599"/>
                            <a:gd name="connsiteX28" fmla="*/ 116793 w 601261"/>
                            <a:gd name="connsiteY28" fmla="*/ 378925 h 786599"/>
                            <a:gd name="connsiteX29" fmla="*/ 228407 w 601261"/>
                            <a:gd name="connsiteY29" fmla="*/ 426646 h 786599"/>
                            <a:gd name="connsiteX30" fmla="*/ 321611 w 601261"/>
                            <a:gd name="connsiteY30" fmla="*/ 451944 h 786599"/>
                            <a:gd name="connsiteX31" fmla="*/ 416541 w 601261"/>
                            <a:gd name="connsiteY31" fmla="*/ 484717 h 786599"/>
                            <a:gd name="connsiteX32" fmla="*/ 469471 w 601261"/>
                            <a:gd name="connsiteY32" fmla="*/ 524389 h 786599"/>
                            <a:gd name="connsiteX33" fmla="*/ 486731 w 601261"/>
                            <a:gd name="connsiteY33" fmla="*/ 576136 h 786599"/>
                            <a:gd name="connsiteX34" fmla="*/ 438403 w 601261"/>
                            <a:gd name="connsiteY34" fmla="*/ 654330 h 7865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601261" h="786599">
                              <a:moveTo>
                                <a:pt x="438403" y="654330"/>
                              </a:moveTo>
                              <a:cubicBezTo>
                                <a:pt x="406760" y="673879"/>
                                <a:pt x="363610" y="684228"/>
                                <a:pt x="310104" y="684228"/>
                              </a:cubicBezTo>
                              <a:cubicBezTo>
                                <a:pt x="256598" y="684228"/>
                                <a:pt x="209996" y="670429"/>
                                <a:pt x="174326" y="642831"/>
                              </a:cubicBezTo>
                              <a:cubicBezTo>
                                <a:pt x="138765" y="616665"/>
                                <a:pt x="112224" y="580097"/>
                                <a:pt x="98382" y="538188"/>
                              </a:cubicBezTo>
                              <a:lnTo>
                                <a:pt x="0" y="579586"/>
                              </a:lnTo>
                              <a:cubicBezTo>
                                <a:pt x="13072" y="620385"/>
                                <a:pt x="34860" y="657855"/>
                                <a:pt x="63862" y="689403"/>
                              </a:cubicBezTo>
                              <a:cubicBezTo>
                                <a:pt x="93262" y="721043"/>
                                <a:pt x="129456" y="745617"/>
                                <a:pt x="169723" y="761273"/>
                              </a:cubicBezTo>
                              <a:cubicBezTo>
                                <a:pt x="214472" y="778574"/>
                                <a:pt x="262127" y="787163"/>
                                <a:pt x="310104" y="786571"/>
                              </a:cubicBezTo>
                              <a:cubicBezTo>
                                <a:pt x="369363" y="786571"/>
                                <a:pt x="421143" y="777372"/>
                                <a:pt x="464869" y="758398"/>
                              </a:cubicBezTo>
                              <a:cubicBezTo>
                                <a:pt x="508594" y="739424"/>
                                <a:pt x="541963" y="714701"/>
                                <a:pt x="565552" y="681928"/>
                              </a:cubicBezTo>
                              <a:cubicBezTo>
                                <a:pt x="589549" y="648230"/>
                                <a:pt x="602057" y="607713"/>
                                <a:pt x="601222" y="566362"/>
                              </a:cubicBezTo>
                              <a:cubicBezTo>
                                <a:pt x="601746" y="533002"/>
                                <a:pt x="592984" y="500161"/>
                                <a:pt x="575908" y="471493"/>
                              </a:cubicBezTo>
                              <a:cubicBezTo>
                                <a:pt x="559413" y="443895"/>
                                <a:pt x="534098" y="419747"/>
                                <a:pt x="499964" y="399048"/>
                              </a:cubicBezTo>
                              <a:cubicBezTo>
                                <a:pt x="466595" y="378350"/>
                                <a:pt x="423445" y="361101"/>
                                <a:pt x="372240" y="347302"/>
                              </a:cubicBezTo>
                              <a:lnTo>
                                <a:pt x="278461" y="322004"/>
                              </a:lnTo>
                              <a:cubicBezTo>
                                <a:pt x="234736" y="309929"/>
                                <a:pt x="201366" y="295555"/>
                                <a:pt x="177778" y="279456"/>
                              </a:cubicBezTo>
                              <a:cubicBezTo>
                                <a:pt x="154189" y="263358"/>
                                <a:pt x="143258" y="238634"/>
                                <a:pt x="143258" y="205862"/>
                              </a:cubicBezTo>
                              <a:cubicBezTo>
                                <a:pt x="143258" y="173089"/>
                                <a:pt x="157641" y="149516"/>
                                <a:pt x="186408" y="130542"/>
                              </a:cubicBezTo>
                              <a:cubicBezTo>
                                <a:pt x="215174" y="111568"/>
                                <a:pt x="253146" y="102369"/>
                                <a:pt x="300899" y="102369"/>
                              </a:cubicBezTo>
                              <a:cubicBezTo>
                                <a:pt x="348651" y="102369"/>
                                <a:pt x="386623" y="112718"/>
                                <a:pt x="419417" y="133417"/>
                              </a:cubicBezTo>
                              <a:cubicBezTo>
                                <a:pt x="452211" y="154115"/>
                                <a:pt x="475800" y="186313"/>
                                <a:pt x="488457" y="229435"/>
                              </a:cubicBezTo>
                              <a:lnTo>
                                <a:pt x="587990" y="192638"/>
                              </a:lnTo>
                              <a:cubicBezTo>
                                <a:pt x="576742" y="153075"/>
                                <a:pt x="556456" y="116662"/>
                                <a:pt x="528731" y="86270"/>
                              </a:cubicBezTo>
                              <a:cubicBezTo>
                                <a:pt x="501580" y="57769"/>
                                <a:pt x="468344" y="35760"/>
                                <a:pt x="431499" y="21874"/>
                              </a:cubicBezTo>
                              <a:cubicBezTo>
                                <a:pt x="389408" y="6902"/>
                                <a:pt x="344998" y="-497"/>
                                <a:pt x="300324" y="26"/>
                              </a:cubicBezTo>
                              <a:cubicBezTo>
                                <a:pt x="245667" y="26"/>
                                <a:pt x="197914" y="8650"/>
                                <a:pt x="156490" y="27049"/>
                              </a:cubicBezTo>
                              <a:cubicBezTo>
                                <a:pt x="115066" y="45448"/>
                                <a:pt x="83423" y="70171"/>
                                <a:pt x="60985" y="102944"/>
                              </a:cubicBezTo>
                              <a:cubicBezTo>
                                <a:pt x="37891" y="135504"/>
                                <a:pt x="25798" y="174578"/>
                                <a:pt x="26465" y="214486"/>
                              </a:cubicBezTo>
                              <a:cubicBezTo>
                                <a:pt x="24624" y="281584"/>
                                <a:pt x="59162" y="344450"/>
                                <a:pt x="116793" y="378925"/>
                              </a:cubicBezTo>
                              <a:cubicBezTo>
                                <a:pt x="151405" y="400313"/>
                                <a:pt x="189026" y="416400"/>
                                <a:pt x="228407" y="426646"/>
                              </a:cubicBezTo>
                              <a:lnTo>
                                <a:pt x="321611" y="451944"/>
                              </a:lnTo>
                              <a:cubicBezTo>
                                <a:pt x="354232" y="459804"/>
                                <a:pt x="386019" y="470780"/>
                                <a:pt x="416541" y="484717"/>
                              </a:cubicBezTo>
                              <a:cubicBezTo>
                                <a:pt x="440705" y="496216"/>
                                <a:pt x="458540" y="509440"/>
                                <a:pt x="469471" y="524389"/>
                              </a:cubicBezTo>
                              <a:cubicBezTo>
                                <a:pt x="480909" y="539195"/>
                                <a:pt x="486990" y="557432"/>
                                <a:pt x="486731" y="576136"/>
                              </a:cubicBezTo>
                              <a:cubicBezTo>
                                <a:pt x="486731" y="608909"/>
                                <a:pt x="470622" y="634782"/>
                                <a:pt x="438403" y="65433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7615015" name="Forma libre 177615015">
                        <a:extLst>
                          <a:ext uri="{FF2B5EF4-FFF2-40B4-BE49-F238E27FC236}">
                            <a16:creationId xmlns:a16="http://schemas.microsoft.com/office/drawing/2014/main" id="{159CC178-26DA-8F32-F589-977B8F0EBD2C}"/>
                          </a:ext>
                        </a:extLst>
                      </wps:cNvPr>
                      <wps:cNvSpPr/>
                      <wps:spPr>
                        <a:xfrm>
                          <a:off x="2511326" y="336927"/>
                          <a:ext cx="563825" cy="762971"/>
                        </a:xfrm>
                        <a:custGeom>
                          <a:avLst/>
                          <a:gdLst>
                            <a:gd name="connsiteX0" fmla="*/ 112190 w 563825"/>
                            <a:gd name="connsiteY0" fmla="*/ 492741 h 762971"/>
                            <a:gd name="connsiteX1" fmla="*/ 282488 w 563825"/>
                            <a:gd name="connsiteY1" fmla="*/ 492741 h 762971"/>
                            <a:gd name="connsiteX2" fmla="*/ 432074 w 563825"/>
                            <a:gd name="connsiteY2" fmla="*/ 463418 h 762971"/>
                            <a:gd name="connsiteX3" fmla="*/ 529306 w 563825"/>
                            <a:gd name="connsiteY3" fmla="*/ 378324 h 762971"/>
                            <a:gd name="connsiteX4" fmla="*/ 563826 w 563825"/>
                            <a:gd name="connsiteY4" fmla="*/ 247808 h 762971"/>
                            <a:gd name="connsiteX5" fmla="*/ 488457 w 563825"/>
                            <a:gd name="connsiteY5" fmla="*/ 66120 h 762971"/>
                            <a:gd name="connsiteX6" fmla="*/ 281337 w 563825"/>
                            <a:gd name="connsiteY6" fmla="*/ 0 h 762971"/>
                            <a:gd name="connsiteX7" fmla="*/ 0 w 563825"/>
                            <a:gd name="connsiteY7" fmla="*/ 0 h 762971"/>
                            <a:gd name="connsiteX8" fmla="*/ 0 w 563825"/>
                            <a:gd name="connsiteY8" fmla="*/ 762972 h 762971"/>
                            <a:gd name="connsiteX9" fmla="*/ 112190 w 563825"/>
                            <a:gd name="connsiteY9" fmla="*/ 762972 h 762971"/>
                            <a:gd name="connsiteX10" fmla="*/ 272707 w 563825"/>
                            <a:gd name="connsiteY10" fmla="*/ 101768 h 762971"/>
                            <a:gd name="connsiteX11" fmla="*/ 399856 w 563825"/>
                            <a:gd name="connsiteY11" fmla="*/ 137990 h 762971"/>
                            <a:gd name="connsiteX12" fmla="*/ 445883 w 563825"/>
                            <a:gd name="connsiteY12" fmla="*/ 247808 h 762971"/>
                            <a:gd name="connsiteX13" fmla="*/ 399856 w 563825"/>
                            <a:gd name="connsiteY13" fmla="*/ 356475 h 762971"/>
                            <a:gd name="connsiteX14" fmla="*/ 272707 w 563825"/>
                            <a:gd name="connsiteY14" fmla="*/ 393273 h 762971"/>
                            <a:gd name="connsiteX15" fmla="*/ 112190 w 563825"/>
                            <a:gd name="connsiteY15" fmla="*/ 393273 h 762971"/>
                            <a:gd name="connsiteX16" fmla="*/ 112190 w 563825"/>
                            <a:gd name="connsiteY16" fmla="*/ 101768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63825" h="762971">
                              <a:moveTo>
                                <a:pt x="112190" y="492741"/>
                              </a:moveTo>
                              <a:lnTo>
                                <a:pt x="282488" y="492741"/>
                              </a:lnTo>
                              <a:cubicBezTo>
                                <a:pt x="340597" y="492741"/>
                                <a:pt x="390650" y="482966"/>
                                <a:pt x="432074" y="463418"/>
                              </a:cubicBezTo>
                              <a:cubicBezTo>
                                <a:pt x="472169" y="445255"/>
                                <a:pt x="505999" y="415650"/>
                                <a:pt x="529306" y="378324"/>
                              </a:cubicBezTo>
                              <a:cubicBezTo>
                                <a:pt x="552319" y="341526"/>
                                <a:pt x="563826" y="297829"/>
                                <a:pt x="563826" y="247808"/>
                              </a:cubicBezTo>
                              <a:cubicBezTo>
                                <a:pt x="563826" y="170763"/>
                                <a:pt x="538511" y="110392"/>
                                <a:pt x="488457" y="66120"/>
                              </a:cubicBezTo>
                              <a:cubicBezTo>
                                <a:pt x="438403" y="21848"/>
                                <a:pt x="369363" y="0"/>
                                <a:pt x="281337" y="0"/>
                              </a:cubicBezTo>
                              <a:lnTo>
                                <a:pt x="0" y="0"/>
                              </a:lnTo>
                              <a:lnTo>
                                <a:pt x="0" y="762972"/>
                              </a:lnTo>
                              <a:lnTo>
                                <a:pt x="112190" y="762972"/>
                              </a:lnTo>
                              <a:close/>
                              <a:moveTo>
                                <a:pt x="272707" y="101768"/>
                              </a:moveTo>
                              <a:cubicBezTo>
                                <a:pt x="326789" y="101768"/>
                                <a:pt x="369363" y="113842"/>
                                <a:pt x="399856" y="137990"/>
                              </a:cubicBezTo>
                              <a:cubicBezTo>
                                <a:pt x="430349" y="162139"/>
                                <a:pt x="445883" y="198936"/>
                                <a:pt x="445883" y="247808"/>
                              </a:cubicBezTo>
                              <a:cubicBezTo>
                                <a:pt x="445883" y="296679"/>
                                <a:pt x="430349" y="331752"/>
                                <a:pt x="399856" y="356475"/>
                              </a:cubicBezTo>
                              <a:cubicBezTo>
                                <a:pt x="369363" y="381199"/>
                                <a:pt x="326789" y="393273"/>
                                <a:pt x="272707" y="393273"/>
                              </a:cubicBezTo>
                              <a:lnTo>
                                <a:pt x="112190" y="393273"/>
                              </a:lnTo>
                              <a:lnTo>
                                <a:pt x="112190" y="101768"/>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12296664" name="Forma libre 1212296664">
                        <a:extLst>
                          <a:ext uri="{FF2B5EF4-FFF2-40B4-BE49-F238E27FC236}">
                            <a16:creationId xmlns:a16="http://schemas.microsoft.com/office/drawing/2014/main" id="{E2397993-FFE6-5B53-28DE-39620633F9D1}"/>
                          </a:ext>
                        </a:extLst>
                      </wps:cNvPr>
                      <wps:cNvSpPr/>
                      <wps:spPr>
                        <a:xfrm>
                          <a:off x="3347283" y="336927"/>
                          <a:ext cx="521250" cy="762971"/>
                        </a:xfrm>
                        <a:custGeom>
                          <a:avLst/>
                          <a:gdLst>
                            <a:gd name="connsiteX0" fmla="*/ 521251 w 521250"/>
                            <a:gd name="connsiteY0" fmla="*/ 661779 h 762971"/>
                            <a:gd name="connsiteX1" fmla="*/ 112190 w 521250"/>
                            <a:gd name="connsiteY1" fmla="*/ 661779 h 762971"/>
                            <a:gd name="connsiteX2" fmla="*/ 112190 w 521250"/>
                            <a:gd name="connsiteY2" fmla="*/ 426045 h 762971"/>
                            <a:gd name="connsiteX3" fmla="*/ 476375 w 521250"/>
                            <a:gd name="connsiteY3" fmla="*/ 426045 h 762971"/>
                            <a:gd name="connsiteX4" fmla="*/ 476375 w 521250"/>
                            <a:gd name="connsiteY4" fmla="*/ 326002 h 762971"/>
                            <a:gd name="connsiteX5" fmla="*/ 112190 w 521250"/>
                            <a:gd name="connsiteY5" fmla="*/ 326002 h 762971"/>
                            <a:gd name="connsiteX6" fmla="*/ 112190 w 521250"/>
                            <a:gd name="connsiteY6" fmla="*/ 101768 h 762971"/>
                            <a:gd name="connsiteX7" fmla="*/ 521251 w 521250"/>
                            <a:gd name="connsiteY7" fmla="*/ 101768 h 762971"/>
                            <a:gd name="connsiteX8" fmla="*/ 521251 w 521250"/>
                            <a:gd name="connsiteY8" fmla="*/ 0 h 762971"/>
                            <a:gd name="connsiteX9" fmla="*/ 112190 w 521250"/>
                            <a:gd name="connsiteY9" fmla="*/ 0 h 762971"/>
                            <a:gd name="connsiteX10" fmla="*/ 47177 w 521250"/>
                            <a:gd name="connsiteY10" fmla="*/ 0 h 762971"/>
                            <a:gd name="connsiteX11" fmla="*/ 0 w 521250"/>
                            <a:gd name="connsiteY11" fmla="*/ 0 h 762971"/>
                            <a:gd name="connsiteX12" fmla="*/ 0 w 521250"/>
                            <a:gd name="connsiteY12" fmla="*/ 762972 h 762971"/>
                            <a:gd name="connsiteX13" fmla="*/ 47177 w 521250"/>
                            <a:gd name="connsiteY13" fmla="*/ 762972 h 762971"/>
                            <a:gd name="connsiteX14" fmla="*/ 112190 w 521250"/>
                            <a:gd name="connsiteY14" fmla="*/ 762972 h 762971"/>
                            <a:gd name="connsiteX15" fmla="*/ 521251 w 521250"/>
                            <a:gd name="connsiteY15" fmla="*/ 762972 h 762971"/>
                            <a:gd name="connsiteX16" fmla="*/ 521251 w 521250"/>
                            <a:gd name="connsiteY16" fmla="*/ 661779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21250" h="762971">
                              <a:moveTo>
                                <a:pt x="521251" y="661779"/>
                              </a:moveTo>
                              <a:lnTo>
                                <a:pt x="112190" y="661779"/>
                              </a:lnTo>
                              <a:lnTo>
                                <a:pt x="112190" y="426045"/>
                              </a:lnTo>
                              <a:lnTo>
                                <a:pt x="476375" y="426045"/>
                              </a:lnTo>
                              <a:lnTo>
                                <a:pt x="476375" y="326002"/>
                              </a:lnTo>
                              <a:lnTo>
                                <a:pt x="112190" y="326002"/>
                              </a:lnTo>
                              <a:lnTo>
                                <a:pt x="112190" y="101768"/>
                              </a:lnTo>
                              <a:lnTo>
                                <a:pt x="521251" y="101768"/>
                              </a:lnTo>
                              <a:lnTo>
                                <a:pt x="521251" y="0"/>
                              </a:lnTo>
                              <a:lnTo>
                                <a:pt x="112190" y="0"/>
                              </a:lnTo>
                              <a:lnTo>
                                <a:pt x="47177" y="0"/>
                              </a:lnTo>
                              <a:lnTo>
                                <a:pt x="0" y="0"/>
                              </a:lnTo>
                              <a:lnTo>
                                <a:pt x="0" y="762972"/>
                              </a:lnTo>
                              <a:lnTo>
                                <a:pt x="47177" y="762972"/>
                              </a:lnTo>
                              <a:lnTo>
                                <a:pt x="112190" y="762972"/>
                              </a:lnTo>
                              <a:lnTo>
                                <a:pt x="521251" y="762972"/>
                              </a:lnTo>
                              <a:lnTo>
                                <a:pt x="521251" y="66177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50037006" name="Forma libre 1550037006">
                        <a:extLst>
                          <a:ext uri="{FF2B5EF4-FFF2-40B4-BE49-F238E27FC236}">
                            <a16:creationId xmlns:a16="http://schemas.microsoft.com/office/drawing/2014/main" id="{DF039AF8-0F1C-BCC6-378E-7E0607642953}"/>
                          </a:ext>
                        </a:extLst>
                      </wps:cNvPr>
                      <wps:cNvSpPr/>
                      <wps:spPr>
                        <a:xfrm>
                          <a:off x="3930095" y="535270"/>
                          <a:ext cx="475224" cy="564628"/>
                        </a:xfrm>
                        <a:custGeom>
                          <a:avLst/>
                          <a:gdLst>
                            <a:gd name="connsiteX0" fmla="*/ 107012 w 475224"/>
                            <a:gd name="connsiteY0" fmla="*/ 236327 h 564628"/>
                            <a:gd name="connsiteX1" fmla="*/ 145559 w 475224"/>
                            <a:gd name="connsiteY1" fmla="*/ 132834 h 564628"/>
                            <a:gd name="connsiteX2" fmla="*/ 245092 w 475224"/>
                            <a:gd name="connsiteY2" fmla="*/ 94887 h 564628"/>
                            <a:gd name="connsiteX3" fmla="*/ 333693 w 475224"/>
                            <a:gd name="connsiteY3" fmla="*/ 132259 h 564628"/>
                            <a:gd name="connsiteX4" fmla="*/ 367638 w 475224"/>
                            <a:gd name="connsiteY4" fmla="*/ 232302 h 564628"/>
                            <a:gd name="connsiteX5" fmla="*/ 367638 w 475224"/>
                            <a:gd name="connsiteY5" fmla="*/ 564629 h 564628"/>
                            <a:gd name="connsiteX6" fmla="*/ 475225 w 475224"/>
                            <a:gd name="connsiteY6" fmla="*/ 564629 h 564628"/>
                            <a:gd name="connsiteX7" fmla="*/ 475225 w 475224"/>
                            <a:gd name="connsiteY7" fmla="*/ 215053 h 564628"/>
                            <a:gd name="connsiteX8" fmla="*/ 448759 w 475224"/>
                            <a:gd name="connsiteY8" fmla="*/ 101211 h 564628"/>
                            <a:gd name="connsiteX9" fmla="*/ 376268 w 475224"/>
                            <a:gd name="connsiteY9" fmla="*/ 26466 h 564628"/>
                            <a:gd name="connsiteX10" fmla="*/ 163970 w 475224"/>
                            <a:gd name="connsiteY10" fmla="*/ 29916 h 564628"/>
                            <a:gd name="connsiteX11" fmla="*/ 107012 w 475224"/>
                            <a:gd name="connsiteY11" fmla="*/ 93162 h 564628"/>
                            <a:gd name="connsiteX12" fmla="*/ 107012 w 475224"/>
                            <a:gd name="connsiteY12" fmla="*/ 10942 h 564628"/>
                            <a:gd name="connsiteX13" fmla="*/ 0 w 475224"/>
                            <a:gd name="connsiteY13" fmla="*/ 10942 h 564628"/>
                            <a:gd name="connsiteX14" fmla="*/ 0 w 475224"/>
                            <a:gd name="connsiteY14" fmla="*/ 564629 h 564628"/>
                            <a:gd name="connsiteX15" fmla="*/ 107012 w 475224"/>
                            <a:gd name="connsiteY15" fmla="*/ 564629 h 5646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75224" h="564628">
                              <a:moveTo>
                                <a:pt x="107012" y="236327"/>
                              </a:moveTo>
                              <a:cubicBezTo>
                                <a:pt x="107012" y="192055"/>
                                <a:pt x="119669" y="157557"/>
                                <a:pt x="145559" y="132834"/>
                              </a:cubicBezTo>
                              <a:cubicBezTo>
                                <a:pt x="171449" y="108111"/>
                                <a:pt x="204819" y="94887"/>
                                <a:pt x="245092" y="94887"/>
                              </a:cubicBezTo>
                              <a:cubicBezTo>
                                <a:pt x="278685" y="93742"/>
                                <a:pt x="311082" y="107409"/>
                                <a:pt x="333693" y="132259"/>
                              </a:cubicBezTo>
                              <a:cubicBezTo>
                                <a:pt x="356131" y="156982"/>
                                <a:pt x="367638" y="190330"/>
                                <a:pt x="367638" y="232302"/>
                              </a:cubicBezTo>
                              <a:lnTo>
                                <a:pt x="367638" y="564629"/>
                              </a:lnTo>
                              <a:lnTo>
                                <a:pt x="475225" y="564629"/>
                              </a:lnTo>
                              <a:lnTo>
                                <a:pt x="475225" y="215053"/>
                              </a:lnTo>
                              <a:cubicBezTo>
                                <a:pt x="475225" y="171356"/>
                                <a:pt x="466595" y="133409"/>
                                <a:pt x="448759" y="101211"/>
                              </a:cubicBezTo>
                              <a:cubicBezTo>
                                <a:pt x="432247" y="69882"/>
                                <a:pt x="407088" y="43939"/>
                                <a:pt x="376268" y="26466"/>
                              </a:cubicBezTo>
                              <a:cubicBezTo>
                                <a:pt x="309880" y="-10015"/>
                                <a:pt x="229138" y="-8704"/>
                                <a:pt x="163970" y="29916"/>
                              </a:cubicBezTo>
                              <a:cubicBezTo>
                                <a:pt x="139501" y="45331"/>
                                <a:pt x="119784" y="67225"/>
                                <a:pt x="107012" y="93162"/>
                              </a:cubicBezTo>
                              <a:lnTo>
                                <a:pt x="107012" y="10942"/>
                              </a:lnTo>
                              <a:lnTo>
                                <a:pt x="0" y="10942"/>
                              </a:lnTo>
                              <a:lnTo>
                                <a:pt x="0" y="564629"/>
                              </a:lnTo>
                              <a:lnTo>
                                <a:pt x="107012" y="56462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68452587" name="Forma libre 468452587">
                        <a:extLst>
                          <a:ext uri="{FF2B5EF4-FFF2-40B4-BE49-F238E27FC236}">
                            <a16:creationId xmlns:a16="http://schemas.microsoft.com/office/drawing/2014/main" id="{65624190-1579-FE7D-26BD-75562C71BC3B}"/>
                          </a:ext>
                        </a:extLst>
                      </wps:cNvPr>
                      <wps:cNvSpPr/>
                      <wps:spPr>
                        <a:xfrm>
                          <a:off x="4474900" y="535248"/>
                          <a:ext cx="521901" cy="576762"/>
                        </a:xfrm>
                        <a:custGeom>
                          <a:avLst/>
                          <a:gdLst>
                            <a:gd name="connsiteX0" fmla="*/ 512081 w 521901"/>
                            <a:gd name="connsiteY0" fmla="*/ 438160 h 576762"/>
                            <a:gd name="connsiteX1" fmla="*/ 429233 w 521901"/>
                            <a:gd name="connsiteY1" fmla="*/ 386988 h 576762"/>
                            <a:gd name="connsiteX2" fmla="*/ 387809 w 521901"/>
                            <a:gd name="connsiteY2" fmla="*/ 442184 h 576762"/>
                            <a:gd name="connsiteX3" fmla="*/ 334303 w 521901"/>
                            <a:gd name="connsiteY3" fmla="*/ 472657 h 576762"/>
                            <a:gd name="connsiteX4" fmla="*/ 271592 w 521901"/>
                            <a:gd name="connsiteY4" fmla="*/ 481857 h 576762"/>
                            <a:gd name="connsiteX5" fmla="*/ 187593 w 521901"/>
                            <a:gd name="connsiteY5" fmla="*/ 460008 h 576762"/>
                            <a:gd name="connsiteX6" fmla="*/ 128909 w 521901"/>
                            <a:gd name="connsiteY6" fmla="*/ 395038 h 576762"/>
                            <a:gd name="connsiteX7" fmla="*/ 108773 w 521901"/>
                            <a:gd name="connsiteY7" fmla="*/ 312818 h 576762"/>
                            <a:gd name="connsiteX8" fmla="*/ 520711 w 521901"/>
                            <a:gd name="connsiteY8" fmla="*/ 312818 h 576762"/>
                            <a:gd name="connsiteX9" fmla="*/ 521861 w 521901"/>
                            <a:gd name="connsiteY9" fmla="*/ 297869 h 576762"/>
                            <a:gd name="connsiteX10" fmla="*/ 521861 w 521901"/>
                            <a:gd name="connsiteY10" fmla="*/ 283495 h 576762"/>
                            <a:gd name="connsiteX11" fmla="*/ 489067 w 521901"/>
                            <a:gd name="connsiteY11" fmla="*/ 134581 h 576762"/>
                            <a:gd name="connsiteX12" fmla="*/ 265838 w 521901"/>
                            <a:gd name="connsiteY12" fmla="*/ 40 h 576762"/>
                            <a:gd name="connsiteX13" fmla="*/ 158251 w 521901"/>
                            <a:gd name="connsiteY13" fmla="*/ 20164 h 576762"/>
                            <a:gd name="connsiteX14" fmla="*/ 74253 w 521901"/>
                            <a:gd name="connsiteY14" fmla="*/ 78810 h 576762"/>
                            <a:gd name="connsiteX15" fmla="*/ 19021 w 521901"/>
                            <a:gd name="connsiteY15" fmla="*/ 169653 h 576762"/>
                            <a:gd name="connsiteX16" fmla="*/ 35 w 521901"/>
                            <a:gd name="connsiteY16" fmla="*/ 288095 h 576762"/>
                            <a:gd name="connsiteX17" fmla="*/ 34555 w 521901"/>
                            <a:gd name="connsiteY17" fmla="*/ 438735 h 576762"/>
                            <a:gd name="connsiteX18" fmla="*/ 130635 w 521901"/>
                            <a:gd name="connsiteY18" fmla="*/ 539928 h 576762"/>
                            <a:gd name="connsiteX19" fmla="*/ 271592 w 521901"/>
                            <a:gd name="connsiteY19" fmla="*/ 576725 h 576762"/>
                            <a:gd name="connsiteX20" fmla="*/ 364796 w 521901"/>
                            <a:gd name="connsiteY20" fmla="*/ 562926 h 576762"/>
                            <a:gd name="connsiteX21" fmla="*/ 447643 w 521901"/>
                            <a:gd name="connsiteY21" fmla="*/ 518079 h 576762"/>
                            <a:gd name="connsiteX22" fmla="*/ 512081 w 521901"/>
                            <a:gd name="connsiteY22" fmla="*/ 438160 h 576762"/>
                            <a:gd name="connsiteX23" fmla="*/ 149621 w 521901"/>
                            <a:gd name="connsiteY23" fmla="*/ 141480 h 576762"/>
                            <a:gd name="connsiteX24" fmla="*/ 199675 w 521901"/>
                            <a:gd name="connsiteY24" fmla="*/ 102958 h 576762"/>
                            <a:gd name="connsiteX25" fmla="*/ 264688 w 521901"/>
                            <a:gd name="connsiteY25" fmla="*/ 90884 h 576762"/>
                            <a:gd name="connsiteX26" fmla="*/ 372275 w 521901"/>
                            <a:gd name="connsiteY26" fmla="*/ 138605 h 576762"/>
                            <a:gd name="connsiteX27" fmla="*/ 410822 w 521901"/>
                            <a:gd name="connsiteY27" fmla="*/ 233474 h 576762"/>
                            <a:gd name="connsiteX28" fmla="*/ 112225 w 521901"/>
                            <a:gd name="connsiteY28" fmla="*/ 233474 h 576762"/>
                            <a:gd name="connsiteX29" fmla="*/ 118553 w 521901"/>
                            <a:gd name="connsiteY29" fmla="*/ 203576 h 576762"/>
                            <a:gd name="connsiteX30" fmla="*/ 149621 w 521901"/>
                            <a:gd name="connsiteY30" fmla="*/ 141480 h 5767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21901" h="576762">
                              <a:moveTo>
                                <a:pt x="512081" y="438160"/>
                              </a:moveTo>
                              <a:lnTo>
                                <a:pt x="429233" y="386988"/>
                              </a:lnTo>
                              <a:cubicBezTo>
                                <a:pt x="418952" y="407784"/>
                                <a:pt x="404908" y="426499"/>
                                <a:pt x="387809" y="442184"/>
                              </a:cubicBezTo>
                              <a:cubicBezTo>
                                <a:pt x="372350" y="456041"/>
                                <a:pt x="354106" y="466430"/>
                                <a:pt x="334303" y="472657"/>
                              </a:cubicBezTo>
                              <a:cubicBezTo>
                                <a:pt x="313953" y="478729"/>
                                <a:pt x="292827" y="481828"/>
                                <a:pt x="271592" y="481857"/>
                              </a:cubicBezTo>
                              <a:cubicBezTo>
                                <a:pt x="242135" y="482276"/>
                                <a:pt x="213109" y="474727"/>
                                <a:pt x="187593" y="460008"/>
                              </a:cubicBezTo>
                              <a:cubicBezTo>
                                <a:pt x="162031" y="444634"/>
                                <a:pt x="141607" y="422020"/>
                                <a:pt x="128909" y="395038"/>
                              </a:cubicBezTo>
                              <a:cubicBezTo>
                                <a:pt x="117098" y="369136"/>
                                <a:pt x="110268" y="341244"/>
                                <a:pt x="108773" y="312818"/>
                              </a:cubicBezTo>
                              <a:lnTo>
                                <a:pt x="520711" y="312818"/>
                              </a:lnTo>
                              <a:cubicBezTo>
                                <a:pt x="521649" y="307891"/>
                                <a:pt x="522034" y="302877"/>
                                <a:pt x="521861" y="297869"/>
                              </a:cubicBezTo>
                              <a:lnTo>
                                <a:pt x="521861" y="283495"/>
                              </a:lnTo>
                              <a:cubicBezTo>
                                <a:pt x="521861" y="226574"/>
                                <a:pt x="510930" y="177128"/>
                                <a:pt x="489067" y="134581"/>
                              </a:cubicBezTo>
                              <a:cubicBezTo>
                                <a:pt x="446671" y="50625"/>
                                <a:pt x="359922" y="-1656"/>
                                <a:pt x="265838" y="40"/>
                              </a:cubicBezTo>
                              <a:cubicBezTo>
                                <a:pt x="229011" y="-282"/>
                                <a:pt x="192472" y="6554"/>
                                <a:pt x="158251" y="20164"/>
                              </a:cubicBezTo>
                              <a:cubicBezTo>
                                <a:pt x="126447" y="33612"/>
                                <a:pt x="97830" y="53592"/>
                                <a:pt x="74253" y="78810"/>
                              </a:cubicBezTo>
                              <a:cubicBezTo>
                                <a:pt x="49669" y="104884"/>
                                <a:pt x="30850" y="135834"/>
                                <a:pt x="19021" y="169653"/>
                              </a:cubicBezTo>
                              <a:cubicBezTo>
                                <a:pt x="5886" y="207739"/>
                                <a:pt x="-535" y="247813"/>
                                <a:pt x="35" y="288095"/>
                              </a:cubicBezTo>
                              <a:cubicBezTo>
                                <a:pt x="35" y="345016"/>
                                <a:pt x="11541" y="395613"/>
                                <a:pt x="34555" y="438735"/>
                              </a:cubicBezTo>
                              <a:cubicBezTo>
                                <a:pt x="56682" y="480638"/>
                                <a:pt x="89925" y="515647"/>
                                <a:pt x="130635" y="539928"/>
                              </a:cubicBezTo>
                              <a:cubicBezTo>
                                <a:pt x="173377" y="564823"/>
                                <a:pt x="222125" y="577547"/>
                                <a:pt x="271592" y="576725"/>
                              </a:cubicBezTo>
                              <a:cubicBezTo>
                                <a:pt x="303172" y="576731"/>
                                <a:pt x="334573" y="572079"/>
                                <a:pt x="364796" y="562926"/>
                              </a:cubicBezTo>
                              <a:cubicBezTo>
                                <a:pt x="395075" y="553525"/>
                                <a:pt x="423220" y="538289"/>
                                <a:pt x="447643" y="518079"/>
                              </a:cubicBezTo>
                              <a:cubicBezTo>
                                <a:pt x="473982" y="495748"/>
                                <a:pt x="495851" y="468632"/>
                                <a:pt x="512081" y="438160"/>
                              </a:cubicBezTo>
                              <a:close/>
                              <a:moveTo>
                                <a:pt x="149621" y="141480"/>
                              </a:moveTo>
                              <a:cubicBezTo>
                                <a:pt x="162779" y="124617"/>
                                <a:pt x="179999" y="111364"/>
                                <a:pt x="199675" y="102958"/>
                              </a:cubicBezTo>
                              <a:cubicBezTo>
                                <a:pt x="220347" y="94713"/>
                                <a:pt x="242434" y="90608"/>
                                <a:pt x="264688" y="90884"/>
                              </a:cubicBezTo>
                              <a:cubicBezTo>
                                <a:pt x="305945" y="89625"/>
                                <a:pt x="345533" y="107184"/>
                                <a:pt x="372275" y="138605"/>
                              </a:cubicBezTo>
                              <a:cubicBezTo>
                                <a:pt x="392412" y="161604"/>
                                <a:pt x="405069" y="193227"/>
                                <a:pt x="410822" y="233474"/>
                              </a:cubicBezTo>
                              <a:lnTo>
                                <a:pt x="112225" y="233474"/>
                              </a:lnTo>
                              <a:cubicBezTo>
                                <a:pt x="113605" y="223366"/>
                                <a:pt x="115717" y="213373"/>
                                <a:pt x="118553" y="203576"/>
                              </a:cubicBezTo>
                              <a:cubicBezTo>
                                <a:pt x="124899" y="181106"/>
                                <a:pt x="135439" y="160034"/>
                                <a:pt x="149621" y="14148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53399215" name="Forma libre 953399215">
                        <a:extLst>
                          <a:ext uri="{FF2B5EF4-FFF2-40B4-BE49-F238E27FC236}">
                            <a16:creationId xmlns:a16="http://schemas.microsoft.com/office/drawing/2014/main" id="{DA147F59-C501-2CEC-F863-B2D6A30B2501}"/>
                          </a:ext>
                        </a:extLst>
                      </wps:cNvPr>
                      <wps:cNvSpPr/>
                      <wps:spPr>
                        <a:xfrm>
                          <a:off x="5068678" y="535278"/>
                          <a:ext cx="288816" cy="564621"/>
                        </a:xfrm>
                        <a:custGeom>
                          <a:avLst/>
                          <a:gdLst>
                            <a:gd name="connsiteX0" fmla="*/ 288817 w 288816"/>
                            <a:gd name="connsiteY0" fmla="*/ 113278 h 564621"/>
                            <a:gd name="connsiteX1" fmla="*/ 288817 w 288816"/>
                            <a:gd name="connsiteY1" fmla="*/ 10 h 564621"/>
                            <a:gd name="connsiteX2" fmla="*/ 257174 w 288816"/>
                            <a:gd name="connsiteY2" fmla="*/ 10 h 564621"/>
                            <a:gd name="connsiteX3" fmla="*/ 169148 w 288816"/>
                            <a:gd name="connsiteY3" fmla="*/ 25309 h 564621"/>
                            <a:gd name="connsiteX4" fmla="*/ 107012 w 288816"/>
                            <a:gd name="connsiteY4" fmla="*/ 101778 h 564621"/>
                            <a:gd name="connsiteX5" fmla="*/ 107012 w 288816"/>
                            <a:gd name="connsiteY5" fmla="*/ 10935 h 564621"/>
                            <a:gd name="connsiteX6" fmla="*/ 0 w 288816"/>
                            <a:gd name="connsiteY6" fmla="*/ 10935 h 564621"/>
                            <a:gd name="connsiteX7" fmla="*/ 0 w 288816"/>
                            <a:gd name="connsiteY7" fmla="*/ 564621 h 564621"/>
                            <a:gd name="connsiteX8" fmla="*/ 107012 w 288816"/>
                            <a:gd name="connsiteY8" fmla="*/ 564621 h 564621"/>
                            <a:gd name="connsiteX9" fmla="*/ 107012 w 288816"/>
                            <a:gd name="connsiteY9" fmla="*/ 269092 h 564621"/>
                            <a:gd name="connsiteX10" fmla="*/ 142682 w 288816"/>
                            <a:gd name="connsiteY10" fmla="*/ 155825 h 564621"/>
                            <a:gd name="connsiteX11" fmla="*/ 234160 w 288816"/>
                            <a:gd name="connsiteY11" fmla="*/ 113278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88816" h="564621">
                              <a:moveTo>
                                <a:pt x="288817" y="113278"/>
                              </a:moveTo>
                              <a:lnTo>
                                <a:pt x="288817" y="10"/>
                              </a:lnTo>
                              <a:lnTo>
                                <a:pt x="257174" y="10"/>
                              </a:lnTo>
                              <a:cubicBezTo>
                                <a:pt x="225990" y="-346"/>
                                <a:pt x="195383" y="8451"/>
                                <a:pt x="169148" y="25309"/>
                              </a:cubicBezTo>
                              <a:cubicBezTo>
                                <a:pt x="141526" y="44317"/>
                                <a:pt x="119957" y="70863"/>
                                <a:pt x="107012" y="101778"/>
                              </a:cubicBezTo>
                              <a:lnTo>
                                <a:pt x="107012" y="10935"/>
                              </a:lnTo>
                              <a:lnTo>
                                <a:pt x="0" y="10935"/>
                              </a:lnTo>
                              <a:lnTo>
                                <a:pt x="0" y="564621"/>
                              </a:lnTo>
                              <a:lnTo>
                                <a:pt x="107012" y="564621"/>
                              </a:lnTo>
                              <a:lnTo>
                                <a:pt x="107012" y="269092"/>
                              </a:lnTo>
                              <a:cubicBezTo>
                                <a:pt x="107012" y="221945"/>
                                <a:pt x="118518" y="184573"/>
                                <a:pt x="142682" y="155825"/>
                              </a:cubicBezTo>
                              <a:cubicBezTo>
                                <a:pt x="165051" y="128393"/>
                                <a:pt x="198760" y="112714"/>
                                <a:pt x="234160" y="113278"/>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35204290" name="Forma libre 2135204290">
                        <a:extLst>
                          <a:ext uri="{FF2B5EF4-FFF2-40B4-BE49-F238E27FC236}">
                            <a16:creationId xmlns:a16="http://schemas.microsoft.com/office/drawing/2014/main" id="{FF3BFE7A-FCA9-E2BE-5BED-E64A4FA767D2}"/>
                          </a:ext>
                        </a:extLst>
                      </wps:cNvPr>
                      <wps:cNvSpPr/>
                      <wps:spPr>
                        <a:xfrm>
                          <a:off x="5362638" y="535228"/>
                          <a:ext cx="533368" cy="758435"/>
                        </a:xfrm>
                        <a:custGeom>
                          <a:avLst/>
                          <a:gdLst>
                            <a:gd name="connsiteX0" fmla="*/ 120855 w 533368"/>
                            <a:gd name="connsiteY0" fmla="*/ 491076 h 758435"/>
                            <a:gd name="connsiteX1" fmla="*/ 246277 w 533368"/>
                            <a:gd name="connsiteY1" fmla="*/ 525573 h 758435"/>
                            <a:gd name="connsiteX2" fmla="*/ 413123 w 533368"/>
                            <a:gd name="connsiteY2" fmla="*/ 440479 h 758435"/>
                            <a:gd name="connsiteX3" fmla="*/ 425205 w 533368"/>
                            <a:gd name="connsiteY3" fmla="*/ 420930 h 758435"/>
                            <a:gd name="connsiteX4" fmla="*/ 425205 w 533368"/>
                            <a:gd name="connsiteY4" fmla="*/ 499125 h 758435"/>
                            <a:gd name="connsiteX5" fmla="*/ 402192 w 533368"/>
                            <a:gd name="connsiteY5" fmla="*/ 589969 h 758435"/>
                            <a:gd name="connsiteX6" fmla="*/ 341207 w 533368"/>
                            <a:gd name="connsiteY6" fmla="*/ 645165 h 758435"/>
                            <a:gd name="connsiteX7" fmla="*/ 257209 w 533368"/>
                            <a:gd name="connsiteY7" fmla="*/ 663564 h 758435"/>
                            <a:gd name="connsiteX8" fmla="*/ 161128 w 533368"/>
                            <a:gd name="connsiteY8" fmla="*/ 638265 h 758435"/>
                            <a:gd name="connsiteX9" fmla="*/ 90362 w 533368"/>
                            <a:gd name="connsiteY9" fmla="*/ 566970 h 758435"/>
                            <a:gd name="connsiteX10" fmla="*/ 15569 w 533368"/>
                            <a:gd name="connsiteY10" fmla="*/ 626766 h 758435"/>
                            <a:gd name="connsiteX11" fmla="*/ 162854 w 533368"/>
                            <a:gd name="connsiteY11" fmla="*/ 744633 h 758435"/>
                            <a:gd name="connsiteX12" fmla="*/ 399315 w 533368"/>
                            <a:gd name="connsiteY12" fmla="*/ 727959 h 758435"/>
                            <a:gd name="connsiteX13" fmla="*/ 497122 w 533368"/>
                            <a:gd name="connsiteY13" fmla="*/ 638265 h 758435"/>
                            <a:gd name="connsiteX14" fmla="*/ 533368 w 533368"/>
                            <a:gd name="connsiteY14" fmla="*/ 493950 h 758435"/>
                            <a:gd name="connsiteX15" fmla="*/ 533368 w 533368"/>
                            <a:gd name="connsiteY15" fmla="*/ 10984 h 758435"/>
                            <a:gd name="connsiteX16" fmla="*/ 425205 w 533368"/>
                            <a:gd name="connsiteY16" fmla="*/ 10984 h 758435"/>
                            <a:gd name="connsiteX17" fmla="*/ 425205 w 533368"/>
                            <a:gd name="connsiteY17" fmla="*/ 104127 h 758435"/>
                            <a:gd name="connsiteX18" fmla="*/ 413123 w 533368"/>
                            <a:gd name="connsiteY18" fmla="*/ 84579 h 758435"/>
                            <a:gd name="connsiteX19" fmla="*/ 346385 w 533368"/>
                            <a:gd name="connsiteY19" fmla="*/ 23058 h 758435"/>
                            <a:gd name="connsiteX20" fmla="*/ 246277 w 533368"/>
                            <a:gd name="connsiteY20" fmla="*/ 60 h 758435"/>
                            <a:gd name="connsiteX21" fmla="*/ 149046 w 533368"/>
                            <a:gd name="connsiteY21" fmla="*/ 19608 h 758435"/>
                            <a:gd name="connsiteX22" fmla="*/ 70226 w 533368"/>
                            <a:gd name="connsiteY22" fmla="*/ 74804 h 758435"/>
                            <a:gd name="connsiteX23" fmla="*/ 18446 w 533368"/>
                            <a:gd name="connsiteY23" fmla="*/ 158174 h 758435"/>
                            <a:gd name="connsiteX24" fmla="*/ 35 w 533368"/>
                            <a:gd name="connsiteY24" fmla="*/ 262816 h 758435"/>
                            <a:gd name="connsiteX25" fmla="*/ 32829 w 533368"/>
                            <a:gd name="connsiteY25" fmla="*/ 397357 h 758435"/>
                            <a:gd name="connsiteX26" fmla="*/ 120855 w 533368"/>
                            <a:gd name="connsiteY26" fmla="*/ 491076 h 758435"/>
                            <a:gd name="connsiteX27" fmla="*/ 130060 w 533368"/>
                            <a:gd name="connsiteY27" fmla="*/ 175997 h 758435"/>
                            <a:gd name="connsiteX28" fmla="*/ 186442 w 533368"/>
                            <a:gd name="connsiteY28" fmla="*/ 117351 h 758435"/>
                            <a:gd name="connsiteX29" fmla="*/ 350412 w 533368"/>
                            <a:gd name="connsiteY29" fmla="*/ 117351 h 758435"/>
                            <a:gd name="connsiteX30" fmla="*/ 406795 w 533368"/>
                            <a:gd name="connsiteY30" fmla="*/ 175997 h 758435"/>
                            <a:gd name="connsiteX31" fmla="*/ 427507 w 533368"/>
                            <a:gd name="connsiteY31" fmla="*/ 262816 h 758435"/>
                            <a:gd name="connsiteX32" fmla="*/ 406795 w 533368"/>
                            <a:gd name="connsiteY32" fmla="*/ 348485 h 758435"/>
                            <a:gd name="connsiteX33" fmla="*/ 350412 w 533368"/>
                            <a:gd name="connsiteY33" fmla="*/ 407131 h 758435"/>
                            <a:gd name="connsiteX34" fmla="*/ 186442 w 533368"/>
                            <a:gd name="connsiteY34" fmla="*/ 407131 h 758435"/>
                            <a:gd name="connsiteX35" fmla="*/ 130060 w 533368"/>
                            <a:gd name="connsiteY35" fmla="*/ 348485 h 758435"/>
                            <a:gd name="connsiteX36" fmla="*/ 109348 w 533368"/>
                            <a:gd name="connsiteY36" fmla="*/ 262816 h 758435"/>
                            <a:gd name="connsiteX37" fmla="*/ 130060 w 533368"/>
                            <a:gd name="connsiteY37" fmla="*/ 175997 h 7584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533368" h="758435">
                              <a:moveTo>
                                <a:pt x="120855" y="491076"/>
                              </a:moveTo>
                              <a:cubicBezTo>
                                <a:pt x="158539" y="514212"/>
                                <a:pt x="202034" y="526177"/>
                                <a:pt x="246277" y="525573"/>
                              </a:cubicBezTo>
                              <a:cubicBezTo>
                                <a:pt x="312958" y="528390"/>
                                <a:pt x="376302" y="496106"/>
                                <a:pt x="413123" y="440479"/>
                              </a:cubicBezTo>
                              <a:cubicBezTo>
                                <a:pt x="417669" y="434310"/>
                                <a:pt x="421753" y="427772"/>
                                <a:pt x="425205" y="420930"/>
                              </a:cubicBezTo>
                              <a:lnTo>
                                <a:pt x="425205" y="499125"/>
                              </a:lnTo>
                              <a:cubicBezTo>
                                <a:pt x="425205" y="535347"/>
                                <a:pt x="417726" y="565820"/>
                                <a:pt x="402192" y="589969"/>
                              </a:cubicBezTo>
                              <a:cubicBezTo>
                                <a:pt x="387809" y="614019"/>
                                <a:pt x="366579" y="633234"/>
                                <a:pt x="341207" y="645165"/>
                              </a:cubicBezTo>
                              <a:cubicBezTo>
                                <a:pt x="314972" y="657521"/>
                                <a:pt x="286263" y="663811"/>
                                <a:pt x="257209" y="663564"/>
                              </a:cubicBezTo>
                              <a:cubicBezTo>
                                <a:pt x="223494" y="663943"/>
                                <a:pt x="190297" y="655204"/>
                                <a:pt x="161128" y="638265"/>
                              </a:cubicBezTo>
                              <a:cubicBezTo>
                                <a:pt x="132247" y="620413"/>
                                <a:pt x="107968" y="595983"/>
                                <a:pt x="90362" y="566970"/>
                              </a:cubicBezTo>
                              <a:lnTo>
                                <a:pt x="15569" y="626766"/>
                              </a:lnTo>
                              <a:cubicBezTo>
                                <a:pt x="46925" y="684164"/>
                                <a:pt x="99970" y="726619"/>
                                <a:pt x="162854" y="744633"/>
                              </a:cubicBezTo>
                              <a:cubicBezTo>
                                <a:pt x="241099" y="767654"/>
                                <a:pt x="325040" y="761732"/>
                                <a:pt x="399315" y="727959"/>
                              </a:cubicBezTo>
                              <a:cubicBezTo>
                                <a:pt x="440049" y="708313"/>
                                <a:pt x="474051" y="677115"/>
                                <a:pt x="497122" y="638265"/>
                              </a:cubicBezTo>
                              <a:cubicBezTo>
                                <a:pt x="521286" y="598593"/>
                                <a:pt x="533368" y="550296"/>
                                <a:pt x="533368" y="493950"/>
                              </a:cubicBezTo>
                              <a:lnTo>
                                <a:pt x="533368" y="10984"/>
                              </a:lnTo>
                              <a:lnTo>
                                <a:pt x="425205" y="10984"/>
                              </a:lnTo>
                              <a:lnTo>
                                <a:pt x="425205" y="104127"/>
                              </a:lnTo>
                              <a:cubicBezTo>
                                <a:pt x="421753" y="97285"/>
                                <a:pt x="417669" y="90748"/>
                                <a:pt x="413123" y="84579"/>
                              </a:cubicBezTo>
                              <a:cubicBezTo>
                                <a:pt x="396036" y="59125"/>
                                <a:pt x="373138" y="38053"/>
                                <a:pt x="346385" y="23058"/>
                              </a:cubicBezTo>
                              <a:cubicBezTo>
                                <a:pt x="315490" y="7137"/>
                                <a:pt x="281027" y="-774"/>
                                <a:pt x="246277" y="60"/>
                              </a:cubicBezTo>
                              <a:cubicBezTo>
                                <a:pt x="212908" y="-21"/>
                                <a:pt x="179827" y="6631"/>
                                <a:pt x="149046" y="19608"/>
                              </a:cubicBezTo>
                              <a:cubicBezTo>
                                <a:pt x="119302" y="32453"/>
                                <a:pt x="92491" y="51237"/>
                                <a:pt x="70226" y="74804"/>
                              </a:cubicBezTo>
                              <a:cubicBezTo>
                                <a:pt x="47845" y="99079"/>
                                <a:pt x="30297" y="127367"/>
                                <a:pt x="18446" y="158174"/>
                              </a:cubicBezTo>
                              <a:cubicBezTo>
                                <a:pt x="6019" y="191648"/>
                                <a:pt x="-253" y="227106"/>
                                <a:pt x="35" y="262816"/>
                              </a:cubicBezTo>
                              <a:cubicBezTo>
                                <a:pt x="-713" y="309727"/>
                                <a:pt x="10564" y="356052"/>
                                <a:pt x="32829" y="397357"/>
                              </a:cubicBezTo>
                              <a:cubicBezTo>
                                <a:pt x="53541" y="435695"/>
                                <a:pt x="83861" y="467991"/>
                                <a:pt x="120855" y="491076"/>
                              </a:cubicBezTo>
                              <a:close/>
                              <a:moveTo>
                                <a:pt x="130060" y="175997"/>
                              </a:moveTo>
                              <a:cubicBezTo>
                                <a:pt x="143063" y="151619"/>
                                <a:pt x="162567" y="131317"/>
                                <a:pt x="186442" y="117351"/>
                              </a:cubicBezTo>
                              <a:cubicBezTo>
                                <a:pt x="237417" y="88995"/>
                                <a:pt x="299438" y="88995"/>
                                <a:pt x="350412" y="117351"/>
                              </a:cubicBezTo>
                              <a:cubicBezTo>
                                <a:pt x="374001" y="131634"/>
                                <a:pt x="393448" y="151855"/>
                                <a:pt x="406795" y="175997"/>
                              </a:cubicBezTo>
                              <a:cubicBezTo>
                                <a:pt x="421006" y="202704"/>
                                <a:pt x="428082" y="232585"/>
                                <a:pt x="427507" y="262816"/>
                              </a:cubicBezTo>
                              <a:cubicBezTo>
                                <a:pt x="428024" y="292674"/>
                                <a:pt x="420890" y="322164"/>
                                <a:pt x="406795" y="348485"/>
                              </a:cubicBezTo>
                              <a:cubicBezTo>
                                <a:pt x="393448" y="372628"/>
                                <a:pt x="374001" y="392849"/>
                                <a:pt x="350412" y="407131"/>
                              </a:cubicBezTo>
                              <a:cubicBezTo>
                                <a:pt x="299438" y="435488"/>
                                <a:pt x="237417" y="435488"/>
                                <a:pt x="186442" y="407131"/>
                              </a:cubicBezTo>
                              <a:cubicBezTo>
                                <a:pt x="162567" y="393166"/>
                                <a:pt x="143063" y="372864"/>
                                <a:pt x="130060" y="348485"/>
                              </a:cubicBezTo>
                              <a:cubicBezTo>
                                <a:pt x="115964" y="322164"/>
                                <a:pt x="108830" y="292674"/>
                                <a:pt x="109348" y="262816"/>
                              </a:cubicBezTo>
                              <a:cubicBezTo>
                                <a:pt x="108773" y="232585"/>
                                <a:pt x="115850" y="202704"/>
                                <a:pt x="130060" y="175997"/>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04061916" name="Forma libre 1104061916">
                        <a:extLst>
                          <a:ext uri="{FF2B5EF4-FFF2-40B4-BE49-F238E27FC236}">
                            <a16:creationId xmlns:a16="http://schemas.microsoft.com/office/drawing/2014/main" id="{A94EA5BC-2D07-2939-180B-B7F98AC3897C}"/>
                          </a:ext>
                        </a:extLst>
                      </wps:cNvPr>
                      <wps:cNvSpPr/>
                      <wps:spPr>
                        <a:xfrm>
                          <a:off x="5939156" y="546212"/>
                          <a:ext cx="552319" cy="734223"/>
                        </a:xfrm>
                        <a:custGeom>
                          <a:avLst/>
                          <a:gdLst>
                            <a:gd name="connsiteX0" fmla="*/ 84574 w 552319"/>
                            <a:gd name="connsiteY0" fmla="*/ 734224 h 734223"/>
                            <a:gd name="connsiteX1" fmla="*/ 202517 w 552319"/>
                            <a:gd name="connsiteY1" fmla="*/ 734224 h 734223"/>
                            <a:gd name="connsiteX2" fmla="*/ 552319 w 552319"/>
                            <a:gd name="connsiteY2" fmla="*/ 0 h 734223"/>
                            <a:gd name="connsiteX3" fmla="*/ 434951 w 552319"/>
                            <a:gd name="connsiteY3" fmla="*/ 0 h 734223"/>
                            <a:gd name="connsiteX4" fmla="*/ 308378 w 552319"/>
                            <a:gd name="connsiteY4" fmla="*/ 261607 h 734223"/>
                            <a:gd name="connsiteX5" fmla="*/ 276735 w 552319"/>
                            <a:gd name="connsiteY5" fmla="*/ 330027 h 734223"/>
                            <a:gd name="connsiteX6" fmla="*/ 245091 w 552319"/>
                            <a:gd name="connsiteY6" fmla="*/ 260457 h 734223"/>
                            <a:gd name="connsiteX7" fmla="*/ 121970 w 552319"/>
                            <a:gd name="connsiteY7" fmla="*/ 0 h 734223"/>
                            <a:gd name="connsiteX8" fmla="*/ 0 w 552319"/>
                            <a:gd name="connsiteY8" fmla="*/ 0 h 734223"/>
                            <a:gd name="connsiteX9" fmla="*/ 220928 w 552319"/>
                            <a:gd name="connsiteY9" fmla="*/ 449044 h 7342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52319" h="734223">
                              <a:moveTo>
                                <a:pt x="84574" y="734224"/>
                              </a:moveTo>
                              <a:lnTo>
                                <a:pt x="202517" y="734224"/>
                              </a:lnTo>
                              <a:lnTo>
                                <a:pt x="552319" y="0"/>
                              </a:lnTo>
                              <a:lnTo>
                                <a:pt x="434951" y="0"/>
                              </a:lnTo>
                              <a:lnTo>
                                <a:pt x="308378" y="261607"/>
                              </a:lnTo>
                              <a:cubicBezTo>
                                <a:pt x="300323" y="278281"/>
                                <a:pt x="289968" y="301279"/>
                                <a:pt x="276735" y="330027"/>
                              </a:cubicBezTo>
                              <a:lnTo>
                                <a:pt x="245091" y="260457"/>
                              </a:lnTo>
                              <a:lnTo>
                                <a:pt x="121970" y="0"/>
                              </a:lnTo>
                              <a:lnTo>
                                <a:pt x="0" y="0"/>
                              </a:lnTo>
                              <a:lnTo>
                                <a:pt x="220928" y="449044"/>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1134157" name="Forma libre 571134157">
                        <a:extLst>
                          <a:ext uri="{FF2B5EF4-FFF2-40B4-BE49-F238E27FC236}">
                            <a16:creationId xmlns:a16="http://schemas.microsoft.com/office/drawing/2014/main" id="{C8040783-0DFB-9C3F-C958-E1356CA7A471}"/>
                          </a:ext>
                        </a:extLst>
                      </wps:cNvPr>
                      <wps:cNvSpPr/>
                      <wps:spPr>
                        <a:xfrm>
                          <a:off x="1853721" y="1226965"/>
                          <a:ext cx="636317" cy="762971"/>
                        </a:xfrm>
                        <a:custGeom>
                          <a:avLst/>
                          <a:gdLst>
                            <a:gd name="connsiteX0" fmla="*/ 524128 w 636317"/>
                            <a:gd name="connsiteY0" fmla="*/ 475492 h 762971"/>
                            <a:gd name="connsiteX1" fmla="*/ 524128 w 636317"/>
                            <a:gd name="connsiteY1" fmla="*/ 573235 h 762971"/>
                            <a:gd name="connsiteX2" fmla="*/ 466595 w 636317"/>
                            <a:gd name="connsiteY2" fmla="*/ 493891 h 762971"/>
                            <a:gd name="connsiteX3" fmla="*/ 101259 w 636317"/>
                            <a:gd name="connsiteY3" fmla="*/ 0 h 762971"/>
                            <a:gd name="connsiteX4" fmla="*/ 0 w 636317"/>
                            <a:gd name="connsiteY4" fmla="*/ 0 h 762971"/>
                            <a:gd name="connsiteX5" fmla="*/ 0 w 636317"/>
                            <a:gd name="connsiteY5" fmla="*/ 762972 h 762971"/>
                            <a:gd name="connsiteX6" fmla="*/ 112190 w 636317"/>
                            <a:gd name="connsiteY6" fmla="*/ 762972 h 762971"/>
                            <a:gd name="connsiteX7" fmla="*/ 112190 w 636317"/>
                            <a:gd name="connsiteY7" fmla="*/ 189737 h 762971"/>
                            <a:gd name="connsiteX8" fmla="*/ 169723 w 636317"/>
                            <a:gd name="connsiteY8" fmla="*/ 269081 h 762971"/>
                            <a:gd name="connsiteX9" fmla="*/ 535059 w 636317"/>
                            <a:gd name="connsiteY9" fmla="*/ 762972 h 762971"/>
                            <a:gd name="connsiteX10" fmla="*/ 636318 w 636317"/>
                            <a:gd name="connsiteY10" fmla="*/ 762972 h 762971"/>
                            <a:gd name="connsiteX11" fmla="*/ 636318 w 636317"/>
                            <a:gd name="connsiteY11" fmla="*/ 0 h 762971"/>
                            <a:gd name="connsiteX12" fmla="*/ 524128 w 636317"/>
                            <a:gd name="connsiteY12" fmla="*/ 0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36317" h="762971">
                              <a:moveTo>
                                <a:pt x="524128" y="475492"/>
                              </a:moveTo>
                              <a:lnTo>
                                <a:pt x="524128" y="573235"/>
                              </a:lnTo>
                              <a:lnTo>
                                <a:pt x="466595" y="493891"/>
                              </a:lnTo>
                              <a:lnTo>
                                <a:pt x="101259" y="0"/>
                              </a:lnTo>
                              <a:lnTo>
                                <a:pt x="0" y="0"/>
                              </a:lnTo>
                              <a:lnTo>
                                <a:pt x="0" y="762972"/>
                              </a:lnTo>
                              <a:lnTo>
                                <a:pt x="112190" y="762972"/>
                              </a:lnTo>
                              <a:lnTo>
                                <a:pt x="112190" y="189737"/>
                              </a:lnTo>
                              <a:cubicBezTo>
                                <a:pt x="135778" y="223084"/>
                                <a:pt x="155340" y="249533"/>
                                <a:pt x="169723" y="269081"/>
                              </a:cubicBezTo>
                              <a:lnTo>
                                <a:pt x="535059" y="762972"/>
                              </a:lnTo>
                              <a:lnTo>
                                <a:pt x="636318" y="762972"/>
                              </a:lnTo>
                              <a:lnTo>
                                <a:pt x="636318" y="0"/>
                              </a:lnTo>
                              <a:lnTo>
                                <a:pt x="524128"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01413891" name="Forma libre 1401413891">
                        <a:extLst>
                          <a:ext uri="{FF2B5EF4-FFF2-40B4-BE49-F238E27FC236}">
                            <a16:creationId xmlns:a16="http://schemas.microsoft.com/office/drawing/2014/main" id="{DD445F36-6476-7C39-76A0-FB8B00C146F0}"/>
                          </a:ext>
                        </a:extLst>
                      </wps:cNvPr>
                      <wps:cNvSpPr/>
                      <wps:spPr>
                        <a:xfrm>
                          <a:off x="2576879" y="1425295"/>
                          <a:ext cx="521901" cy="576752"/>
                        </a:xfrm>
                        <a:custGeom>
                          <a:avLst/>
                          <a:gdLst>
                            <a:gd name="connsiteX0" fmla="*/ 397590 w 521901"/>
                            <a:gd name="connsiteY0" fmla="*/ 35678 h 576752"/>
                            <a:gd name="connsiteX1" fmla="*/ 265838 w 521901"/>
                            <a:gd name="connsiteY1" fmla="*/ 31 h 576752"/>
                            <a:gd name="connsiteX2" fmla="*/ 158251 w 521901"/>
                            <a:gd name="connsiteY2" fmla="*/ 20154 h 576752"/>
                            <a:gd name="connsiteX3" fmla="*/ 74253 w 521901"/>
                            <a:gd name="connsiteY3" fmla="*/ 78800 h 576752"/>
                            <a:gd name="connsiteX4" fmla="*/ 19021 w 521901"/>
                            <a:gd name="connsiteY4" fmla="*/ 169644 h 576752"/>
                            <a:gd name="connsiteX5" fmla="*/ 35 w 521901"/>
                            <a:gd name="connsiteY5" fmla="*/ 288086 h 576752"/>
                            <a:gd name="connsiteX6" fmla="*/ 34555 w 521901"/>
                            <a:gd name="connsiteY6" fmla="*/ 438725 h 576752"/>
                            <a:gd name="connsiteX7" fmla="*/ 130635 w 521901"/>
                            <a:gd name="connsiteY7" fmla="*/ 539918 h 576752"/>
                            <a:gd name="connsiteX8" fmla="*/ 271592 w 521901"/>
                            <a:gd name="connsiteY8" fmla="*/ 576715 h 576752"/>
                            <a:gd name="connsiteX9" fmla="*/ 364796 w 521901"/>
                            <a:gd name="connsiteY9" fmla="*/ 562916 h 576752"/>
                            <a:gd name="connsiteX10" fmla="*/ 447644 w 521901"/>
                            <a:gd name="connsiteY10" fmla="*/ 518070 h 576752"/>
                            <a:gd name="connsiteX11" fmla="*/ 512081 w 521901"/>
                            <a:gd name="connsiteY11" fmla="*/ 438150 h 576752"/>
                            <a:gd name="connsiteX12" fmla="*/ 429233 w 521901"/>
                            <a:gd name="connsiteY12" fmla="*/ 386979 h 576752"/>
                            <a:gd name="connsiteX13" fmla="*/ 387809 w 521901"/>
                            <a:gd name="connsiteY13" fmla="*/ 442175 h 576752"/>
                            <a:gd name="connsiteX14" fmla="*/ 334303 w 521901"/>
                            <a:gd name="connsiteY14" fmla="*/ 472648 h 576752"/>
                            <a:gd name="connsiteX15" fmla="*/ 271592 w 521901"/>
                            <a:gd name="connsiteY15" fmla="*/ 481847 h 576752"/>
                            <a:gd name="connsiteX16" fmla="*/ 187593 w 521901"/>
                            <a:gd name="connsiteY16" fmla="*/ 459999 h 576752"/>
                            <a:gd name="connsiteX17" fmla="*/ 128909 w 521901"/>
                            <a:gd name="connsiteY17" fmla="*/ 395028 h 576752"/>
                            <a:gd name="connsiteX18" fmla="*/ 108773 w 521901"/>
                            <a:gd name="connsiteY18" fmla="*/ 312809 h 576752"/>
                            <a:gd name="connsiteX19" fmla="*/ 520711 w 521901"/>
                            <a:gd name="connsiteY19" fmla="*/ 312809 h 576752"/>
                            <a:gd name="connsiteX20" fmla="*/ 521861 w 521901"/>
                            <a:gd name="connsiteY20" fmla="*/ 297860 h 576752"/>
                            <a:gd name="connsiteX21" fmla="*/ 521861 w 521901"/>
                            <a:gd name="connsiteY21" fmla="*/ 283486 h 576752"/>
                            <a:gd name="connsiteX22" fmla="*/ 489067 w 521901"/>
                            <a:gd name="connsiteY22" fmla="*/ 134571 h 576752"/>
                            <a:gd name="connsiteX23" fmla="*/ 397590 w 521901"/>
                            <a:gd name="connsiteY23" fmla="*/ 35678 h 576752"/>
                            <a:gd name="connsiteX24" fmla="*/ 149621 w 521901"/>
                            <a:gd name="connsiteY24" fmla="*/ 141471 h 576752"/>
                            <a:gd name="connsiteX25" fmla="*/ 199675 w 521901"/>
                            <a:gd name="connsiteY25" fmla="*/ 102948 h 576752"/>
                            <a:gd name="connsiteX26" fmla="*/ 264688 w 521901"/>
                            <a:gd name="connsiteY26" fmla="*/ 90874 h 576752"/>
                            <a:gd name="connsiteX27" fmla="*/ 372275 w 521901"/>
                            <a:gd name="connsiteY27" fmla="*/ 138596 h 576752"/>
                            <a:gd name="connsiteX28" fmla="*/ 410822 w 521901"/>
                            <a:gd name="connsiteY28" fmla="*/ 233464 h 576752"/>
                            <a:gd name="connsiteX29" fmla="*/ 112225 w 521901"/>
                            <a:gd name="connsiteY29" fmla="*/ 233464 h 576752"/>
                            <a:gd name="connsiteX30" fmla="*/ 118553 w 521901"/>
                            <a:gd name="connsiteY30" fmla="*/ 203566 h 576752"/>
                            <a:gd name="connsiteX31" fmla="*/ 149621 w 521901"/>
                            <a:gd name="connsiteY31" fmla="*/ 141471 h 5767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21901" h="576752">
                              <a:moveTo>
                                <a:pt x="397590" y="35678"/>
                              </a:moveTo>
                              <a:cubicBezTo>
                                <a:pt x="357898" y="11656"/>
                                <a:pt x="312233" y="-700"/>
                                <a:pt x="265838" y="31"/>
                              </a:cubicBezTo>
                              <a:cubicBezTo>
                                <a:pt x="229011" y="-291"/>
                                <a:pt x="192472" y="6545"/>
                                <a:pt x="158251" y="20154"/>
                              </a:cubicBezTo>
                              <a:cubicBezTo>
                                <a:pt x="126447" y="33602"/>
                                <a:pt x="97830" y="53582"/>
                                <a:pt x="74253" y="78800"/>
                              </a:cubicBezTo>
                              <a:cubicBezTo>
                                <a:pt x="49669" y="104874"/>
                                <a:pt x="30850" y="135825"/>
                                <a:pt x="19021" y="169644"/>
                              </a:cubicBezTo>
                              <a:cubicBezTo>
                                <a:pt x="5886" y="207729"/>
                                <a:pt x="-535" y="247804"/>
                                <a:pt x="35" y="288086"/>
                              </a:cubicBezTo>
                              <a:cubicBezTo>
                                <a:pt x="35" y="345007"/>
                                <a:pt x="11541" y="395603"/>
                                <a:pt x="34555" y="438725"/>
                              </a:cubicBezTo>
                              <a:cubicBezTo>
                                <a:pt x="56682" y="480628"/>
                                <a:pt x="89925" y="515638"/>
                                <a:pt x="130635" y="539918"/>
                              </a:cubicBezTo>
                              <a:cubicBezTo>
                                <a:pt x="173377" y="564814"/>
                                <a:pt x="222125" y="577538"/>
                                <a:pt x="271592" y="576715"/>
                              </a:cubicBezTo>
                              <a:cubicBezTo>
                                <a:pt x="303172" y="576721"/>
                                <a:pt x="334574" y="572070"/>
                                <a:pt x="364796" y="562916"/>
                              </a:cubicBezTo>
                              <a:cubicBezTo>
                                <a:pt x="395075" y="553516"/>
                                <a:pt x="423221" y="538279"/>
                                <a:pt x="447644" y="518070"/>
                              </a:cubicBezTo>
                              <a:cubicBezTo>
                                <a:pt x="473982" y="495738"/>
                                <a:pt x="495851" y="468623"/>
                                <a:pt x="512081" y="438150"/>
                              </a:cubicBezTo>
                              <a:lnTo>
                                <a:pt x="429233" y="386979"/>
                              </a:lnTo>
                              <a:cubicBezTo>
                                <a:pt x="418952" y="407775"/>
                                <a:pt x="404908" y="426490"/>
                                <a:pt x="387809" y="442175"/>
                              </a:cubicBezTo>
                              <a:cubicBezTo>
                                <a:pt x="372350" y="456031"/>
                                <a:pt x="354112" y="466421"/>
                                <a:pt x="334303" y="472648"/>
                              </a:cubicBezTo>
                              <a:cubicBezTo>
                                <a:pt x="313954" y="478719"/>
                                <a:pt x="292828" y="481818"/>
                                <a:pt x="271592" y="481847"/>
                              </a:cubicBezTo>
                              <a:cubicBezTo>
                                <a:pt x="242135" y="482267"/>
                                <a:pt x="213109" y="474718"/>
                                <a:pt x="187593" y="459999"/>
                              </a:cubicBezTo>
                              <a:cubicBezTo>
                                <a:pt x="162031" y="444624"/>
                                <a:pt x="141607" y="422011"/>
                                <a:pt x="128909" y="395028"/>
                              </a:cubicBezTo>
                              <a:cubicBezTo>
                                <a:pt x="117104" y="369126"/>
                                <a:pt x="110269" y="341235"/>
                                <a:pt x="108773" y="312809"/>
                              </a:cubicBezTo>
                              <a:lnTo>
                                <a:pt x="520711" y="312809"/>
                              </a:lnTo>
                              <a:cubicBezTo>
                                <a:pt x="521649" y="307881"/>
                                <a:pt x="522034" y="302868"/>
                                <a:pt x="521861" y="297860"/>
                              </a:cubicBezTo>
                              <a:lnTo>
                                <a:pt x="521861" y="283486"/>
                              </a:lnTo>
                              <a:cubicBezTo>
                                <a:pt x="521861" y="226565"/>
                                <a:pt x="510930" y="177118"/>
                                <a:pt x="489067" y="134571"/>
                              </a:cubicBezTo>
                              <a:cubicBezTo>
                                <a:pt x="468223" y="93853"/>
                                <a:pt x="436574" y="59642"/>
                                <a:pt x="397590" y="35678"/>
                              </a:cubicBezTo>
                              <a:close/>
                              <a:moveTo>
                                <a:pt x="149621" y="141471"/>
                              </a:moveTo>
                              <a:cubicBezTo>
                                <a:pt x="162779" y="124607"/>
                                <a:pt x="179999" y="111354"/>
                                <a:pt x="199675" y="102948"/>
                              </a:cubicBezTo>
                              <a:cubicBezTo>
                                <a:pt x="220347" y="94704"/>
                                <a:pt x="242434" y="90598"/>
                                <a:pt x="264688" y="90874"/>
                              </a:cubicBezTo>
                              <a:cubicBezTo>
                                <a:pt x="305945" y="89615"/>
                                <a:pt x="345533" y="107174"/>
                                <a:pt x="372275" y="138596"/>
                              </a:cubicBezTo>
                              <a:cubicBezTo>
                                <a:pt x="392412" y="161594"/>
                                <a:pt x="405069" y="193217"/>
                                <a:pt x="410822" y="233464"/>
                              </a:cubicBezTo>
                              <a:lnTo>
                                <a:pt x="112225" y="233464"/>
                              </a:lnTo>
                              <a:cubicBezTo>
                                <a:pt x="113606" y="223356"/>
                                <a:pt x="115717" y="213364"/>
                                <a:pt x="118553" y="203566"/>
                              </a:cubicBezTo>
                              <a:cubicBezTo>
                                <a:pt x="124899" y="181097"/>
                                <a:pt x="135439" y="160025"/>
                                <a:pt x="149621" y="14147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1397436" name="Forma libre 691397436">
                        <a:extLst>
                          <a:ext uri="{FF2B5EF4-FFF2-40B4-BE49-F238E27FC236}">
                            <a16:creationId xmlns:a16="http://schemas.microsoft.com/office/drawing/2014/main" id="{7BEFFB81-265F-4D7F-E7FB-AEB54D3CF2E5}"/>
                          </a:ext>
                        </a:extLst>
                      </wps:cNvPr>
                      <wps:cNvSpPr/>
                      <wps:spPr>
                        <a:xfrm>
                          <a:off x="3102192" y="1254563"/>
                          <a:ext cx="337719" cy="735373"/>
                        </a:xfrm>
                        <a:custGeom>
                          <a:avLst/>
                          <a:gdLst>
                            <a:gd name="connsiteX0" fmla="*/ 209996 w 337719"/>
                            <a:gd name="connsiteY0" fmla="*/ 0 h 735373"/>
                            <a:gd name="connsiteX1" fmla="*/ 102409 w 337719"/>
                            <a:gd name="connsiteY1" fmla="*/ 64971 h 735373"/>
                            <a:gd name="connsiteX2" fmla="*/ 102409 w 337719"/>
                            <a:gd name="connsiteY2" fmla="*/ 181687 h 735373"/>
                            <a:gd name="connsiteX3" fmla="*/ 0 w 337719"/>
                            <a:gd name="connsiteY3" fmla="*/ 181687 h 735373"/>
                            <a:gd name="connsiteX4" fmla="*/ 0 w 337719"/>
                            <a:gd name="connsiteY4" fmla="*/ 271381 h 735373"/>
                            <a:gd name="connsiteX5" fmla="*/ 102409 w 337719"/>
                            <a:gd name="connsiteY5" fmla="*/ 271381 h 735373"/>
                            <a:gd name="connsiteX6" fmla="*/ 102409 w 337719"/>
                            <a:gd name="connsiteY6" fmla="*/ 564036 h 735373"/>
                            <a:gd name="connsiteX7" fmla="*/ 121395 w 337719"/>
                            <a:gd name="connsiteY7" fmla="*/ 653730 h 735373"/>
                            <a:gd name="connsiteX8" fmla="*/ 177777 w 337719"/>
                            <a:gd name="connsiteY8" fmla="*/ 714100 h 735373"/>
                            <a:gd name="connsiteX9" fmla="*/ 269255 w 337719"/>
                            <a:gd name="connsiteY9" fmla="*/ 735374 h 735373"/>
                            <a:gd name="connsiteX10" fmla="*/ 337720 w 337719"/>
                            <a:gd name="connsiteY10" fmla="*/ 735374 h 735373"/>
                            <a:gd name="connsiteX11" fmla="*/ 337720 w 337719"/>
                            <a:gd name="connsiteY11" fmla="*/ 641655 h 735373"/>
                            <a:gd name="connsiteX12" fmla="*/ 281337 w 337719"/>
                            <a:gd name="connsiteY12" fmla="*/ 641655 h 735373"/>
                            <a:gd name="connsiteX13" fmla="*/ 227256 w 337719"/>
                            <a:gd name="connsiteY13" fmla="*/ 619807 h 735373"/>
                            <a:gd name="connsiteX14" fmla="*/ 209996 w 337719"/>
                            <a:gd name="connsiteY14" fmla="*/ 556561 h 735373"/>
                            <a:gd name="connsiteX15" fmla="*/ 209996 w 337719"/>
                            <a:gd name="connsiteY15" fmla="*/ 271381 h 735373"/>
                            <a:gd name="connsiteX16" fmla="*/ 337720 w 337719"/>
                            <a:gd name="connsiteY16" fmla="*/ 271381 h 735373"/>
                            <a:gd name="connsiteX17" fmla="*/ 337720 w 337719"/>
                            <a:gd name="connsiteY17" fmla="*/ 181687 h 735373"/>
                            <a:gd name="connsiteX18" fmla="*/ 209996 w 337719"/>
                            <a:gd name="connsiteY18" fmla="*/ 181687 h 7353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37719" h="735373">
                              <a:moveTo>
                                <a:pt x="209996" y="0"/>
                              </a:moveTo>
                              <a:lnTo>
                                <a:pt x="102409" y="64971"/>
                              </a:lnTo>
                              <a:lnTo>
                                <a:pt x="102409" y="181687"/>
                              </a:lnTo>
                              <a:lnTo>
                                <a:pt x="0" y="181687"/>
                              </a:lnTo>
                              <a:lnTo>
                                <a:pt x="0" y="271381"/>
                              </a:lnTo>
                              <a:lnTo>
                                <a:pt x="102409" y="271381"/>
                              </a:lnTo>
                              <a:lnTo>
                                <a:pt x="102409" y="564036"/>
                              </a:lnTo>
                              <a:cubicBezTo>
                                <a:pt x="101891" y="594980"/>
                                <a:pt x="108381" y="625643"/>
                                <a:pt x="121395" y="653730"/>
                              </a:cubicBezTo>
                              <a:cubicBezTo>
                                <a:pt x="133672" y="679074"/>
                                <a:pt x="153326" y="700112"/>
                                <a:pt x="177777" y="714100"/>
                              </a:cubicBezTo>
                              <a:cubicBezTo>
                                <a:pt x="201942" y="727899"/>
                                <a:pt x="232434" y="735374"/>
                                <a:pt x="269255" y="735374"/>
                              </a:cubicBezTo>
                              <a:lnTo>
                                <a:pt x="337720" y="735374"/>
                              </a:lnTo>
                              <a:lnTo>
                                <a:pt x="337720" y="641655"/>
                              </a:lnTo>
                              <a:lnTo>
                                <a:pt x="281337" y="641655"/>
                              </a:lnTo>
                              <a:cubicBezTo>
                                <a:pt x="256598" y="641655"/>
                                <a:pt x="238187" y="634181"/>
                                <a:pt x="227256" y="619807"/>
                              </a:cubicBezTo>
                              <a:cubicBezTo>
                                <a:pt x="216325" y="605433"/>
                                <a:pt x="209996" y="584159"/>
                                <a:pt x="209996" y="556561"/>
                              </a:cubicBezTo>
                              <a:lnTo>
                                <a:pt x="209996" y="271381"/>
                              </a:lnTo>
                              <a:lnTo>
                                <a:pt x="337720" y="271381"/>
                              </a:lnTo>
                              <a:lnTo>
                                <a:pt x="337720" y="181687"/>
                              </a:lnTo>
                              <a:lnTo>
                                <a:pt x="209996" y="181687"/>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0882133" name="Forma libre 190882133">
                        <a:extLst>
                          <a:ext uri="{FF2B5EF4-FFF2-40B4-BE49-F238E27FC236}">
                            <a16:creationId xmlns:a16="http://schemas.microsoft.com/office/drawing/2014/main" id="{734834C3-DF70-DF20-4F03-9FDBDC9FE5E4}"/>
                          </a:ext>
                        </a:extLst>
                      </wps:cNvPr>
                      <wps:cNvSpPr/>
                      <wps:spPr>
                        <a:xfrm>
                          <a:off x="3472131" y="1436250"/>
                          <a:ext cx="802588" cy="553686"/>
                        </a:xfrm>
                        <a:custGeom>
                          <a:avLst/>
                          <a:gdLst>
                            <a:gd name="connsiteX0" fmla="*/ 602948 w 802588"/>
                            <a:gd name="connsiteY0" fmla="*/ 297829 h 553686"/>
                            <a:gd name="connsiteX1" fmla="*/ 589140 w 802588"/>
                            <a:gd name="connsiteY1" fmla="*/ 344976 h 553686"/>
                            <a:gd name="connsiteX2" fmla="*/ 574757 w 802588"/>
                            <a:gd name="connsiteY2" fmla="*/ 396722 h 553686"/>
                            <a:gd name="connsiteX3" fmla="*/ 543114 w 802588"/>
                            <a:gd name="connsiteY3" fmla="*/ 298404 h 553686"/>
                            <a:gd name="connsiteX4" fmla="*/ 448184 w 802588"/>
                            <a:gd name="connsiteY4" fmla="*/ 0 h 553686"/>
                            <a:gd name="connsiteX5" fmla="*/ 355555 w 802588"/>
                            <a:gd name="connsiteY5" fmla="*/ 0 h 553686"/>
                            <a:gd name="connsiteX6" fmla="*/ 261776 w 802588"/>
                            <a:gd name="connsiteY6" fmla="*/ 297829 h 553686"/>
                            <a:gd name="connsiteX7" fmla="*/ 247393 w 802588"/>
                            <a:gd name="connsiteY7" fmla="*/ 346126 h 553686"/>
                            <a:gd name="connsiteX8" fmla="*/ 231284 w 802588"/>
                            <a:gd name="connsiteY8" fmla="*/ 397872 h 553686"/>
                            <a:gd name="connsiteX9" fmla="*/ 216325 w 802588"/>
                            <a:gd name="connsiteY9" fmla="*/ 346126 h 553686"/>
                            <a:gd name="connsiteX10" fmla="*/ 201942 w 802588"/>
                            <a:gd name="connsiteY10" fmla="*/ 297829 h 553686"/>
                            <a:gd name="connsiteX11" fmla="*/ 113916 w 802588"/>
                            <a:gd name="connsiteY11" fmla="*/ 0 h 553686"/>
                            <a:gd name="connsiteX12" fmla="*/ 0 w 802588"/>
                            <a:gd name="connsiteY12" fmla="*/ 0 h 553686"/>
                            <a:gd name="connsiteX13" fmla="*/ 176052 w 802588"/>
                            <a:gd name="connsiteY13" fmla="*/ 553686 h 553686"/>
                            <a:gd name="connsiteX14" fmla="*/ 277310 w 802588"/>
                            <a:gd name="connsiteY14" fmla="*/ 553686 h 553686"/>
                            <a:gd name="connsiteX15" fmla="*/ 371089 w 802588"/>
                            <a:gd name="connsiteY15" fmla="*/ 256432 h 553686"/>
                            <a:gd name="connsiteX16" fmla="*/ 400431 w 802588"/>
                            <a:gd name="connsiteY16" fmla="*/ 159264 h 553686"/>
                            <a:gd name="connsiteX17" fmla="*/ 432074 w 802588"/>
                            <a:gd name="connsiteY17" fmla="*/ 256432 h 553686"/>
                            <a:gd name="connsiteX18" fmla="*/ 525854 w 802588"/>
                            <a:gd name="connsiteY18" fmla="*/ 553686 h 553686"/>
                            <a:gd name="connsiteX19" fmla="*/ 628263 w 802588"/>
                            <a:gd name="connsiteY19" fmla="*/ 553686 h 553686"/>
                            <a:gd name="connsiteX20" fmla="*/ 802589 w 802588"/>
                            <a:gd name="connsiteY20" fmla="*/ 0 h 553686"/>
                            <a:gd name="connsiteX21" fmla="*/ 691550 w 802588"/>
                            <a:gd name="connsiteY21" fmla="*/ 0 h 5536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802588" h="553686">
                              <a:moveTo>
                                <a:pt x="602948" y="297829"/>
                              </a:moveTo>
                              <a:cubicBezTo>
                                <a:pt x="597770" y="313353"/>
                                <a:pt x="593168" y="329452"/>
                                <a:pt x="589140" y="344976"/>
                              </a:cubicBezTo>
                              <a:cubicBezTo>
                                <a:pt x="585113" y="360500"/>
                                <a:pt x="579935" y="377749"/>
                                <a:pt x="574757" y="396722"/>
                              </a:cubicBezTo>
                              <a:lnTo>
                                <a:pt x="543114" y="298404"/>
                              </a:lnTo>
                              <a:lnTo>
                                <a:pt x="448184" y="0"/>
                              </a:lnTo>
                              <a:lnTo>
                                <a:pt x="355555" y="0"/>
                              </a:lnTo>
                              <a:lnTo>
                                <a:pt x="261776" y="297829"/>
                              </a:lnTo>
                              <a:cubicBezTo>
                                <a:pt x="256598" y="314503"/>
                                <a:pt x="251995" y="330602"/>
                                <a:pt x="247393" y="346126"/>
                              </a:cubicBezTo>
                              <a:cubicBezTo>
                                <a:pt x="242790" y="361650"/>
                                <a:pt x="237037" y="378899"/>
                                <a:pt x="231284" y="397872"/>
                              </a:cubicBezTo>
                              <a:cubicBezTo>
                                <a:pt x="225530" y="378899"/>
                                <a:pt x="220352" y="361650"/>
                                <a:pt x="216325" y="346126"/>
                              </a:cubicBezTo>
                              <a:cubicBezTo>
                                <a:pt x="212297" y="330602"/>
                                <a:pt x="207120" y="314503"/>
                                <a:pt x="201942" y="297829"/>
                              </a:cubicBezTo>
                              <a:lnTo>
                                <a:pt x="113916" y="0"/>
                              </a:lnTo>
                              <a:lnTo>
                                <a:pt x="0" y="0"/>
                              </a:lnTo>
                              <a:lnTo>
                                <a:pt x="176052" y="553686"/>
                              </a:lnTo>
                              <a:lnTo>
                                <a:pt x="277310" y="553686"/>
                              </a:lnTo>
                              <a:lnTo>
                                <a:pt x="371089" y="256432"/>
                              </a:lnTo>
                              <a:cubicBezTo>
                                <a:pt x="379144" y="232284"/>
                                <a:pt x="388925" y="200086"/>
                                <a:pt x="400431" y="159264"/>
                              </a:cubicBezTo>
                              <a:cubicBezTo>
                                <a:pt x="414239" y="200086"/>
                                <a:pt x="424595" y="232284"/>
                                <a:pt x="432074" y="256432"/>
                              </a:cubicBezTo>
                              <a:lnTo>
                                <a:pt x="525854" y="553686"/>
                              </a:lnTo>
                              <a:lnTo>
                                <a:pt x="628263" y="553686"/>
                              </a:lnTo>
                              <a:lnTo>
                                <a:pt x="802589" y="0"/>
                              </a:lnTo>
                              <a:lnTo>
                                <a:pt x="691550"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76378440" name="Forma libre 1876378440">
                        <a:extLst>
                          <a:ext uri="{FF2B5EF4-FFF2-40B4-BE49-F238E27FC236}">
                            <a16:creationId xmlns:a16="http://schemas.microsoft.com/office/drawing/2014/main" id="{108B4D1D-C9E6-D65F-48C5-F06C6E2D3A55}"/>
                          </a:ext>
                        </a:extLst>
                      </wps:cNvPr>
                      <wps:cNvSpPr/>
                      <wps:spPr>
                        <a:xfrm>
                          <a:off x="4275241" y="1425269"/>
                          <a:ext cx="561603" cy="576767"/>
                        </a:xfrm>
                        <a:custGeom>
                          <a:avLst/>
                          <a:gdLst>
                            <a:gd name="connsiteX0" fmla="*/ 425224 w 561603"/>
                            <a:gd name="connsiteY0" fmla="*/ 36279 h 576767"/>
                            <a:gd name="connsiteX1" fmla="*/ 280240 w 561603"/>
                            <a:gd name="connsiteY1" fmla="*/ 57 h 576767"/>
                            <a:gd name="connsiteX2" fmla="*/ 169201 w 561603"/>
                            <a:gd name="connsiteY2" fmla="*/ 20755 h 576767"/>
                            <a:gd name="connsiteX3" fmla="*/ 79449 w 561603"/>
                            <a:gd name="connsiteY3" fmla="*/ 80551 h 576767"/>
                            <a:gd name="connsiteX4" fmla="*/ 20766 w 561603"/>
                            <a:gd name="connsiteY4" fmla="*/ 171970 h 576767"/>
                            <a:gd name="connsiteX5" fmla="*/ 53 w 561603"/>
                            <a:gd name="connsiteY5" fmla="*/ 288112 h 576767"/>
                            <a:gd name="connsiteX6" fmla="*/ 36299 w 561603"/>
                            <a:gd name="connsiteY6" fmla="*/ 438176 h 576767"/>
                            <a:gd name="connsiteX7" fmla="*/ 136982 w 561603"/>
                            <a:gd name="connsiteY7" fmla="*/ 539944 h 576767"/>
                            <a:gd name="connsiteX8" fmla="*/ 281391 w 561603"/>
                            <a:gd name="connsiteY8" fmla="*/ 576742 h 576767"/>
                            <a:gd name="connsiteX9" fmla="*/ 392430 w 561603"/>
                            <a:gd name="connsiteY9" fmla="*/ 555468 h 576767"/>
                            <a:gd name="connsiteX10" fmla="*/ 481607 w 561603"/>
                            <a:gd name="connsiteY10" fmla="*/ 495672 h 576767"/>
                            <a:gd name="connsiteX11" fmla="*/ 540866 w 561603"/>
                            <a:gd name="connsiteY11" fmla="*/ 404829 h 576767"/>
                            <a:gd name="connsiteX12" fmla="*/ 561578 w 561603"/>
                            <a:gd name="connsiteY12" fmla="*/ 288112 h 576767"/>
                            <a:gd name="connsiteX13" fmla="*/ 524757 w 561603"/>
                            <a:gd name="connsiteY13" fmla="*/ 136897 h 576767"/>
                            <a:gd name="connsiteX14" fmla="*/ 425224 w 561603"/>
                            <a:gd name="connsiteY14" fmla="*/ 36279 h 576767"/>
                            <a:gd name="connsiteX15" fmla="*/ 439607 w 561603"/>
                            <a:gd name="connsiteY15" fmla="*/ 368606 h 576767"/>
                            <a:gd name="connsiteX16" fmla="*/ 403362 w 561603"/>
                            <a:gd name="connsiteY16" fmla="*/ 428977 h 576767"/>
                            <a:gd name="connsiteX17" fmla="*/ 348705 w 561603"/>
                            <a:gd name="connsiteY17" fmla="*/ 466349 h 576767"/>
                            <a:gd name="connsiteX18" fmla="*/ 280240 w 561603"/>
                            <a:gd name="connsiteY18" fmla="*/ 479574 h 576767"/>
                            <a:gd name="connsiteX19" fmla="*/ 193365 w 561603"/>
                            <a:gd name="connsiteY19" fmla="*/ 456575 h 576767"/>
                            <a:gd name="connsiteX20" fmla="*/ 132380 w 561603"/>
                            <a:gd name="connsiteY20" fmla="*/ 391030 h 576767"/>
                            <a:gd name="connsiteX21" fmla="*/ 109942 w 561603"/>
                            <a:gd name="connsiteY21" fmla="*/ 288112 h 576767"/>
                            <a:gd name="connsiteX22" fmla="*/ 122599 w 561603"/>
                            <a:gd name="connsiteY22" fmla="*/ 207042 h 576767"/>
                            <a:gd name="connsiteX23" fmla="*/ 158270 w 561603"/>
                            <a:gd name="connsiteY23" fmla="*/ 147247 h 576767"/>
                            <a:gd name="connsiteX24" fmla="*/ 212351 w 561603"/>
                            <a:gd name="connsiteY24" fmla="*/ 109874 h 576767"/>
                            <a:gd name="connsiteX25" fmla="*/ 280240 w 561603"/>
                            <a:gd name="connsiteY25" fmla="*/ 97225 h 576767"/>
                            <a:gd name="connsiteX26" fmla="*/ 368842 w 561603"/>
                            <a:gd name="connsiteY26" fmla="*/ 120223 h 576767"/>
                            <a:gd name="connsiteX27" fmla="*/ 429827 w 561603"/>
                            <a:gd name="connsiteY27" fmla="*/ 185194 h 576767"/>
                            <a:gd name="connsiteX28" fmla="*/ 452265 w 561603"/>
                            <a:gd name="connsiteY28" fmla="*/ 288112 h 576767"/>
                            <a:gd name="connsiteX29" fmla="*/ 439607 w 561603"/>
                            <a:gd name="connsiteY29" fmla="*/ 368606 h 5767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561603" h="576767">
                              <a:moveTo>
                                <a:pt x="425224" y="36279"/>
                              </a:moveTo>
                              <a:cubicBezTo>
                                <a:pt x="380975" y="11550"/>
                                <a:pt x="330927" y="-955"/>
                                <a:pt x="280240" y="57"/>
                              </a:cubicBezTo>
                              <a:cubicBezTo>
                                <a:pt x="242228" y="-357"/>
                                <a:pt x="204509" y="6675"/>
                                <a:pt x="169201" y="20755"/>
                              </a:cubicBezTo>
                              <a:cubicBezTo>
                                <a:pt x="135487" y="34301"/>
                                <a:pt x="104931" y="54661"/>
                                <a:pt x="79449" y="80551"/>
                              </a:cubicBezTo>
                              <a:cubicBezTo>
                                <a:pt x="53674" y="106562"/>
                                <a:pt x="33682" y="137714"/>
                                <a:pt x="20766" y="171970"/>
                              </a:cubicBezTo>
                              <a:cubicBezTo>
                                <a:pt x="6578" y="209026"/>
                                <a:pt x="-447" y="248440"/>
                                <a:pt x="53" y="288112"/>
                              </a:cubicBezTo>
                              <a:cubicBezTo>
                                <a:pt x="-925" y="340410"/>
                                <a:pt x="11554" y="392082"/>
                                <a:pt x="36299" y="438176"/>
                              </a:cubicBezTo>
                              <a:cubicBezTo>
                                <a:pt x="59819" y="480735"/>
                                <a:pt x="94667" y="515963"/>
                                <a:pt x="136982" y="539944"/>
                              </a:cubicBezTo>
                              <a:cubicBezTo>
                                <a:pt x="181030" y="564725"/>
                                <a:pt x="230848" y="577420"/>
                                <a:pt x="281391" y="576742"/>
                              </a:cubicBezTo>
                              <a:cubicBezTo>
                                <a:pt x="319432" y="576914"/>
                                <a:pt x="357145" y="569687"/>
                                <a:pt x="392430" y="555468"/>
                              </a:cubicBezTo>
                              <a:cubicBezTo>
                                <a:pt x="425857" y="541692"/>
                                <a:pt x="456183" y="521362"/>
                                <a:pt x="481607" y="495672"/>
                              </a:cubicBezTo>
                              <a:cubicBezTo>
                                <a:pt x="507612" y="469960"/>
                                <a:pt x="527817" y="438987"/>
                                <a:pt x="540866" y="404829"/>
                              </a:cubicBezTo>
                              <a:cubicBezTo>
                                <a:pt x="555059" y="367571"/>
                                <a:pt x="562084" y="327974"/>
                                <a:pt x="561578" y="288112"/>
                              </a:cubicBezTo>
                              <a:cubicBezTo>
                                <a:pt x="561578" y="230616"/>
                                <a:pt x="549496" y="180019"/>
                                <a:pt x="524757" y="136897"/>
                              </a:cubicBezTo>
                              <a:cubicBezTo>
                                <a:pt x="501628" y="94730"/>
                                <a:pt x="467149" y="59876"/>
                                <a:pt x="425224" y="36279"/>
                              </a:cubicBezTo>
                              <a:close/>
                              <a:moveTo>
                                <a:pt x="439607" y="368606"/>
                              </a:moveTo>
                              <a:cubicBezTo>
                                <a:pt x="431489" y="390857"/>
                                <a:pt x="419183" y="411349"/>
                                <a:pt x="403362" y="428977"/>
                              </a:cubicBezTo>
                              <a:cubicBezTo>
                                <a:pt x="388115" y="445300"/>
                                <a:pt x="369451" y="458058"/>
                                <a:pt x="348705" y="466349"/>
                              </a:cubicBezTo>
                              <a:cubicBezTo>
                                <a:pt x="326986" y="475244"/>
                                <a:pt x="303714" y="479740"/>
                                <a:pt x="280240" y="479574"/>
                              </a:cubicBezTo>
                              <a:cubicBezTo>
                                <a:pt x="249713" y="480080"/>
                                <a:pt x="219640" y="472122"/>
                                <a:pt x="193365" y="456575"/>
                              </a:cubicBezTo>
                              <a:cubicBezTo>
                                <a:pt x="167228" y="440953"/>
                                <a:pt x="146073" y="418220"/>
                                <a:pt x="132380" y="391030"/>
                              </a:cubicBezTo>
                              <a:cubicBezTo>
                                <a:pt x="116702" y="359033"/>
                                <a:pt x="109004" y="323725"/>
                                <a:pt x="109942" y="288112"/>
                              </a:cubicBezTo>
                              <a:cubicBezTo>
                                <a:pt x="109614" y="260571"/>
                                <a:pt x="113889" y="233174"/>
                                <a:pt x="122599" y="207042"/>
                              </a:cubicBezTo>
                              <a:cubicBezTo>
                                <a:pt x="130429" y="184952"/>
                                <a:pt x="142552" y="164633"/>
                                <a:pt x="158270" y="147247"/>
                              </a:cubicBezTo>
                              <a:cubicBezTo>
                                <a:pt x="173096" y="130705"/>
                                <a:pt x="191628" y="117895"/>
                                <a:pt x="212351" y="109874"/>
                              </a:cubicBezTo>
                              <a:cubicBezTo>
                                <a:pt x="233943" y="101278"/>
                                <a:pt x="257003" y="96984"/>
                                <a:pt x="280240" y="97225"/>
                              </a:cubicBezTo>
                              <a:cubicBezTo>
                                <a:pt x="311343" y="96483"/>
                                <a:pt x="342031" y="104452"/>
                                <a:pt x="368842" y="120223"/>
                              </a:cubicBezTo>
                              <a:cubicBezTo>
                                <a:pt x="395082" y="135460"/>
                                <a:pt x="416289" y="158050"/>
                                <a:pt x="429827" y="185194"/>
                              </a:cubicBezTo>
                              <a:cubicBezTo>
                                <a:pt x="444785" y="213942"/>
                                <a:pt x="452265" y="247865"/>
                                <a:pt x="452265" y="288112"/>
                              </a:cubicBezTo>
                              <a:cubicBezTo>
                                <a:pt x="452696" y="315468"/>
                                <a:pt x="448416" y="342699"/>
                                <a:pt x="439607" y="368606"/>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58905110" name="Forma libre 1758905110">
                        <a:extLst>
                          <a:ext uri="{FF2B5EF4-FFF2-40B4-BE49-F238E27FC236}">
                            <a16:creationId xmlns:a16="http://schemas.microsoft.com/office/drawing/2014/main" id="{4E7AE6AA-0622-5773-638F-416F85B65181}"/>
                          </a:ext>
                        </a:extLst>
                      </wps:cNvPr>
                      <wps:cNvSpPr/>
                      <wps:spPr>
                        <a:xfrm>
                          <a:off x="4907585" y="1425316"/>
                          <a:ext cx="288816" cy="564621"/>
                        </a:xfrm>
                        <a:custGeom>
                          <a:avLst/>
                          <a:gdLst>
                            <a:gd name="connsiteX0" fmla="*/ 169148 w 288816"/>
                            <a:gd name="connsiteY0" fmla="*/ 25309 h 564621"/>
                            <a:gd name="connsiteX1" fmla="*/ 106436 w 288816"/>
                            <a:gd name="connsiteY1" fmla="*/ 101778 h 564621"/>
                            <a:gd name="connsiteX2" fmla="*/ 106436 w 288816"/>
                            <a:gd name="connsiteY2" fmla="*/ 10935 h 564621"/>
                            <a:gd name="connsiteX3" fmla="*/ 0 w 288816"/>
                            <a:gd name="connsiteY3" fmla="*/ 10935 h 564621"/>
                            <a:gd name="connsiteX4" fmla="*/ 0 w 288816"/>
                            <a:gd name="connsiteY4" fmla="*/ 564621 h 564621"/>
                            <a:gd name="connsiteX5" fmla="*/ 106436 w 288816"/>
                            <a:gd name="connsiteY5" fmla="*/ 564621 h 564621"/>
                            <a:gd name="connsiteX6" fmla="*/ 106436 w 288816"/>
                            <a:gd name="connsiteY6" fmla="*/ 269092 h 564621"/>
                            <a:gd name="connsiteX7" fmla="*/ 142682 w 288816"/>
                            <a:gd name="connsiteY7" fmla="*/ 155825 h 564621"/>
                            <a:gd name="connsiteX8" fmla="*/ 234160 w 288816"/>
                            <a:gd name="connsiteY8" fmla="*/ 113277 h 564621"/>
                            <a:gd name="connsiteX9" fmla="*/ 288817 w 288816"/>
                            <a:gd name="connsiteY9" fmla="*/ 113277 h 564621"/>
                            <a:gd name="connsiteX10" fmla="*/ 288817 w 288816"/>
                            <a:gd name="connsiteY10" fmla="*/ 10 h 564621"/>
                            <a:gd name="connsiteX11" fmla="*/ 257174 w 288816"/>
                            <a:gd name="connsiteY11" fmla="*/ 10 h 564621"/>
                            <a:gd name="connsiteX12" fmla="*/ 169148 w 288816"/>
                            <a:gd name="connsiteY12" fmla="*/ 25309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8816" h="564621">
                              <a:moveTo>
                                <a:pt x="169148" y="25309"/>
                              </a:moveTo>
                              <a:cubicBezTo>
                                <a:pt x="143833" y="41982"/>
                                <a:pt x="122546" y="67281"/>
                                <a:pt x="106436" y="101778"/>
                              </a:cubicBezTo>
                              <a:lnTo>
                                <a:pt x="106436" y="10935"/>
                              </a:lnTo>
                              <a:lnTo>
                                <a:pt x="0" y="10935"/>
                              </a:lnTo>
                              <a:lnTo>
                                <a:pt x="0" y="564621"/>
                              </a:lnTo>
                              <a:lnTo>
                                <a:pt x="106436" y="564621"/>
                              </a:lnTo>
                              <a:lnTo>
                                <a:pt x="106436" y="269092"/>
                              </a:lnTo>
                              <a:cubicBezTo>
                                <a:pt x="106436" y="221945"/>
                                <a:pt x="118518" y="184573"/>
                                <a:pt x="142682" y="155825"/>
                              </a:cubicBezTo>
                              <a:cubicBezTo>
                                <a:pt x="165051" y="128393"/>
                                <a:pt x="198760" y="112720"/>
                                <a:pt x="234160" y="113277"/>
                              </a:cubicBezTo>
                              <a:lnTo>
                                <a:pt x="288817" y="113277"/>
                              </a:lnTo>
                              <a:lnTo>
                                <a:pt x="288817" y="10"/>
                              </a:lnTo>
                              <a:lnTo>
                                <a:pt x="257174" y="10"/>
                              </a:lnTo>
                              <a:cubicBezTo>
                                <a:pt x="225985" y="-346"/>
                                <a:pt x="195383" y="8451"/>
                                <a:pt x="169148" y="25309"/>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49183197" name="Forma libre 949183197">
                        <a:extLst>
                          <a:ext uri="{FF2B5EF4-FFF2-40B4-BE49-F238E27FC236}">
                            <a16:creationId xmlns:a16="http://schemas.microsoft.com/office/drawing/2014/main" id="{C66B1926-90DD-86A0-5E11-63652DEA21EF}"/>
                          </a:ext>
                        </a:extLst>
                      </wps:cNvPr>
                      <wps:cNvSpPr/>
                      <wps:spPr>
                        <a:xfrm>
                          <a:off x="5246455" y="1226965"/>
                          <a:ext cx="474073" cy="762971"/>
                        </a:xfrm>
                        <a:custGeom>
                          <a:avLst/>
                          <a:gdLst>
                            <a:gd name="connsiteX0" fmla="*/ 465444 w 474073"/>
                            <a:gd name="connsiteY0" fmla="*/ 209285 h 762971"/>
                            <a:gd name="connsiteX1" fmla="*/ 333118 w 474073"/>
                            <a:gd name="connsiteY1" fmla="*/ 209285 h 762971"/>
                            <a:gd name="connsiteX2" fmla="*/ 107587 w 474073"/>
                            <a:gd name="connsiteY2" fmla="*/ 458818 h 762971"/>
                            <a:gd name="connsiteX3" fmla="*/ 107587 w 474073"/>
                            <a:gd name="connsiteY3" fmla="*/ 0 h 762971"/>
                            <a:gd name="connsiteX4" fmla="*/ 0 w 474073"/>
                            <a:gd name="connsiteY4" fmla="*/ 0 h 762971"/>
                            <a:gd name="connsiteX5" fmla="*/ 0 w 474073"/>
                            <a:gd name="connsiteY5" fmla="*/ 762972 h 762971"/>
                            <a:gd name="connsiteX6" fmla="*/ 107587 w 474073"/>
                            <a:gd name="connsiteY6" fmla="*/ 762972 h 762971"/>
                            <a:gd name="connsiteX7" fmla="*/ 107587 w 474073"/>
                            <a:gd name="connsiteY7" fmla="*/ 485841 h 762971"/>
                            <a:gd name="connsiteX8" fmla="*/ 342323 w 474073"/>
                            <a:gd name="connsiteY8" fmla="*/ 762972 h 762971"/>
                            <a:gd name="connsiteX9" fmla="*/ 474074 w 474073"/>
                            <a:gd name="connsiteY9" fmla="*/ 762972 h 762971"/>
                            <a:gd name="connsiteX10" fmla="*/ 221503 w 474073"/>
                            <a:gd name="connsiteY10" fmla="*/ 470317 h 762971"/>
                            <a:gd name="connsiteX11" fmla="*/ 465444 w 474073"/>
                            <a:gd name="connsiteY11" fmla="*/ 209285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74073" h="762971">
                              <a:moveTo>
                                <a:pt x="465444" y="209285"/>
                              </a:moveTo>
                              <a:lnTo>
                                <a:pt x="333118" y="209285"/>
                              </a:lnTo>
                              <a:lnTo>
                                <a:pt x="107587" y="458818"/>
                              </a:lnTo>
                              <a:lnTo>
                                <a:pt x="107587" y="0"/>
                              </a:lnTo>
                              <a:lnTo>
                                <a:pt x="0" y="0"/>
                              </a:lnTo>
                              <a:lnTo>
                                <a:pt x="0" y="762972"/>
                              </a:lnTo>
                              <a:lnTo>
                                <a:pt x="107587" y="762972"/>
                              </a:lnTo>
                              <a:lnTo>
                                <a:pt x="107587" y="485841"/>
                              </a:lnTo>
                              <a:lnTo>
                                <a:pt x="342323" y="762972"/>
                              </a:lnTo>
                              <a:lnTo>
                                <a:pt x="474074" y="762972"/>
                              </a:lnTo>
                              <a:lnTo>
                                <a:pt x="221503" y="470317"/>
                              </a:lnTo>
                              <a:lnTo>
                                <a:pt x="465444" y="209285"/>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72047422" name="Forma libre 972047422">
                        <a:extLst>
                          <a:ext uri="{FF2B5EF4-FFF2-40B4-BE49-F238E27FC236}">
                            <a16:creationId xmlns:a16="http://schemas.microsoft.com/office/drawing/2014/main" id="{B1174DB9-69FF-2572-7B8F-0FAD8A481BE3}"/>
                          </a:ext>
                        </a:extLst>
                      </wps:cNvPr>
                      <wps:cNvSpPr/>
                      <wps:spPr>
                        <a:xfrm>
                          <a:off x="5696366" y="1425325"/>
                          <a:ext cx="464347" cy="576742"/>
                        </a:xfrm>
                        <a:custGeom>
                          <a:avLst/>
                          <a:gdLst>
                            <a:gd name="connsiteX0" fmla="*/ 422293 w 464347"/>
                            <a:gd name="connsiteY0" fmla="*/ 309904 h 576742"/>
                            <a:gd name="connsiteX1" fmla="*/ 292844 w 464347"/>
                            <a:gd name="connsiteY1" fmla="*/ 248383 h 576742"/>
                            <a:gd name="connsiteX2" fmla="*/ 238763 w 464347"/>
                            <a:gd name="connsiteY2" fmla="*/ 235734 h 576742"/>
                            <a:gd name="connsiteX3" fmla="*/ 180654 w 464347"/>
                            <a:gd name="connsiteY3" fmla="*/ 216761 h 576742"/>
                            <a:gd name="connsiteX4" fmla="*/ 140381 w 464347"/>
                            <a:gd name="connsiteY4" fmla="*/ 193187 h 576742"/>
                            <a:gd name="connsiteX5" fmla="*/ 125422 w 464347"/>
                            <a:gd name="connsiteY5" fmla="*/ 155815 h 576742"/>
                            <a:gd name="connsiteX6" fmla="*/ 154189 w 464347"/>
                            <a:gd name="connsiteY6" fmla="*/ 109818 h 576742"/>
                            <a:gd name="connsiteX7" fmla="*/ 229557 w 464347"/>
                            <a:gd name="connsiteY7" fmla="*/ 91419 h 576742"/>
                            <a:gd name="connsiteX8" fmla="*/ 315282 w 464347"/>
                            <a:gd name="connsiteY8" fmla="*/ 112693 h 576742"/>
                            <a:gd name="connsiteX9" fmla="*/ 368213 w 464347"/>
                            <a:gd name="connsiteY9" fmla="*/ 185138 h 576742"/>
                            <a:gd name="connsiteX10" fmla="*/ 457389 w 464347"/>
                            <a:gd name="connsiteY10" fmla="*/ 152940 h 576742"/>
                            <a:gd name="connsiteX11" fmla="*/ 410787 w 464347"/>
                            <a:gd name="connsiteY11" fmla="*/ 68996 h 576742"/>
                            <a:gd name="connsiteX12" fmla="*/ 331966 w 464347"/>
                            <a:gd name="connsiteY12" fmla="*/ 17825 h 576742"/>
                            <a:gd name="connsiteX13" fmla="*/ 120244 w 464347"/>
                            <a:gd name="connsiteY13" fmla="*/ 20124 h 576742"/>
                            <a:gd name="connsiteX14" fmla="*/ 46027 w 464347"/>
                            <a:gd name="connsiteY14" fmla="*/ 75895 h 576742"/>
                            <a:gd name="connsiteX15" fmla="*/ 19561 w 464347"/>
                            <a:gd name="connsiteY15" fmla="*/ 156965 h 576742"/>
                            <a:gd name="connsiteX16" fmla="*/ 59834 w 464347"/>
                            <a:gd name="connsiteY16" fmla="*/ 259883 h 576742"/>
                            <a:gd name="connsiteX17" fmla="*/ 189284 w 464347"/>
                            <a:gd name="connsiteY17" fmla="*/ 323703 h 576742"/>
                            <a:gd name="connsiteX18" fmla="*/ 245091 w 464347"/>
                            <a:gd name="connsiteY18" fmla="*/ 338077 h 576742"/>
                            <a:gd name="connsiteX19" fmla="*/ 331966 w 464347"/>
                            <a:gd name="connsiteY19" fmla="*/ 367975 h 576742"/>
                            <a:gd name="connsiteX20" fmla="*/ 359583 w 464347"/>
                            <a:gd name="connsiteY20" fmla="*/ 415122 h 576742"/>
                            <a:gd name="connsiteX21" fmla="*/ 326788 w 464347"/>
                            <a:gd name="connsiteY21" fmla="*/ 465718 h 576742"/>
                            <a:gd name="connsiteX22" fmla="*/ 236461 w 464347"/>
                            <a:gd name="connsiteY22" fmla="*/ 485842 h 576742"/>
                            <a:gd name="connsiteX23" fmla="*/ 173175 w 464347"/>
                            <a:gd name="connsiteY23" fmla="*/ 474918 h 576742"/>
                            <a:gd name="connsiteX24" fmla="*/ 120244 w 464347"/>
                            <a:gd name="connsiteY24" fmla="*/ 442145 h 576742"/>
                            <a:gd name="connsiteX25" fmla="*/ 86875 w 464347"/>
                            <a:gd name="connsiteY25" fmla="*/ 385799 h 576742"/>
                            <a:gd name="connsiteX26" fmla="*/ 0 w 464347"/>
                            <a:gd name="connsiteY26" fmla="*/ 423746 h 576742"/>
                            <a:gd name="connsiteX27" fmla="*/ 135778 w 464347"/>
                            <a:gd name="connsiteY27" fmla="*/ 560012 h 576742"/>
                            <a:gd name="connsiteX28" fmla="*/ 236461 w 464347"/>
                            <a:gd name="connsiteY28" fmla="*/ 576686 h 576742"/>
                            <a:gd name="connsiteX29" fmla="*/ 357281 w 464347"/>
                            <a:gd name="connsiteY29" fmla="*/ 555412 h 576742"/>
                            <a:gd name="connsiteX30" fmla="*/ 436102 w 464347"/>
                            <a:gd name="connsiteY30" fmla="*/ 496766 h 576742"/>
                            <a:gd name="connsiteX31" fmla="*/ 464293 w 464347"/>
                            <a:gd name="connsiteY31" fmla="*/ 412247 h 576742"/>
                            <a:gd name="connsiteX32" fmla="*/ 422293 w 464347"/>
                            <a:gd name="connsiteY32" fmla="*/ 309904 h 5767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464347" h="576742">
                              <a:moveTo>
                                <a:pt x="422293" y="309904"/>
                              </a:moveTo>
                              <a:cubicBezTo>
                                <a:pt x="394103" y="283456"/>
                                <a:pt x="350953" y="263332"/>
                                <a:pt x="292844" y="248383"/>
                              </a:cubicBezTo>
                              <a:lnTo>
                                <a:pt x="238763" y="235734"/>
                              </a:lnTo>
                              <a:cubicBezTo>
                                <a:pt x="219086" y="230439"/>
                                <a:pt x="199698" y="224109"/>
                                <a:pt x="180654" y="216761"/>
                              </a:cubicBezTo>
                              <a:cubicBezTo>
                                <a:pt x="165926" y="211431"/>
                                <a:pt x="152233" y="203439"/>
                                <a:pt x="140381" y="193187"/>
                              </a:cubicBezTo>
                              <a:cubicBezTo>
                                <a:pt x="130198" y="183499"/>
                                <a:pt x="124732" y="169855"/>
                                <a:pt x="125422" y="155815"/>
                              </a:cubicBezTo>
                              <a:cubicBezTo>
                                <a:pt x="125422" y="136841"/>
                                <a:pt x="134627" y="121892"/>
                                <a:pt x="154189" y="109818"/>
                              </a:cubicBezTo>
                              <a:cubicBezTo>
                                <a:pt x="173750" y="97744"/>
                                <a:pt x="198490" y="91419"/>
                                <a:pt x="229557" y="91419"/>
                              </a:cubicBezTo>
                              <a:cubicBezTo>
                                <a:pt x="259475" y="91011"/>
                                <a:pt x="288989" y="98342"/>
                                <a:pt x="315282" y="112693"/>
                              </a:cubicBezTo>
                              <a:cubicBezTo>
                                <a:pt x="340596" y="127067"/>
                                <a:pt x="357856" y="151215"/>
                                <a:pt x="368213" y="185138"/>
                              </a:cubicBezTo>
                              <a:lnTo>
                                <a:pt x="457389" y="152940"/>
                              </a:lnTo>
                              <a:cubicBezTo>
                                <a:pt x="449392" y="121392"/>
                                <a:pt x="433340" y="92460"/>
                                <a:pt x="410787" y="68996"/>
                              </a:cubicBezTo>
                              <a:cubicBezTo>
                                <a:pt x="388637" y="46342"/>
                                <a:pt x="361711" y="28869"/>
                                <a:pt x="331966" y="17825"/>
                              </a:cubicBezTo>
                              <a:cubicBezTo>
                                <a:pt x="263387" y="-6709"/>
                                <a:pt x="188306" y="-5893"/>
                                <a:pt x="120244" y="20124"/>
                              </a:cubicBezTo>
                              <a:cubicBezTo>
                                <a:pt x="91075" y="31957"/>
                                <a:pt x="65473" y="51178"/>
                                <a:pt x="46027" y="75895"/>
                              </a:cubicBezTo>
                              <a:cubicBezTo>
                                <a:pt x="28363" y="99193"/>
                                <a:pt x="19043" y="127745"/>
                                <a:pt x="19561" y="156965"/>
                              </a:cubicBezTo>
                              <a:cubicBezTo>
                                <a:pt x="18468" y="195309"/>
                                <a:pt x="33024" y="232451"/>
                                <a:pt x="59834" y="259883"/>
                              </a:cubicBezTo>
                              <a:cubicBezTo>
                                <a:pt x="86702" y="287866"/>
                                <a:pt x="129852" y="309139"/>
                                <a:pt x="189284" y="323703"/>
                              </a:cubicBezTo>
                              <a:lnTo>
                                <a:pt x="245091" y="338077"/>
                              </a:lnTo>
                              <a:cubicBezTo>
                                <a:pt x="284214" y="346702"/>
                                <a:pt x="312980" y="356476"/>
                                <a:pt x="331966" y="367975"/>
                              </a:cubicBezTo>
                              <a:cubicBezTo>
                                <a:pt x="349284" y="377261"/>
                                <a:pt x="359985" y="395470"/>
                                <a:pt x="359583" y="415122"/>
                              </a:cubicBezTo>
                              <a:cubicBezTo>
                                <a:pt x="359583" y="435820"/>
                                <a:pt x="348651" y="452494"/>
                                <a:pt x="326788" y="465718"/>
                              </a:cubicBezTo>
                              <a:cubicBezTo>
                                <a:pt x="304926" y="478942"/>
                                <a:pt x="275008" y="485842"/>
                                <a:pt x="236461" y="485842"/>
                              </a:cubicBezTo>
                              <a:cubicBezTo>
                                <a:pt x="214886" y="486009"/>
                                <a:pt x="193427" y="482306"/>
                                <a:pt x="173175" y="474918"/>
                              </a:cubicBezTo>
                              <a:cubicBezTo>
                                <a:pt x="153211" y="468334"/>
                                <a:pt x="135030" y="457105"/>
                                <a:pt x="120244" y="442145"/>
                              </a:cubicBezTo>
                              <a:cubicBezTo>
                                <a:pt x="104883" y="426230"/>
                                <a:pt x="93434" y="406929"/>
                                <a:pt x="86875" y="385799"/>
                              </a:cubicBezTo>
                              <a:lnTo>
                                <a:pt x="0" y="423746"/>
                              </a:lnTo>
                              <a:cubicBezTo>
                                <a:pt x="20941" y="488188"/>
                                <a:pt x="71398" y="538790"/>
                                <a:pt x="135778" y="560012"/>
                              </a:cubicBezTo>
                              <a:cubicBezTo>
                                <a:pt x="168170" y="571172"/>
                                <a:pt x="202229" y="576806"/>
                                <a:pt x="236461" y="576686"/>
                              </a:cubicBezTo>
                              <a:cubicBezTo>
                                <a:pt x="277712" y="577468"/>
                                <a:pt x="318734" y="570240"/>
                                <a:pt x="357281" y="555412"/>
                              </a:cubicBezTo>
                              <a:cubicBezTo>
                                <a:pt x="388349" y="543286"/>
                                <a:pt x="415562" y="523030"/>
                                <a:pt x="436102" y="496766"/>
                              </a:cubicBezTo>
                              <a:cubicBezTo>
                                <a:pt x="454800" y="472589"/>
                                <a:pt x="464753" y="442795"/>
                                <a:pt x="464293" y="412247"/>
                              </a:cubicBezTo>
                              <a:cubicBezTo>
                                <a:pt x="465386" y="373731"/>
                                <a:pt x="450140" y="336548"/>
                                <a:pt x="422293" y="309904"/>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w16cei="http://schemas.microsoft.com/office/word/2026/wordml/cei">
          <w:pict>
            <v:group id="Grupo 54" style="position:absolute;margin-left:332.95pt;margin-top:66.6pt;width:88.9pt;height:27.4pt;z-index:-251661824;mso-position-vertical-relative:page;mso-width-relative:margin;mso-height-relative:margin" coordsize="64914,20020" o:spid="_x0000_s1026" w14:anchorId="176CA2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">
              <v:shape id="Forma libre 1073887755" style="position:absolute;left:8451;width:7253;height:11623;visibility:visible;mso-wrap-style:square;v-text-anchor:middle" coordsize="725300,1162344" o:spid="_x0000_s1027" fillcolor="#ff9c1a" stroked="f" strokeweight=".15964mm" path="m1,828517v-241,87808,34302,172143,96081,234584c215751,1182118,377419,1182118,480404,1125772,606977,1057352,890616,852091,596046,,596046,402472,1,443294,1,828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">
                <v:stroke joinstyle="miter"/>
                <v:path arrowok="t" o:connecttype="custom" o:connectlocs="1,828517;96082,1063101;480404,1125772;596046,0;1,828517" o:connectangles="0,0,0,0,0"/>
              </v:shape>
              <v:shape id="Forma libre 1646054699" style="position:absolute;left:4228;width:6939;height:11623;visibility:visible;mso-wrap-style:square;v-text-anchor:middle" coordsize="693851,1162344" o:spid="_x0000_s1028" fillcolor="#0da9ff" stroked="f" strokeweight=".15964mm" path="m693852,352451c674291,246658,642647,139140,595470,,595470,402472,1,443294,1,828517v-241,87808,34302,172143,96081,234584c215176,1182118,378570,1182118,480404,1125772,242791,873364,326790,581285,693852,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">
                <v:stroke joinstyle="miter"/>
                <v:path arrowok="t" o:connecttype="custom" o:connectlocs="693852,352451;595470,0;1,828517;96082,1063101;480404,1125772;693852,352451" o:connectangles="0,0,0,0,0,0"/>
              </v:shape>
              <v:shape id="Forma libre 1382546070" style="position:absolute;width:6938;height:14362;visibility:visible;mso-wrap-style:square;v-text-anchor:middle" coordsize="693850,1436250" o:spid="_x0000_s1029" fillcolor="#00a443" stroked="f" strokeweight=".15964mm" path="m693851,352451c674290,246658,643222,139140,596044,,596044,402472,,443294,,828517v,197787,160518,285181,160518,285181c135871,1219398,130796,1328721,145559,1436250r75944,-12649c184682,1293660,207120,1152220,209996,1137846v97232,39672,198490,27598,270982,-12074c243366,873364,327364,581285,693851,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">
                <v:stroke joinstyle="miter"/>
                <v:path arrowok="t" o:connecttype="custom" o:connectlocs="693851,352451;596044,0;0,828517;160518,1113698;145559,1436250;221503,1423601;209996,1137846;480978,1125772;693851,352451" o:connectangles="0,0,0,0,0,0,0,0,0"/>
              </v:shape>
              <v:shape id="Forma libre 1341787054" style="position:absolute;left:18243;top:3254;width:6013;height:7866;visibility:visible;mso-wrap-style:square;v-text-anchor:middle" coordsize="601261,786599" o:spid="_x0000_s1030" fillcolor="#00a443" stroked="f" strokeweight=".15964mm" path="m438403,654330v-31643,19549,-74793,29898,-128299,29898c256598,684228,209996,670429,174326,642831,138765,616665,112224,580097,98382,538188l,579586v13072,40799,34860,78269,63862,109817c93262,721043,129456,745617,169723,761273v44749,17301,92404,25890,140381,25298c369363,786571,421143,777372,464869,758398v43725,-18974,77094,-43697,100683,-76470c589549,648230,602057,607713,601222,566362v524,-33360,-8238,-66201,-25314,-94869c559413,443895,534098,419747,499964,399048,466595,378350,423445,361101,372240,347302l278461,322004c234736,309929,201366,295555,177778,279456,154189,263358,143258,238634,143258,205862v,-32773,14383,-56346,43150,-75320c215174,111568,253146,102369,300899,102369v47752,,85724,10349,118518,31048c452211,154115,475800,186313,488457,229435r99533,-36797c576742,153075,556456,116662,528731,86270,501580,57769,468344,35760,431499,21874,389408,6902,344998,-497,300324,26,245667,26,197914,8650,156490,27049,115066,45448,83423,70171,60985,102944,37891,135504,25798,174578,26465,214486v-1841,67098,32697,129964,90328,164439c151405,400313,189026,416400,228407,426646r93204,25298c354232,459804,386019,470780,416541,484717v24164,11499,41999,24723,52930,39672c480909,539195,486990,557432,486731,576136v,32773,-16109,58646,-48328,781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">
                <v:stroke joinstyle="miter"/>
                <v:path arrowok="t" o:connecttype="custom" o:connectlocs="438403,654330;310104,684228;174326,642831;98382,538188;0,579586;63862,689403;169723,761273;310104,786571;464869,758398;565552,681928;601222,566362;575908,471493;499964,399048;372240,347302;278461,322004;177778,279456;143258,205862;186408,130542;300899,102369;419417,133417;488457,229435;587990,192638;528731,86270;431499,21874;300324,26;156490,27049;60985,102944;26465,214486;116793,378925;228407,426646;321611,451944;416541,484717;469471,524389;486731,576136;438403,654330" o:connectangles="0,0,0,0,0,0,0,0,0,0,0,0,0,0,0,0,0,0,0,0,0,0,0,0,0,0,0,0,0,0,0,0,0,0,0"/>
              </v:shape>
              <v:shape id="Forma libre 177615015" style="position:absolute;left:25113;top:3369;width:5638;height:7629;visibility:visible;mso-wrap-style:square;v-text-anchor:middle" coordsize="563825,762971" o:spid="_x0000_s1031" fillcolor="#00a443" stroked="f" strokeweight=".15964mm" path="m112190,492741r170298,c340597,492741,390650,482966,432074,463418v40095,-18163,73925,-47768,97232,-85094c552319,341526,563826,297829,563826,247808v,-77045,-25315,-137416,-75369,-181688c438403,21848,369363,,281337,l,,,762972r112190,l112190,492741xm272707,101768v54082,,96656,12074,127149,36222c430349,162139,445883,198936,445883,247808v,48871,-15534,83944,-46027,108667c369363,381199,326789,393273,272707,393273r-160517,l112190,101768r160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">
                <v:stroke joinstyle="miter"/>
                <v:path arrowok="t" o:connecttype="custom" o:connectlocs="112190,492741;282488,492741;432074,463418;529306,378324;563826,247808;488457,66120;281337,0;0,0;0,762972;112190,762972;272707,101768;399856,137990;445883,247808;399856,356475;272707,393273;112190,393273;112190,101768" o:connectangles="0,0,0,0,0,0,0,0,0,0,0,0,0,0,0,0,0"/>
              </v:shape>
              <v:shape id="Forma libre 1212296664" style="position:absolute;left:33472;top:3369;width:5213;height:7629;visibility:visible;mso-wrap-style:square;v-text-anchor:middle" coordsize="521250,762971" o:spid="_x0000_s1032" fillcolor="#00a443" stroked="f" strokeweight=".15964mm" path="m521251,661779r-409061,l112190,426045r364185,l476375,326002r-364185,l112190,101768r409061,l521251,,112190,,47177,,,,,762972r47177,l112190,762972r409061,l521251,6617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">
                <v:stroke joinstyle="miter"/>
                <v:path arrowok="t" o:connecttype="custom" o:connectlocs="521251,661779;112190,661779;112190,426045;476375,426045;476375,326002;112190,326002;112190,101768;521251,101768;521251,0;112190,0;47177,0;0,0;0,762972;47177,762972;112190,762972;521251,762972;521251,661779" o:connectangles="0,0,0,0,0,0,0,0,0,0,0,0,0,0,0,0,0"/>
              </v:shape>
              <v:shape id="Forma libre 1550037006" style="position:absolute;left:39300;top:5352;width:4753;height:5646;visibility:visible;mso-wrap-style:square;v-text-anchor:middle" coordsize="475224,564628" o:spid="_x0000_s1033" fillcolor="#00a443" stroked="f" strokeweight=".15964mm" path="m107012,236327v,-44272,12657,-78770,38547,-103493c171449,108111,204819,94887,245092,94887v33593,-1145,65990,12522,88601,37372c356131,156982,367638,190330,367638,232302r,332327l475225,564629r,-349576c475225,171356,466595,133409,448759,101211,432247,69882,407088,43939,376268,26466,309880,-10015,229138,-8704,163970,29916,139501,45331,119784,67225,107012,93162r,-82220l,10942,,564629r107012,l107012,2363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">
                <v:stroke joinstyle="miter"/>
                <v:path arrowok="t" o:connecttype="custom" o:connectlocs="107012,236327;145559,132834;245092,94887;333693,132259;367638,232302;367638,564629;475225,564629;475225,215053;448759,101211;376268,26466;163970,29916;107012,93162;107012,10942;0,10942;0,564629;107012,564629" o:connectangles="0,0,0,0,0,0,0,0,0,0,0,0,0,0,0,0"/>
              </v:shape>
              <v:shape id="Forma libre 468452587" style="position:absolute;left:44749;top:5352;width:5219;height:5768;visibility:visible;mso-wrap-style:square;v-text-anchor:middle" coordsize="521901,576762" o:spid="_x0000_s1034" fillcolor="#00a443" stroked="f" strokeweight=".15964mm" path="m512081,438160l429233,386988v-10281,20796,-24325,39511,-41424,55196c372350,456041,354106,466430,334303,472657v-20350,6072,-41476,9171,-62711,9200c242135,482276,213109,474727,187593,460008,162031,444634,141607,422020,128909,395038,117098,369136,110268,341244,108773,312818r411938,c521649,307891,522034,302877,521861,297869r,-14374c521861,226574,510930,177128,489067,134581,446671,50625,359922,-1656,265838,40,229011,-282,192472,6554,158251,20164,126447,33612,97830,53592,74253,78810,49669,104884,30850,135834,19021,169653,5886,207739,-535,247813,35,288095v,56921,11506,107518,34520,150640c56682,480638,89925,515647,130635,539928v42742,24895,91490,37619,140957,36797c303172,576731,334573,572079,364796,562926v30279,-9401,58424,-24637,82847,-44847c473982,495748,495851,468632,512081,438160xm149621,141480v13158,-16863,30378,-30116,50054,-38522c220347,94713,242434,90608,264688,90884v41257,-1259,80845,16300,107587,47721c392412,161604,405069,193227,410822,233474r-298597,c113605,223366,115717,213373,118553,203576v6346,-22470,16886,-43542,31068,-620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">
                <v:stroke joinstyle="miter"/>
                <v:path arrowok="t" o:connecttype="custom" o:connectlocs="512081,438160;429233,386988;387809,442184;334303,472657;271592,481857;187593,460008;128909,395038;108773,312818;520711,312818;521861,297869;521861,283495;489067,134581;265838,40;158251,20164;74253,78810;19021,169653;35,288095;34555,438735;130635,539928;271592,576725;364796,562926;447643,518079;512081,438160;149621,141480;199675,102958;264688,90884;372275,138605;410822,233474;112225,233474;118553,203576;149621,141480" o:connectangles="0,0,0,0,0,0,0,0,0,0,0,0,0,0,0,0,0,0,0,0,0,0,0,0,0,0,0,0,0,0,0"/>
              </v:shape>
              <v:shape id="Forma libre 953399215" style="position:absolute;left:50686;top:5352;width:2888;height:5646;visibility:visible;mso-wrap-style:square;v-text-anchor:middle" coordsize="288816,564621" o:spid="_x0000_s1035" fillcolor="#00a443" stroked="f" strokeweight=".15964mm" path="m288817,113278r,-113268l257174,10c225990,-346,195383,8451,169148,25309v-27622,19008,-49191,45554,-62136,76469l107012,10935,,10935,,564621r107012,l107012,269092v,-47147,11506,-84519,35670,-113267c165051,128393,198760,112714,234160,113278r546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">
                <v:stroke joinstyle="miter"/>
                <v:path arrowok="t" o:connecttype="custom" o:connectlocs="288817,113278;288817,10;257174,10;169148,25309;107012,101778;107012,10935;0,10935;0,564621;107012,564621;107012,269092;142682,155825;234160,113278" o:connectangles="0,0,0,0,0,0,0,0,0,0,0,0"/>
              </v:shape>
              <v:shape id="Forma libre 2135204290" style="position:absolute;left:53626;top:5352;width:5334;height:7584;visibility:visible;mso-wrap-style:square;v-text-anchor:middle" coordsize="533368,758435" o:spid="_x0000_s1036" fillcolor="#00a443" stroked="f" strokeweight=".15964mm" path="m120855,491076v37684,23136,81179,35101,125422,34497c312958,528390,376302,496106,413123,440479v4546,-6169,8630,-12707,12082,-19549l425205,499125v,36222,-7479,66695,-23013,90844c387809,614019,366579,633234,341207,645165v-26235,12356,-54944,18646,-83998,18399c223494,663943,190297,655204,161128,638265,132247,620413,107968,595983,90362,566970l15569,626766v31356,57398,84401,99853,147285,117867c241099,767654,325040,761732,399315,727959v40734,-19646,74736,-50844,97807,-89694c521286,598593,533368,550296,533368,493950r,-482966l425205,10984r,93143c421753,97285,417669,90748,413123,84579,396036,59125,373138,38053,346385,23058,315490,7137,281027,-774,246277,60,212908,-21,179827,6631,149046,19608,119302,32453,92491,51237,70226,74804,47845,99079,30297,127367,18446,158174,6019,191648,-253,227106,35,262816v-748,46911,10529,93236,32794,134541c53541,435695,83861,467991,120855,491076xm130060,175997v13003,-24378,32507,-44680,56382,-58646c237417,88995,299438,88995,350412,117351v23589,14283,43036,34504,56383,58646c421006,202704,428082,232585,427507,262816v517,29858,-6617,59348,-20712,85669c393448,372628,374001,392849,350412,407131v-50974,28357,-112995,28357,-163970,c162567,393166,143063,372864,130060,348485,115964,322164,108830,292674,109348,262816v-575,-30231,6502,-60112,20712,-868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">
                <v:stroke joinstyle="miter"/>
                <v:path arrowok="t" o:connecttype="custom" o:connectlocs="120855,491076;246277,525573;413123,440479;425205,420930;425205,499125;402192,589969;341207,645165;257209,663564;161128,638265;90362,566970;15569,626766;162854,744633;399315,727959;497122,638265;533368,493950;533368,10984;425205,10984;425205,104127;413123,84579;346385,23058;246277,60;149046,19608;70226,74804;18446,158174;35,262816;32829,397357;120855,491076;130060,175997;186442,117351;350412,117351;406795,175997;427507,262816;406795,348485;350412,407131;186442,407131;130060,348485;109348,262816;130060,175997" o:connectangles="0,0,0,0,0,0,0,0,0,0,0,0,0,0,0,0,0,0,0,0,0,0,0,0,0,0,0,0,0,0,0,0,0,0,0,0,0,0"/>
              </v:shape>
              <v:shape id="Forma libre 1104061916" style="position:absolute;left:59391;top:5462;width:5523;height:7342;visibility:visible;mso-wrap-style:square;v-text-anchor:middle" coordsize="552319,734223" o:spid="_x0000_s1037" fillcolor="#00a443" stroked="f" strokeweight=".15964mm" path="m84574,734224r117943,l552319,,434951,,308378,261607v-8055,16674,-18410,39672,-31643,68420l245091,260457,121970,,,,220928,449044,84574,734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">
                <v:stroke joinstyle="miter"/>
                <v:path arrowok="t" o:connecttype="custom" o:connectlocs="84574,734224;202517,734224;552319,0;434951,0;308378,261607;276735,330027;245091,260457;121970,0;0,0;220928,449044" o:connectangles="0,0,0,0,0,0,0,0,0,0"/>
              </v:shape>
              <v:shape id="Forma libre 571134157" style="position:absolute;left:18537;top:12269;width:6363;height:7630;visibility:visible;mso-wrap-style:square;v-text-anchor:middle" coordsize="636317,762971" o:spid="_x0000_s1038" fillcolor="#00a443" stroked="f" strokeweight=".15964mm" path="m524128,475492r,97743l466595,493891,101259,,,,,762972r112190,l112190,189737v23588,33347,43150,59796,57533,79344l535059,762972r101259,l636318,,524128,r,4754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">
                <v:stroke joinstyle="miter"/>
                <v:path arrowok="t" o:connecttype="custom" o:connectlocs="524128,475492;524128,573235;466595,493891;101259,0;0,0;0,762972;112190,762972;112190,189737;169723,269081;535059,762972;636318,762972;636318,0;524128,0" o:connectangles="0,0,0,0,0,0,0,0,0,0,0,0,0"/>
              </v:shape>
              <v:shape id="Forma libre 1401413891" style="position:absolute;left:25768;top:14252;width:5219;height:5768;visibility:visible;mso-wrap-style:square;v-text-anchor:middle" coordsize="521901,576752" o:spid="_x0000_s1039" fillcolor="#00a443" stroked="f" strokeweight=".15964mm" path="m397590,35678c357898,11656,312233,-700,265838,31,229011,-291,192472,6545,158251,20154,126447,33602,97830,53582,74253,78800,49669,104874,30850,135825,19021,169644,5886,207729,-535,247804,35,288086v,56921,11506,107517,34520,150639c56682,480628,89925,515638,130635,539918v42742,24896,91490,37620,140957,36797c303172,576721,334574,572070,364796,562916v30279,-9400,58425,-24637,82848,-44846c473982,495738,495851,468623,512081,438150l429233,386979v-10281,20796,-24325,39511,-41424,55196c372350,456031,354112,466421,334303,472648v-20349,6071,-41475,9170,-62711,9199c242135,482267,213109,474718,187593,459999,162031,444624,141607,422011,128909,395028,117104,369126,110269,341235,108773,312809r411938,c521649,307881,522034,302868,521861,297860r,-14374c521861,226565,510930,177118,489067,134571,468223,93853,436574,59642,397590,35678xm149621,141471v13158,-16864,30378,-30117,50054,-38523c220347,94704,242434,90598,264688,90874v41257,-1259,80845,16300,107587,47722c392412,161594,405069,193217,410822,233464r-298597,c113606,223356,115717,213364,118553,203566v6346,-22469,16886,-43541,31068,-620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">
                <v:stroke joinstyle="miter"/>
                <v:path arrowok="t" o:connecttype="custom" o:connectlocs="397590,35678;265838,31;158251,20154;74253,78800;19021,169644;35,288086;34555,438725;130635,539918;271592,576715;364796,562916;447644,518070;512081,438150;429233,386979;387809,442175;334303,472648;271592,481847;187593,459999;128909,395028;108773,312809;520711,312809;521861,297860;521861,283486;489067,134571;397590,35678;149621,141471;199675,102948;264688,90874;372275,138596;410822,233464;112225,233464;118553,203566;149621,141471" o:connectangles="0,0,0,0,0,0,0,0,0,0,0,0,0,0,0,0,0,0,0,0,0,0,0,0,0,0,0,0,0,0,0,0"/>
              </v:shape>
              <v:shape id="Forma libre 691397436" style="position:absolute;left:31021;top:12545;width:3378;height:7354;visibility:visible;mso-wrap-style:square;v-text-anchor:middle" coordsize="337719,735373" o:spid="_x0000_s1040" fillcolor="#00a443" stroked="f" strokeweight=".15964mm" path="m209996,l102409,64971r,116716l,181687r,89694l102409,271381r,292655c101891,594980,108381,625643,121395,653730v12277,25344,31931,46382,56382,60370c201942,727899,232434,735374,269255,735374r68465,l337720,641655r-56383,c256598,641655,238187,634181,227256,619807,216325,605433,209996,584159,209996,556561r,-285180l337720,271381r,-89694l209996,181687,2099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">
                <v:stroke joinstyle="miter"/>
                <v:path arrowok="t" o:connecttype="custom" o:connectlocs="209996,0;102409,64971;102409,181687;0,181687;0,271381;102409,271381;102409,564036;121395,653730;177777,714100;269255,735374;337720,735374;337720,641655;281337,641655;227256,619807;209996,556561;209996,271381;337720,271381;337720,181687;209996,181687" o:connectangles="0,0,0,0,0,0,0,0,0,0,0,0,0,0,0,0,0,0,0"/>
              </v:shape>
              <v:shape id="Forma libre 190882133" style="position:absolute;left:34721;top:14362;width:8026;height:5537;visibility:visible;mso-wrap-style:square;v-text-anchor:middle" coordsize="802588,553686" o:spid="_x0000_s1041" fillcolor="#00a443" stroked="f" strokeweight=".15964mm" path="m602948,297829v-5178,15524,-9780,31623,-13808,47147c585113,360500,579935,377749,574757,396722l543114,298404,448184,,355555,,261776,297829v-5178,16674,-9781,32773,-14383,48297c242790,361650,237037,378899,231284,397872v-5754,-18973,-10932,-36222,-14959,-51746c212297,330602,207120,314503,201942,297829l113916,,,,176052,553686r101258,l371089,256432v8055,-24148,17836,-56346,29342,-97168c414239,200086,424595,232284,432074,256432r93780,297254l628263,553686,802589,,691550,,602948,2978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">
                <v:stroke joinstyle="miter"/>
                <v:path arrowok="t" o:connecttype="custom" o:connectlocs="602948,297829;589140,344976;574757,396722;543114,298404;448184,0;355555,0;261776,297829;247393,346126;231284,397872;216325,346126;201942,297829;113916,0;0,0;176052,553686;277310,553686;371089,256432;400431,159264;432074,256432;525854,553686;628263,553686;802589,0;691550,0" o:connectangles="0,0,0,0,0,0,0,0,0,0,0,0,0,0,0,0,0,0,0,0,0,0"/>
              </v:shape>
              <v:shape id="Forma libre 1876378440" style="position:absolute;left:42752;top:14252;width:5616;height:5768;visibility:visible;mso-wrap-style:square;v-text-anchor:middle" coordsize="561603,576767" o:spid="_x0000_s1042" fillcolor="#00a443" stroked="f" strokeweight=".15964mm" path="m425224,36279c380975,11550,330927,-955,280240,57,242228,-357,204509,6675,169201,20755,135487,34301,104931,54661,79449,80551,53674,106562,33682,137714,20766,171970,6578,209026,-447,248440,53,288112v-978,52298,11501,103970,36246,150064c59819,480735,94667,515963,136982,539944v44048,24781,93866,37476,144409,36798c319432,576914,357145,569687,392430,555468v33427,-13776,63753,-34106,89177,-59796c507612,469960,527817,438987,540866,404829v14193,-37258,21218,-76855,20712,-116717c561578,230616,549496,180019,524757,136897,501628,94730,467149,59876,425224,36279xm439607,368606v-8118,22251,-20424,42743,-36245,60371c388115,445300,369451,458058,348705,466349v-21719,8895,-44991,13391,-68465,13225c249713,480080,219640,472122,193365,456575,167228,440953,146073,418220,132380,391030,116702,359033,109004,323725,109942,288112v-328,-27541,3947,-54938,12657,-81070c130429,184952,142552,164633,158270,147247v14826,-16542,33358,-29352,54081,-37373c233943,101278,257003,96984,280240,97225v31103,-742,61791,7227,88602,22998c395082,135460,416289,158050,429827,185194v14958,28748,22438,62671,22438,102918c452696,315468,448416,342699,439607,3686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">
                <v:stroke joinstyle="miter"/>
                <v:path arrowok="t" o:connecttype="custom" o:connectlocs="425224,36279;280240,57;169201,20755;79449,80551;20766,171970;53,288112;36299,438176;136982,539944;281391,576742;392430,555468;481607,495672;540866,404829;561578,288112;524757,136897;425224,36279;439607,368606;403362,428977;348705,466349;280240,479574;193365,456575;132380,391030;109942,288112;122599,207042;158270,147247;212351,109874;280240,97225;368842,120223;429827,185194;452265,288112;439607,368606" o:connectangles="0,0,0,0,0,0,0,0,0,0,0,0,0,0,0,0,0,0,0,0,0,0,0,0,0,0,0,0,0,0"/>
              </v:shape>
              <v:shape id="Forma libre 1758905110" style="position:absolute;left:49075;top:14253;width:2889;height:5646;visibility:visible;mso-wrap-style:square;v-text-anchor:middle" coordsize="288816,564621" o:spid="_x0000_s1043" fillcolor="#00a443" stroked="f" strokeweight=".15964mm" path="m169148,25309v-25315,16673,-46602,41972,-62712,76469l106436,10935,,10935,,564621r106436,l106436,269092v,-47147,12082,-84519,36246,-113267c165051,128393,198760,112720,234160,113277r54657,l288817,10r-31643,c225985,-346,195383,8451,169148,253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">
                <v:stroke joinstyle="miter"/>
                <v:path arrowok="t" o:connecttype="custom" o:connectlocs="169148,25309;106436,101778;106436,10935;0,10935;0,564621;106436,564621;106436,269092;142682,155825;234160,113277;288817,113277;288817,10;257174,10;169148,25309" o:connectangles="0,0,0,0,0,0,0,0,0,0,0,0,0"/>
              </v:shape>
              <v:shape id="Forma libre 949183197" style="position:absolute;left:52464;top:12269;width:4741;height:7630;visibility:visible;mso-wrap-style:square;v-text-anchor:middle" coordsize="474073,762971" o:spid="_x0000_s1044" fillcolor="#00a443" stroked="f" strokeweight=".15964mm" path="m465444,209285r-132326,l107587,458818,107587,,,,,762972r107587,l107587,485841,342323,762972r131751,l221503,470317,465444,2092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">
                <v:stroke joinstyle="miter"/>
                <v:path arrowok="t" o:connecttype="custom" o:connectlocs="465444,209285;333118,209285;107587,458818;107587,0;0,0;0,762972;107587,762972;107587,485841;342323,762972;474074,762972;221503,470317;465444,209285" o:connectangles="0,0,0,0,0,0,0,0,0,0,0,0"/>
              </v:shape>
              <v:shape id="Forma libre 972047422" style="position:absolute;left:56963;top:14253;width:4644;height:5767;visibility:visible;mso-wrap-style:square;v-text-anchor:middle" coordsize="464347,576742" o:spid="_x0000_s1045" fillcolor="#00a443" stroked="f" strokeweight=".15964mm" path="m422293,309904c394103,283456,350953,263332,292844,248383l238763,235734v-19677,-5295,-39065,-11625,-58109,-18973c165926,211431,152233,203439,140381,193187v-10183,-9688,-15649,-23332,-14959,-37372c125422,136841,134627,121892,154189,109818,173750,97744,198490,91419,229557,91419v29918,-408,59432,6923,85725,21274c340596,127067,357856,151215,368213,185138r89176,-32198c449392,121392,433340,92460,410787,68996,388637,46342,361711,28869,331966,17825,263387,-6709,188306,-5893,120244,20124,91075,31957,65473,51178,46027,75895,28363,99193,19043,127745,19561,156965v-1093,38344,13463,75486,40273,102918c86702,287866,129852,309139,189284,323703r55807,14374c284214,346702,312980,356476,331966,367975v17318,9286,28019,27495,27617,47147c359583,435820,348651,452494,326788,465718v-21862,13224,-51780,20124,-90327,20124c214886,486009,193427,482306,173175,474918v-19964,-6584,-38145,-17813,-52931,-32773c104883,426230,93434,406929,86875,385799l,423746v20941,64442,71398,115044,135778,136266c168170,571172,202229,576806,236461,576686v41251,782,82273,-6446,120820,-21274c388349,543286,415562,523030,436102,496766v18698,-24177,28651,-53971,28191,-84519c465386,373731,450140,336548,422293,3099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">
                <v:stroke joinstyle="miter"/>
                <v:path arrowok="t" o:connecttype="custom" o:connectlocs="422293,309904;292844,248383;238763,235734;180654,216761;140381,193187;125422,155815;154189,109818;229557,91419;315282,112693;368213,185138;457389,152940;410787,68996;331966,17825;120244,20124;46027,75895;19561,156965;59834,259883;189284,323703;245091,338077;331966,367975;359583,415122;326788,465718;236461,485842;173175,474918;120244,442145;86875,385799;0,423746;135778,560012;236461,576686;357281,555412;436102,496766;464293,412247;422293,309904" o:connectangles="0,0,0,0,0,0,0,0,0,0,0,0,0,0,0,0,0,0,0,0,0,0,0,0,0,0,0,0,0,0,0,0,0"/>
              </v:shape>
              <w10:wrap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3400"/>
    <w:multiLevelType w:val="multilevel"/>
    <w:tmpl w:val="2C38B87A"/>
    <w:styleLink w:val="CurrentList1"/>
    <w:lvl w:ilvl="0">
      <w:start w:val="1"/>
      <w:numFmt w:val="bullet"/>
      <w:lvlText w:val=""/>
      <w:lvlJc w:val="left"/>
      <w:pPr>
        <w:ind w:left="360" w:hanging="360"/>
      </w:pPr>
      <w:rPr>
        <w:rFonts w:ascii="Wingdings" w:hAnsi="Wingdings" w:hint="default"/>
        <w:color w:val="008C38" w:themeColor="accent1"/>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1" w15:restartNumberingAfterBreak="0">
    <w:nsid w:val="09C85DA4"/>
    <w:multiLevelType w:val="multilevel"/>
    <w:tmpl w:val="392EE520"/>
    <w:styleLink w:val="Listaactual1"/>
    <w:lvl w:ilvl="0">
      <w:start w:val="1"/>
      <w:numFmt w:val="bullet"/>
      <w:lvlText w:val="ı"/>
      <w:lvlJc w:val="left"/>
      <w:pPr>
        <w:ind w:left="360" w:hanging="360"/>
      </w:pPr>
      <w:rPr>
        <w:rFonts w:ascii="Lato" w:hAnsi="Lato" w:hint="default"/>
        <w:color w:val="00A343" w:themeColor="accent2"/>
        <w:w w:val="100"/>
      </w:rPr>
    </w:lvl>
    <w:lvl w:ilvl="1">
      <w:start w:val="1"/>
      <w:numFmt w:val="bullet"/>
      <w:lvlText w:val="ı"/>
      <w:lvlJc w:val="left"/>
      <w:pPr>
        <w:ind w:left="680" w:hanging="340"/>
      </w:pPr>
      <w:rPr>
        <w:rFonts w:ascii="Lato" w:hAnsi="Lato" w:hint="default"/>
        <w:color w:val="00A343" w:themeColor="accent2"/>
      </w:rPr>
    </w:lvl>
    <w:lvl w:ilvl="2">
      <w:start w:val="1"/>
      <w:numFmt w:val="bullet"/>
      <w:lvlText w:val="ı"/>
      <w:lvlJc w:val="left"/>
      <w:pPr>
        <w:ind w:left="1020" w:hanging="340"/>
      </w:pPr>
      <w:rPr>
        <w:rFonts w:ascii="Lato" w:hAnsi="Lato" w:hint="default"/>
        <w:color w:val="00A343" w:themeColor="accent2"/>
      </w:rPr>
    </w:lvl>
    <w:lvl w:ilvl="3">
      <w:start w:val="1"/>
      <w:numFmt w:val="bullet"/>
      <w:lvlText w:val="ı"/>
      <w:lvlJc w:val="left"/>
      <w:pPr>
        <w:ind w:left="1360" w:hanging="340"/>
      </w:pPr>
      <w:rPr>
        <w:rFonts w:ascii="Lato" w:hAnsi="Lato" w:hint="default"/>
        <w:color w:val="00A343" w:themeColor="accent2"/>
      </w:rPr>
    </w:lvl>
    <w:lvl w:ilvl="4">
      <w:start w:val="1"/>
      <w:numFmt w:val="bullet"/>
      <w:lvlText w:val="ı"/>
      <w:lvlJc w:val="left"/>
      <w:pPr>
        <w:ind w:left="1700" w:hanging="340"/>
      </w:pPr>
      <w:rPr>
        <w:rFonts w:ascii="Lato" w:hAnsi="Lato" w:hint="default"/>
        <w:color w:val="00A343" w:themeColor="accent2"/>
      </w:rPr>
    </w:lvl>
    <w:lvl w:ilvl="5">
      <w:start w:val="1"/>
      <w:numFmt w:val="bullet"/>
      <w:lvlText w:val="ı"/>
      <w:lvlJc w:val="left"/>
      <w:pPr>
        <w:ind w:left="2040" w:hanging="340"/>
      </w:pPr>
      <w:rPr>
        <w:rFonts w:ascii="Lato" w:hAnsi="Lato" w:hint="default"/>
        <w:color w:val="00A343" w:themeColor="accent2"/>
      </w:rPr>
    </w:lvl>
    <w:lvl w:ilvl="6">
      <w:start w:val="1"/>
      <w:numFmt w:val="bullet"/>
      <w:lvlText w:val="ı"/>
      <w:lvlJc w:val="left"/>
      <w:pPr>
        <w:ind w:left="2380" w:hanging="340"/>
      </w:pPr>
      <w:rPr>
        <w:rFonts w:ascii="Lato" w:hAnsi="Lato" w:hint="default"/>
        <w:color w:val="00A343" w:themeColor="accent2"/>
      </w:rPr>
    </w:lvl>
    <w:lvl w:ilvl="7">
      <w:start w:val="1"/>
      <w:numFmt w:val="bullet"/>
      <w:lvlText w:val="ı"/>
      <w:lvlJc w:val="left"/>
      <w:pPr>
        <w:ind w:left="2720" w:hanging="340"/>
      </w:pPr>
      <w:rPr>
        <w:rFonts w:ascii="Lato" w:hAnsi="Lato" w:hint="default"/>
        <w:color w:val="00A343" w:themeColor="accent2"/>
      </w:rPr>
    </w:lvl>
    <w:lvl w:ilvl="8">
      <w:start w:val="1"/>
      <w:numFmt w:val="bullet"/>
      <w:lvlText w:val="ı"/>
      <w:lvlJc w:val="left"/>
      <w:pPr>
        <w:ind w:left="3060" w:hanging="340"/>
      </w:pPr>
      <w:rPr>
        <w:rFonts w:ascii="Lato" w:hAnsi="Lato" w:hint="default"/>
        <w:color w:val="00A343" w:themeColor="accent2"/>
      </w:rPr>
    </w:lvl>
  </w:abstractNum>
  <w:abstractNum w:abstractNumId="2" w15:restartNumberingAfterBreak="0">
    <w:nsid w:val="0B0871A4"/>
    <w:multiLevelType w:val="multilevel"/>
    <w:tmpl w:val="AD80A75E"/>
    <w:name w:val="Iberdrola2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8C38" w:themeColor="accent1"/>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3" w15:restartNumberingAfterBreak="0">
    <w:nsid w:val="0DEB3280"/>
    <w:multiLevelType w:val="multilevel"/>
    <w:tmpl w:val="568815AE"/>
    <w:styleLink w:val="Listaactual2"/>
    <w:lvl w:ilvl="0">
      <w:start w:val="1"/>
      <w:numFmt w:val="bullet"/>
      <w:lvlText w:val=""/>
      <w:lvlJc w:val="left"/>
      <w:pPr>
        <w:ind w:left="360" w:hanging="360"/>
      </w:pPr>
      <w:rPr>
        <w:rFonts w:ascii="Wingdings" w:hAnsi="Wingdings" w:hint="default"/>
        <w:color w:val="00A343" w:themeColor="accent2"/>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4" w15:restartNumberingAfterBreak="0">
    <w:nsid w:val="0F3B0D4D"/>
    <w:multiLevelType w:val="multilevel"/>
    <w:tmpl w:val="260A954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360" w:hanging="360"/>
      </w:pPr>
      <w:rPr>
        <w:rFonts w:ascii="Symbol" w:hAnsi="Symbol" w:hint="default"/>
        <w:b w:val="0"/>
        <w:bCs w:val="0"/>
        <w:i w:val="0"/>
        <w:iCs w:val="0"/>
        <w:color w:val="00402A" w:themeColor="text2"/>
      </w:rPr>
    </w:lvl>
    <w:lvl w:ilvl="2">
      <w:start w:val="1"/>
      <w:numFmt w:val="bullet"/>
      <w:pStyle w:val="Level2Bullets"/>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5" w15:restartNumberingAfterBreak="0">
    <w:nsid w:val="180956ED"/>
    <w:multiLevelType w:val="hybridMultilevel"/>
    <w:tmpl w:val="50A897C4"/>
    <w:lvl w:ilvl="0" w:tplc="07106D20">
      <w:start w:val="1"/>
      <w:numFmt w:val="lowerLetter"/>
      <w:pStyle w:val="Letterlist"/>
      <w:lvlText w:val="%1."/>
      <w:lvlJc w:val="left"/>
      <w:pPr>
        <w:ind w:left="360" w:hanging="360"/>
      </w:pPr>
      <w:rPr>
        <w:rFonts w:ascii="IberPangea Text" w:hAnsi="IberPangea Text" w:hint="default"/>
        <w:b w:val="0"/>
        <w:bCs w:val="0"/>
        <w:i w:val="0"/>
        <w:color w:val="00402A" w:themeColor="text2"/>
        <w:sz w:val="18"/>
      </w:rPr>
    </w:lvl>
    <w:lvl w:ilvl="1" w:tplc="BDB8CC6A">
      <w:start w:val="1"/>
      <w:numFmt w:val="decimalZero"/>
      <w:lvlText w:val="%2."/>
      <w:lvlJc w:val="left"/>
      <w:pPr>
        <w:ind w:left="1520" w:hanging="44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8E71172"/>
    <w:multiLevelType w:val="multilevel"/>
    <w:tmpl w:val="38D6B2F4"/>
    <w:lvl w:ilvl="0">
      <w:start w:val="1"/>
      <w:numFmt w:val="decimal"/>
      <w:lvlText w:val="%1."/>
      <w:lvlJc w:val="left"/>
      <w:pPr>
        <w:ind w:left="567" w:hanging="283"/>
      </w:pPr>
      <w:rPr>
        <w:rFonts w:hint="default"/>
      </w:rPr>
    </w:lvl>
    <w:lvl w:ilvl="1">
      <w:start w:val="1"/>
      <w:numFmt w:val="decimal"/>
      <w:isLgl/>
      <w:lvlText w:val="%1.%2"/>
      <w:lvlJc w:val="left"/>
      <w:pPr>
        <w:ind w:left="851" w:hanging="567"/>
      </w:pPr>
      <w:rPr>
        <w:rFonts w:hint="default"/>
      </w:rPr>
    </w:lvl>
    <w:lvl w:ilvl="2">
      <w:start w:val="1"/>
      <w:numFmt w:val="decimal"/>
      <w:isLgl/>
      <w:lvlText w:val="%1.%2.%3"/>
      <w:lvlJc w:val="left"/>
      <w:pPr>
        <w:ind w:left="1021" w:hanging="737"/>
      </w:pPr>
      <w:rPr>
        <w:rFonts w:hint="default"/>
      </w:rPr>
    </w:lvl>
    <w:lvl w:ilvl="3">
      <w:start w:val="1"/>
      <w:numFmt w:val="decimal"/>
      <w:isLgl/>
      <w:lvlText w:val="%1.%2.%3.%4"/>
      <w:lvlJc w:val="left"/>
      <w:pPr>
        <w:ind w:left="1418" w:hanging="1134"/>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A0F784F"/>
    <w:multiLevelType w:val="hybridMultilevel"/>
    <w:tmpl w:val="B4747EFC"/>
    <w:lvl w:ilvl="0" w:tplc="68A0339C">
      <w:start w:val="1"/>
      <w:numFmt w:val="bullet"/>
      <w:lvlText w:val=""/>
      <w:lvlJc w:val="left"/>
      <w:pPr>
        <w:ind w:left="360" w:hanging="360"/>
      </w:pPr>
      <w:rPr>
        <w:rFonts w:ascii="Symbol" w:hAnsi="Symbol" w:hint="default"/>
        <w:b w:val="0"/>
        <w:bCs w:val="0"/>
        <w:i w:val="0"/>
        <w:iCs w:val="0"/>
        <w:color w:val="00402A" w:themeColor="text2"/>
      </w:rPr>
    </w:lvl>
    <w:lvl w:ilvl="1" w:tplc="FFFFFFFF">
      <w:start w:val="1"/>
      <w:numFmt w:val="bullet"/>
      <w:lvlText w:val="o"/>
      <w:lvlJc w:val="left"/>
      <w:pPr>
        <w:ind w:left="1594" w:hanging="360"/>
      </w:pPr>
      <w:rPr>
        <w:rFonts w:ascii="Courier New" w:hAnsi="Courier New" w:cs="Courier New" w:hint="default"/>
      </w:rPr>
    </w:lvl>
    <w:lvl w:ilvl="2" w:tplc="FFFFFFFF" w:tentative="1">
      <w:start w:val="1"/>
      <w:numFmt w:val="bullet"/>
      <w:lvlText w:val=""/>
      <w:lvlJc w:val="left"/>
      <w:pPr>
        <w:ind w:left="2314" w:hanging="360"/>
      </w:pPr>
      <w:rPr>
        <w:rFonts w:ascii="Wingdings" w:hAnsi="Wingdings" w:hint="default"/>
      </w:rPr>
    </w:lvl>
    <w:lvl w:ilvl="3" w:tplc="FFFFFFFF" w:tentative="1">
      <w:start w:val="1"/>
      <w:numFmt w:val="bullet"/>
      <w:lvlText w:val=""/>
      <w:lvlJc w:val="left"/>
      <w:pPr>
        <w:ind w:left="3034" w:hanging="360"/>
      </w:pPr>
      <w:rPr>
        <w:rFonts w:ascii="Symbol" w:hAnsi="Symbol" w:hint="default"/>
      </w:rPr>
    </w:lvl>
    <w:lvl w:ilvl="4" w:tplc="FFFFFFFF" w:tentative="1">
      <w:start w:val="1"/>
      <w:numFmt w:val="bullet"/>
      <w:lvlText w:val="o"/>
      <w:lvlJc w:val="left"/>
      <w:pPr>
        <w:ind w:left="3754" w:hanging="360"/>
      </w:pPr>
      <w:rPr>
        <w:rFonts w:ascii="Courier New" w:hAnsi="Courier New" w:cs="Courier New" w:hint="default"/>
      </w:rPr>
    </w:lvl>
    <w:lvl w:ilvl="5" w:tplc="FFFFFFFF" w:tentative="1">
      <w:start w:val="1"/>
      <w:numFmt w:val="bullet"/>
      <w:lvlText w:val=""/>
      <w:lvlJc w:val="left"/>
      <w:pPr>
        <w:ind w:left="4474" w:hanging="360"/>
      </w:pPr>
      <w:rPr>
        <w:rFonts w:ascii="Wingdings" w:hAnsi="Wingdings" w:hint="default"/>
      </w:rPr>
    </w:lvl>
    <w:lvl w:ilvl="6" w:tplc="FFFFFFFF" w:tentative="1">
      <w:start w:val="1"/>
      <w:numFmt w:val="bullet"/>
      <w:lvlText w:val=""/>
      <w:lvlJc w:val="left"/>
      <w:pPr>
        <w:ind w:left="5194" w:hanging="360"/>
      </w:pPr>
      <w:rPr>
        <w:rFonts w:ascii="Symbol" w:hAnsi="Symbol" w:hint="default"/>
      </w:rPr>
    </w:lvl>
    <w:lvl w:ilvl="7" w:tplc="FFFFFFFF" w:tentative="1">
      <w:start w:val="1"/>
      <w:numFmt w:val="bullet"/>
      <w:lvlText w:val="o"/>
      <w:lvlJc w:val="left"/>
      <w:pPr>
        <w:ind w:left="5914" w:hanging="360"/>
      </w:pPr>
      <w:rPr>
        <w:rFonts w:ascii="Courier New" w:hAnsi="Courier New" w:cs="Courier New" w:hint="default"/>
      </w:rPr>
    </w:lvl>
    <w:lvl w:ilvl="8" w:tplc="FFFFFFFF" w:tentative="1">
      <w:start w:val="1"/>
      <w:numFmt w:val="bullet"/>
      <w:lvlText w:val=""/>
      <w:lvlJc w:val="left"/>
      <w:pPr>
        <w:ind w:left="6634" w:hanging="360"/>
      </w:pPr>
      <w:rPr>
        <w:rFonts w:ascii="Wingdings" w:hAnsi="Wingdings" w:hint="default"/>
      </w:rPr>
    </w:lvl>
  </w:abstractNum>
  <w:abstractNum w:abstractNumId="8" w15:restartNumberingAfterBreak="0">
    <w:nsid w:val="1F913CC5"/>
    <w:multiLevelType w:val="multilevel"/>
    <w:tmpl w:val="506CAA9E"/>
    <w:name w:val="Iberdrola2"/>
    <w:lvl w:ilvl="0">
      <w:start w:val="1"/>
      <w:numFmt w:val="bullet"/>
      <w:lvlText w:val="ı"/>
      <w:lvlJc w:val="left"/>
      <w:pPr>
        <w:ind w:left="360" w:hanging="36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DCEBE1" w:themeColor="background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808080" w:themeColor="background1" w:themeShade="80"/>
      </w:rPr>
    </w:lvl>
    <w:lvl w:ilvl="4">
      <w:start w:val="1"/>
      <w:numFmt w:val="bullet"/>
      <w:lvlText w:val=""/>
      <w:lvlJc w:val="left"/>
      <w:pPr>
        <w:ind w:left="1700" w:hanging="340"/>
      </w:pPr>
      <w:rPr>
        <w:rFonts w:ascii="Symbol" w:hAnsi="Symbol" w:hint="default"/>
        <w:color w:val="DCEBE1" w:themeColor="background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808080" w:themeColor="background1" w:themeShade="80"/>
      </w:rPr>
    </w:lvl>
    <w:lvl w:ilvl="7">
      <w:start w:val="1"/>
      <w:numFmt w:val="bullet"/>
      <w:lvlText w:val=""/>
      <w:lvlJc w:val="left"/>
      <w:pPr>
        <w:ind w:left="2720" w:hanging="340"/>
      </w:pPr>
      <w:rPr>
        <w:rFonts w:ascii="Symbol" w:hAnsi="Symbol" w:hint="default"/>
        <w:color w:val="DCEBE1" w:themeColor="background2"/>
      </w:rPr>
    </w:lvl>
    <w:lvl w:ilvl="8">
      <w:start w:val="1"/>
      <w:numFmt w:val="bullet"/>
      <w:lvlText w:val=""/>
      <w:lvlJc w:val="left"/>
      <w:pPr>
        <w:ind w:left="3060" w:hanging="340"/>
      </w:pPr>
      <w:rPr>
        <w:rFonts w:ascii="Symbol" w:hAnsi="Symbol" w:hint="default"/>
        <w:color w:val="00402A" w:themeColor="text2"/>
      </w:rPr>
    </w:lvl>
  </w:abstractNum>
  <w:abstractNum w:abstractNumId="9" w15:restartNumberingAfterBreak="0">
    <w:nsid w:val="20C32304"/>
    <w:multiLevelType w:val="hybridMultilevel"/>
    <w:tmpl w:val="D8F4CA84"/>
    <w:lvl w:ilvl="0" w:tplc="AB86C08C">
      <w:start w:val="1"/>
      <w:numFmt w:val="bullet"/>
      <w:pStyle w:val="Level1Bullets"/>
      <w:lvlText w:val=""/>
      <w:lvlJc w:val="left"/>
      <w:pPr>
        <w:ind w:left="360" w:hanging="360"/>
      </w:pPr>
      <w:rPr>
        <w:rFonts w:ascii="Wingdings" w:hAnsi="Wingdings" w:hint="default"/>
        <w:color w:val="00402A" w:themeColor="text2"/>
      </w:rPr>
    </w:lvl>
    <w:lvl w:ilvl="1" w:tplc="0C0A0003">
      <w:start w:val="1"/>
      <w:numFmt w:val="bullet"/>
      <w:lvlText w:val="o"/>
      <w:lvlJc w:val="left"/>
      <w:pPr>
        <w:ind w:left="1594" w:hanging="360"/>
      </w:pPr>
      <w:rPr>
        <w:rFonts w:ascii="Courier New" w:hAnsi="Courier New" w:cs="Courier New" w:hint="default"/>
      </w:rPr>
    </w:lvl>
    <w:lvl w:ilvl="2" w:tplc="0C0A0005" w:tentative="1">
      <w:start w:val="1"/>
      <w:numFmt w:val="bullet"/>
      <w:lvlText w:val=""/>
      <w:lvlJc w:val="left"/>
      <w:pPr>
        <w:ind w:left="2314" w:hanging="360"/>
      </w:pPr>
      <w:rPr>
        <w:rFonts w:ascii="Wingdings" w:hAnsi="Wingdings" w:hint="default"/>
      </w:rPr>
    </w:lvl>
    <w:lvl w:ilvl="3" w:tplc="0C0A0001" w:tentative="1">
      <w:start w:val="1"/>
      <w:numFmt w:val="bullet"/>
      <w:lvlText w:val=""/>
      <w:lvlJc w:val="left"/>
      <w:pPr>
        <w:ind w:left="3034" w:hanging="360"/>
      </w:pPr>
      <w:rPr>
        <w:rFonts w:ascii="Symbol" w:hAnsi="Symbol" w:hint="default"/>
      </w:rPr>
    </w:lvl>
    <w:lvl w:ilvl="4" w:tplc="0C0A0003" w:tentative="1">
      <w:start w:val="1"/>
      <w:numFmt w:val="bullet"/>
      <w:lvlText w:val="o"/>
      <w:lvlJc w:val="left"/>
      <w:pPr>
        <w:ind w:left="3754" w:hanging="360"/>
      </w:pPr>
      <w:rPr>
        <w:rFonts w:ascii="Courier New" w:hAnsi="Courier New" w:cs="Courier New" w:hint="default"/>
      </w:rPr>
    </w:lvl>
    <w:lvl w:ilvl="5" w:tplc="0C0A0005" w:tentative="1">
      <w:start w:val="1"/>
      <w:numFmt w:val="bullet"/>
      <w:lvlText w:val=""/>
      <w:lvlJc w:val="left"/>
      <w:pPr>
        <w:ind w:left="4474" w:hanging="360"/>
      </w:pPr>
      <w:rPr>
        <w:rFonts w:ascii="Wingdings" w:hAnsi="Wingdings" w:hint="default"/>
      </w:rPr>
    </w:lvl>
    <w:lvl w:ilvl="6" w:tplc="0C0A0001" w:tentative="1">
      <w:start w:val="1"/>
      <w:numFmt w:val="bullet"/>
      <w:lvlText w:val=""/>
      <w:lvlJc w:val="left"/>
      <w:pPr>
        <w:ind w:left="5194" w:hanging="360"/>
      </w:pPr>
      <w:rPr>
        <w:rFonts w:ascii="Symbol" w:hAnsi="Symbol" w:hint="default"/>
      </w:rPr>
    </w:lvl>
    <w:lvl w:ilvl="7" w:tplc="0C0A0003" w:tentative="1">
      <w:start w:val="1"/>
      <w:numFmt w:val="bullet"/>
      <w:lvlText w:val="o"/>
      <w:lvlJc w:val="left"/>
      <w:pPr>
        <w:ind w:left="5914" w:hanging="360"/>
      </w:pPr>
      <w:rPr>
        <w:rFonts w:ascii="Courier New" w:hAnsi="Courier New" w:cs="Courier New" w:hint="default"/>
      </w:rPr>
    </w:lvl>
    <w:lvl w:ilvl="8" w:tplc="0C0A0005" w:tentative="1">
      <w:start w:val="1"/>
      <w:numFmt w:val="bullet"/>
      <w:lvlText w:val=""/>
      <w:lvlJc w:val="left"/>
      <w:pPr>
        <w:ind w:left="6634" w:hanging="360"/>
      </w:pPr>
      <w:rPr>
        <w:rFonts w:ascii="Wingdings" w:hAnsi="Wingdings" w:hint="default"/>
      </w:rPr>
    </w:lvl>
  </w:abstractNum>
  <w:abstractNum w:abstractNumId="10" w15:restartNumberingAfterBreak="0">
    <w:nsid w:val="22817468"/>
    <w:multiLevelType w:val="hybridMultilevel"/>
    <w:tmpl w:val="3BDAAC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E21CBC"/>
    <w:multiLevelType w:val="multilevel"/>
    <w:tmpl w:val="72BE8030"/>
    <w:name w:val="Iberdrola"/>
    <w:lvl w:ilvl="0">
      <w:start w:val="1"/>
      <w:numFmt w:val="bullet"/>
      <w:lvlText w:val=""/>
      <w:lvlJc w:val="left"/>
      <w:pPr>
        <w:ind w:left="340" w:hanging="340"/>
      </w:pPr>
      <w:rPr>
        <w:rFonts w:ascii="Symbol" w:hAnsi="Symbol"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BFBFBF" w:themeColor="background1" w:themeShade="BF"/>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BFBFBF" w:themeColor="background1" w:themeShade="BF"/>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12" w15:restartNumberingAfterBreak="0">
    <w:nsid w:val="24EC2EF2"/>
    <w:multiLevelType w:val="multilevel"/>
    <w:tmpl w:val="392EE520"/>
    <w:name w:val="Iberdrola222"/>
    <w:lvl w:ilvl="0">
      <w:start w:val="1"/>
      <w:numFmt w:val="bullet"/>
      <w:lvlText w:val="ı"/>
      <w:lvlJc w:val="left"/>
      <w:pPr>
        <w:ind w:left="360" w:hanging="360"/>
      </w:pPr>
      <w:rPr>
        <w:rFonts w:ascii="Lato" w:hAnsi="Lato" w:hint="default"/>
        <w:color w:val="00A343" w:themeColor="accent2"/>
        <w:w w:val="100"/>
      </w:rPr>
    </w:lvl>
    <w:lvl w:ilvl="1">
      <w:start w:val="1"/>
      <w:numFmt w:val="bullet"/>
      <w:lvlText w:val="ı"/>
      <w:lvlJc w:val="left"/>
      <w:pPr>
        <w:ind w:left="680" w:hanging="340"/>
      </w:pPr>
      <w:rPr>
        <w:rFonts w:ascii="Lato" w:hAnsi="Lato" w:hint="default"/>
        <w:color w:val="00A343" w:themeColor="accent2"/>
      </w:rPr>
    </w:lvl>
    <w:lvl w:ilvl="2">
      <w:start w:val="1"/>
      <w:numFmt w:val="bullet"/>
      <w:lvlText w:val="ı"/>
      <w:lvlJc w:val="left"/>
      <w:pPr>
        <w:ind w:left="1020" w:hanging="340"/>
      </w:pPr>
      <w:rPr>
        <w:rFonts w:ascii="Lato" w:hAnsi="Lato" w:hint="default"/>
        <w:color w:val="00A343" w:themeColor="accent2"/>
      </w:rPr>
    </w:lvl>
    <w:lvl w:ilvl="3">
      <w:start w:val="1"/>
      <w:numFmt w:val="bullet"/>
      <w:lvlText w:val="ı"/>
      <w:lvlJc w:val="left"/>
      <w:pPr>
        <w:ind w:left="1360" w:hanging="340"/>
      </w:pPr>
      <w:rPr>
        <w:rFonts w:ascii="Lato" w:hAnsi="Lato" w:hint="default"/>
        <w:color w:val="00A343" w:themeColor="accent2"/>
      </w:rPr>
    </w:lvl>
    <w:lvl w:ilvl="4">
      <w:start w:val="1"/>
      <w:numFmt w:val="bullet"/>
      <w:lvlText w:val="ı"/>
      <w:lvlJc w:val="left"/>
      <w:pPr>
        <w:ind w:left="1700" w:hanging="340"/>
      </w:pPr>
      <w:rPr>
        <w:rFonts w:ascii="Lato" w:hAnsi="Lato" w:hint="default"/>
        <w:color w:val="00A343" w:themeColor="accent2"/>
      </w:rPr>
    </w:lvl>
    <w:lvl w:ilvl="5">
      <w:start w:val="1"/>
      <w:numFmt w:val="bullet"/>
      <w:lvlText w:val="ı"/>
      <w:lvlJc w:val="left"/>
      <w:pPr>
        <w:ind w:left="2040" w:hanging="340"/>
      </w:pPr>
      <w:rPr>
        <w:rFonts w:ascii="Lato" w:hAnsi="Lato" w:hint="default"/>
        <w:color w:val="00A343" w:themeColor="accent2"/>
      </w:rPr>
    </w:lvl>
    <w:lvl w:ilvl="6">
      <w:start w:val="1"/>
      <w:numFmt w:val="bullet"/>
      <w:lvlText w:val="ı"/>
      <w:lvlJc w:val="left"/>
      <w:pPr>
        <w:ind w:left="2380" w:hanging="340"/>
      </w:pPr>
      <w:rPr>
        <w:rFonts w:ascii="Lato" w:hAnsi="Lato" w:hint="default"/>
        <w:color w:val="00A343" w:themeColor="accent2"/>
      </w:rPr>
    </w:lvl>
    <w:lvl w:ilvl="7">
      <w:start w:val="1"/>
      <w:numFmt w:val="bullet"/>
      <w:lvlText w:val="ı"/>
      <w:lvlJc w:val="left"/>
      <w:pPr>
        <w:ind w:left="2720" w:hanging="340"/>
      </w:pPr>
      <w:rPr>
        <w:rFonts w:ascii="Lato" w:hAnsi="Lato" w:hint="default"/>
        <w:color w:val="00A343" w:themeColor="accent2"/>
      </w:rPr>
    </w:lvl>
    <w:lvl w:ilvl="8">
      <w:start w:val="1"/>
      <w:numFmt w:val="bullet"/>
      <w:lvlText w:val="ı"/>
      <w:lvlJc w:val="left"/>
      <w:pPr>
        <w:ind w:left="3060" w:hanging="340"/>
      </w:pPr>
      <w:rPr>
        <w:rFonts w:ascii="Lato" w:hAnsi="Lato" w:hint="default"/>
        <w:color w:val="00A343" w:themeColor="accent2"/>
      </w:rPr>
    </w:lvl>
  </w:abstractNum>
  <w:abstractNum w:abstractNumId="13" w15:restartNumberingAfterBreak="0">
    <w:nsid w:val="26DC7868"/>
    <w:multiLevelType w:val="hybridMultilevel"/>
    <w:tmpl w:val="F2A4440C"/>
    <w:lvl w:ilvl="0" w:tplc="0FE6551C">
      <w:start w:val="1"/>
      <w:numFmt w:val="decimalZero"/>
      <w:pStyle w:val="LargeNumberedlist"/>
      <w:lvlText w:val="%1"/>
      <w:lvlJc w:val="left"/>
      <w:pPr>
        <w:ind w:left="6739" w:hanging="360"/>
      </w:pPr>
      <w:rPr>
        <w:rFonts w:hint="default"/>
      </w:rPr>
    </w:lvl>
    <w:lvl w:ilvl="1" w:tplc="08090019">
      <w:start w:val="1"/>
      <w:numFmt w:val="lowerLetter"/>
      <w:lvlText w:val="%2."/>
      <w:lvlJc w:val="left"/>
      <w:pPr>
        <w:ind w:left="6739" w:hanging="360"/>
      </w:pPr>
    </w:lvl>
    <w:lvl w:ilvl="2" w:tplc="0809001B" w:tentative="1">
      <w:start w:val="1"/>
      <w:numFmt w:val="lowerRoman"/>
      <w:lvlText w:val="%3."/>
      <w:lvlJc w:val="right"/>
      <w:pPr>
        <w:ind w:left="7459" w:hanging="180"/>
      </w:pPr>
    </w:lvl>
    <w:lvl w:ilvl="3" w:tplc="0809000F" w:tentative="1">
      <w:start w:val="1"/>
      <w:numFmt w:val="decimal"/>
      <w:lvlText w:val="%4."/>
      <w:lvlJc w:val="left"/>
      <w:pPr>
        <w:ind w:left="8179" w:hanging="360"/>
      </w:pPr>
    </w:lvl>
    <w:lvl w:ilvl="4" w:tplc="08090019" w:tentative="1">
      <w:start w:val="1"/>
      <w:numFmt w:val="lowerLetter"/>
      <w:lvlText w:val="%5."/>
      <w:lvlJc w:val="left"/>
      <w:pPr>
        <w:ind w:left="8899" w:hanging="360"/>
      </w:pPr>
    </w:lvl>
    <w:lvl w:ilvl="5" w:tplc="0809001B" w:tentative="1">
      <w:start w:val="1"/>
      <w:numFmt w:val="lowerRoman"/>
      <w:lvlText w:val="%6."/>
      <w:lvlJc w:val="right"/>
      <w:pPr>
        <w:ind w:left="9619" w:hanging="180"/>
      </w:pPr>
    </w:lvl>
    <w:lvl w:ilvl="6" w:tplc="0809000F" w:tentative="1">
      <w:start w:val="1"/>
      <w:numFmt w:val="decimal"/>
      <w:lvlText w:val="%7."/>
      <w:lvlJc w:val="left"/>
      <w:pPr>
        <w:ind w:left="10339" w:hanging="360"/>
      </w:pPr>
    </w:lvl>
    <w:lvl w:ilvl="7" w:tplc="08090019" w:tentative="1">
      <w:start w:val="1"/>
      <w:numFmt w:val="lowerLetter"/>
      <w:lvlText w:val="%8."/>
      <w:lvlJc w:val="left"/>
      <w:pPr>
        <w:ind w:left="11059" w:hanging="360"/>
      </w:pPr>
    </w:lvl>
    <w:lvl w:ilvl="8" w:tplc="0809001B" w:tentative="1">
      <w:start w:val="1"/>
      <w:numFmt w:val="lowerRoman"/>
      <w:lvlText w:val="%9."/>
      <w:lvlJc w:val="right"/>
      <w:pPr>
        <w:ind w:left="11779" w:hanging="180"/>
      </w:pPr>
    </w:lvl>
  </w:abstractNum>
  <w:abstractNum w:abstractNumId="14" w15:restartNumberingAfterBreak="0">
    <w:nsid w:val="27FE6D61"/>
    <w:multiLevelType w:val="multilevel"/>
    <w:tmpl w:val="468E228E"/>
    <w:styleLink w:val="Listaactual3"/>
    <w:lvl w:ilvl="0">
      <w:start w:val="1"/>
      <w:numFmt w:val="decimal"/>
      <w:lvlText w:val="%1."/>
      <w:lvlJc w:val="left"/>
      <w:pPr>
        <w:ind w:left="360" w:hanging="360"/>
      </w:pPr>
      <w:rPr>
        <w:rFonts w:ascii="Lato" w:hAnsi="Lato" w:hint="default"/>
        <w:b/>
        <w:i w:val="0"/>
        <w:color w:val="00A343" w:themeColor="accent2"/>
        <w:sz w:val="18"/>
      </w:rPr>
    </w:lvl>
    <w:lvl w:ilvl="1">
      <w:start w:val="1"/>
      <w:numFmt w:val="lowerLetter"/>
      <w:lvlText w:val="%2."/>
      <w:lvlJc w:val="left"/>
      <w:pPr>
        <w:ind w:left="1653" w:hanging="360"/>
      </w:pPr>
    </w:lvl>
    <w:lvl w:ilvl="2">
      <w:start w:val="1"/>
      <w:numFmt w:val="lowerRoman"/>
      <w:lvlText w:val="%3."/>
      <w:lvlJc w:val="right"/>
      <w:pPr>
        <w:ind w:left="2373" w:hanging="180"/>
      </w:pPr>
    </w:lvl>
    <w:lvl w:ilvl="3">
      <w:start w:val="1"/>
      <w:numFmt w:val="decimal"/>
      <w:lvlText w:val="%4."/>
      <w:lvlJc w:val="left"/>
      <w:pPr>
        <w:ind w:left="3093" w:hanging="360"/>
      </w:pPr>
    </w:lvl>
    <w:lvl w:ilvl="4">
      <w:start w:val="1"/>
      <w:numFmt w:val="lowerLetter"/>
      <w:lvlText w:val="%5."/>
      <w:lvlJc w:val="left"/>
      <w:pPr>
        <w:ind w:left="3813" w:hanging="360"/>
      </w:pPr>
    </w:lvl>
    <w:lvl w:ilvl="5">
      <w:start w:val="1"/>
      <w:numFmt w:val="lowerRoman"/>
      <w:lvlText w:val="%6."/>
      <w:lvlJc w:val="right"/>
      <w:pPr>
        <w:ind w:left="4533" w:hanging="180"/>
      </w:pPr>
    </w:lvl>
    <w:lvl w:ilvl="6">
      <w:start w:val="1"/>
      <w:numFmt w:val="decimal"/>
      <w:lvlText w:val="%7."/>
      <w:lvlJc w:val="left"/>
      <w:pPr>
        <w:ind w:left="5253" w:hanging="360"/>
      </w:pPr>
    </w:lvl>
    <w:lvl w:ilvl="7">
      <w:start w:val="1"/>
      <w:numFmt w:val="lowerLetter"/>
      <w:lvlText w:val="%8."/>
      <w:lvlJc w:val="left"/>
      <w:pPr>
        <w:ind w:left="5973" w:hanging="360"/>
      </w:pPr>
    </w:lvl>
    <w:lvl w:ilvl="8">
      <w:start w:val="1"/>
      <w:numFmt w:val="lowerRoman"/>
      <w:lvlText w:val="%9."/>
      <w:lvlJc w:val="right"/>
      <w:pPr>
        <w:ind w:left="6693" w:hanging="180"/>
      </w:pPr>
    </w:lvl>
  </w:abstractNum>
  <w:abstractNum w:abstractNumId="15" w15:restartNumberingAfterBreak="0">
    <w:nsid w:val="2BB8661A"/>
    <w:multiLevelType w:val="hybridMultilevel"/>
    <w:tmpl w:val="5F14F342"/>
    <w:lvl w:ilvl="0" w:tplc="C694D6CE">
      <w:start w:val="1"/>
      <w:numFmt w:val="bullet"/>
      <w:pStyle w:val="Milestones"/>
      <w:lvlText w:val=""/>
      <w:lvlJc w:val="left"/>
      <w:pPr>
        <w:ind w:left="360" w:hanging="360"/>
      </w:pPr>
      <w:rPr>
        <w:rFonts w:ascii="Symbol" w:hAnsi="Symbol" w:hint="default"/>
        <w:b w:val="0"/>
        <w:bCs w:val="0"/>
        <w:i w:val="0"/>
        <w:iCs w:val="0"/>
        <w:color w:val="008C38" w:themeColor="accent1"/>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16" w15:restartNumberingAfterBreak="0">
    <w:nsid w:val="2D7B78FC"/>
    <w:multiLevelType w:val="hybridMultilevel"/>
    <w:tmpl w:val="5868EBB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88083C"/>
    <w:multiLevelType w:val="hybridMultilevel"/>
    <w:tmpl w:val="51AC99F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B65C94"/>
    <w:multiLevelType w:val="multilevel"/>
    <w:tmpl w:val="85DA6F5C"/>
    <w:styleLink w:val="CurrentList5"/>
    <w:lvl w:ilvl="0">
      <w:start w:val="1"/>
      <w:numFmt w:val="decimal"/>
      <w:lvlText w:val="%1."/>
      <w:lvlJc w:val="left"/>
      <w:pPr>
        <w:ind w:left="360" w:hanging="360"/>
      </w:pPr>
      <w:rPr>
        <w:rFonts w:hint="default"/>
        <w:b w:val="0"/>
        <w:bCs w:val="0"/>
        <w:i w:val="0"/>
        <w:iCs w:val="0"/>
        <w:color w:val="008C38" w:themeColor="accent1"/>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9" w15:restartNumberingAfterBreak="0">
    <w:nsid w:val="3AFE69CB"/>
    <w:multiLevelType w:val="hybridMultilevel"/>
    <w:tmpl w:val="C01EBCDA"/>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E5202C6"/>
    <w:multiLevelType w:val="hybridMultilevel"/>
    <w:tmpl w:val="3A38D6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20609E"/>
    <w:multiLevelType w:val="multilevel"/>
    <w:tmpl w:val="3800B2DE"/>
    <w:name w:val="Iberdrola3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22" w15:restartNumberingAfterBreak="0">
    <w:nsid w:val="3FF273AA"/>
    <w:multiLevelType w:val="hybridMultilevel"/>
    <w:tmpl w:val="C658C8C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B3A3B4C"/>
    <w:multiLevelType w:val="hybridMultilevel"/>
    <w:tmpl w:val="0B343D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CA143C"/>
    <w:multiLevelType w:val="multilevel"/>
    <w:tmpl w:val="9302378C"/>
    <w:styleLink w:val="CurrentList3"/>
    <w:lvl w:ilvl="0">
      <w:start w:val="1"/>
      <w:numFmt w:val="lowerLetter"/>
      <w:lvlText w:val="%1."/>
      <w:lvlJc w:val="left"/>
      <w:pPr>
        <w:ind w:left="360" w:hanging="360"/>
      </w:pPr>
      <w:rPr>
        <w:rFonts w:ascii="IberPangea Text" w:hAnsi="IberPangea Text" w:hint="default"/>
        <w:b w:val="0"/>
        <w:bCs w:val="0"/>
        <w:i w:val="0"/>
        <w:color w:val="008C38" w:themeColor="accent1"/>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0DD66C5"/>
    <w:multiLevelType w:val="multilevel"/>
    <w:tmpl w:val="3800B2DE"/>
    <w:name w:val="Iberdrola3"/>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26" w15:restartNumberingAfterBreak="0">
    <w:nsid w:val="5619467E"/>
    <w:multiLevelType w:val="hybridMultilevel"/>
    <w:tmpl w:val="EE4C5C76"/>
    <w:lvl w:ilvl="0" w:tplc="EEF4A8C8">
      <w:start w:val="1"/>
      <w:numFmt w:val="decimal"/>
      <w:pStyle w:val="Numberedlist"/>
      <w:lvlText w:val="%1."/>
      <w:lvlJc w:val="left"/>
      <w:pPr>
        <w:ind w:left="360" w:hanging="360"/>
      </w:pPr>
      <w:rPr>
        <w:rFonts w:ascii="IberPangea Text" w:hAnsi="IberPangea Text" w:hint="default"/>
        <w:b w:val="0"/>
        <w:bCs w:val="0"/>
        <w:i w:val="0"/>
        <w:color w:val="00402A" w:themeColor="text2"/>
        <w:sz w:val="18"/>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27" w15:restartNumberingAfterBreak="0">
    <w:nsid w:val="5F453598"/>
    <w:multiLevelType w:val="multilevel"/>
    <w:tmpl w:val="A594A13C"/>
    <w:styleLink w:val="CurrentList6"/>
    <w:lvl w:ilvl="0">
      <w:start w:val="1"/>
      <w:numFmt w:val="bullet"/>
      <w:lvlText w:val=""/>
      <w:lvlJc w:val="left"/>
      <w:pPr>
        <w:ind w:left="360" w:hanging="360"/>
      </w:pPr>
      <w:rPr>
        <w:rFonts w:ascii="Symbol" w:hAnsi="Symbol" w:hint="default"/>
        <w:b w:val="0"/>
        <w:bCs w:val="0"/>
        <w:i w:val="0"/>
        <w:iCs w:val="0"/>
        <w:color w:val="00402A" w:themeColor="text2"/>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8" w15:restartNumberingAfterBreak="0">
    <w:nsid w:val="62CF65E8"/>
    <w:multiLevelType w:val="hybridMultilevel"/>
    <w:tmpl w:val="A0CC59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231830"/>
    <w:multiLevelType w:val="hybridMultilevel"/>
    <w:tmpl w:val="526EA4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D44AB4"/>
    <w:multiLevelType w:val="multilevel"/>
    <w:tmpl w:val="B4747EFC"/>
    <w:styleLink w:val="CurrentList4"/>
    <w:lvl w:ilvl="0">
      <w:start w:val="1"/>
      <w:numFmt w:val="bullet"/>
      <w:lvlText w:val=""/>
      <w:lvlJc w:val="left"/>
      <w:pPr>
        <w:ind w:left="360" w:hanging="360"/>
      </w:pPr>
      <w:rPr>
        <w:rFonts w:ascii="Symbol" w:hAnsi="Symbol" w:hint="default"/>
        <w:b w:val="0"/>
        <w:bCs w:val="0"/>
        <w:i w:val="0"/>
        <w:iCs w:val="0"/>
        <w:color w:val="00402A" w:themeColor="text2"/>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31" w15:restartNumberingAfterBreak="0">
    <w:nsid w:val="6A807A84"/>
    <w:multiLevelType w:val="multilevel"/>
    <w:tmpl w:val="1DD02970"/>
    <w:styleLink w:val="Listaactual4"/>
    <w:lvl w:ilvl="0">
      <w:start w:val="1"/>
      <w:numFmt w:val="lowerLetter"/>
      <w:lvlText w:val="%1."/>
      <w:lvlJc w:val="left"/>
      <w:pPr>
        <w:ind w:left="720" w:hanging="360"/>
      </w:pPr>
      <w:rPr>
        <w:rFonts w:ascii="Lato" w:hAnsi="Lato" w:hint="default"/>
        <w:b/>
        <w:i w:val="0"/>
        <w:color w:val="00A343" w:themeColor="accent2"/>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0F24A7"/>
    <w:multiLevelType w:val="hybridMultilevel"/>
    <w:tmpl w:val="9E4C46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F02D71"/>
    <w:multiLevelType w:val="multilevel"/>
    <w:tmpl w:val="6F2EBC80"/>
    <w:styleLink w:val="CurrentList2"/>
    <w:lvl w:ilvl="0">
      <w:start w:val="1"/>
      <w:numFmt w:val="decimal"/>
      <w:lvlText w:val="%1."/>
      <w:lvlJc w:val="left"/>
      <w:pPr>
        <w:ind w:left="360" w:hanging="360"/>
      </w:pPr>
      <w:rPr>
        <w:rFonts w:ascii="IberPangea Text" w:hAnsi="IberPangea Text" w:hint="default"/>
        <w:b w:val="0"/>
        <w:bCs w:val="0"/>
        <w:i w:val="0"/>
        <w:color w:val="008C38" w:themeColor="accent1"/>
        <w:sz w:val="18"/>
      </w:rPr>
    </w:lvl>
    <w:lvl w:ilvl="1">
      <w:start w:val="1"/>
      <w:numFmt w:val="lowerLetter"/>
      <w:lvlText w:val="%2."/>
      <w:lvlJc w:val="left"/>
      <w:pPr>
        <w:ind w:left="1653" w:hanging="360"/>
      </w:pPr>
    </w:lvl>
    <w:lvl w:ilvl="2">
      <w:start w:val="1"/>
      <w:numFmt w:val="lowerRoman"/>
      <w:lvlText w:val="%3."/>
      <w:lvlJc w:val="right"/>
      <w:pPr>
        <w:ind w:left="2373" w:hanging="180"/>
      </w:pPr>
    </w:lvl>
    <w:lvl w:ilvl="3">
      <w:start w:val="1"/>
      <w:numFmt w:val="decimal"/>
      <w:lvlText w:val="%4."/>
      <w:lvlJc w:val="left"/>
      <w:pPr>
        <w:ind w:left="3093" w:hanging="360"/>
      </w:pPr>
    </w:lvl>
    <w:lvl w:ilvl="4">
      <w:start w:val="1"/>
      <w:numFmt w:val="lowerLetter"/>
      <w:lvlText w:val="%5."/>
      <w:lvlJc w:val="left"/>
      <w:pPr>
        <w:ind w:left="3813" w:hanging="360"/>
      </w:pPr>
    </w:lvl>
    <w:lvl w:ilvl="5">
      <w:start w:val="1"/>
      <w:numFmt w:val="lowerRoman"/>
      <w:lvlText w:val="%6."/>
      <w:lvlJc w:val="right"/>
      <w:pPr>
        <w:ind w:left="4533" w:hanging="180"/>
      </w:pPr>
    </w:lvl>
    <w:lvl w:ilvl="6">
      <w:start w:val="1"/>
      <w:numFmt w:val="decimal"/>
      <w:lvlText w:val="%7."/>
      <w:lvlJc w:val="left"/>
      <w:pPr>
        <w:ind w:left="5253" w:hanging="360"/>
      </w:pPr>
    </w:lvl>
    <w:lvl w:ilvl="7">
      <w:start w:val="1"/>
      <w:numFmt w:val="lowerLetter"/>
      <w:lvlText w:val="%8."/>
      <w:lvlJc w:val="left"/>
      <w:pPr>
        <w:ind w:left="5973" w:hanging="360"/>
      </w:pPr>
    </w:lvl>
    <w:lvl w:ilvl="8">
      <w:start w:val="1"/>
      <w:numFmt w:val="lowerRoman"/>
      <w:lvlText w:val="%9."/>
      <w:lvlJc w:val="right"/>
      <w:pPr>
        <w:ind w:left="6693" w:hanging="180"/>
      </w:pPr>
    </w:lvl>
  </w:abstractNum>
  <w:num w:numId="1" w16cid:durableId="1230385131">
    <w:abstractNumId w:val="9"/>
  </w:num>
  <w:num w:numId="2" w16cid:durableId="771782958">
    <w:abstractNumId w:val="26"/>
  </w:num>
  <w:num w:numId="3" w16cid:durableId="902646133">
    <w:abstractNumId w:val="5"/>
  </w:num>
  <w:num w:numId="4" w16cid:durableId="599721432">
    <w:abstractNumId w:val="5"/>
    <w:lvlOverride w:ilvl="0">
      <w:startOverride w:val="1"/>
    </w:lvlOverride>
  </w:num>
  <w:num w:numId="5" w16cid:durableId="1407461468">
    <w:abstractNumId w:val="1"/>
  </w:num>
  <w:num w:numId="6" w16cid:durableId="1625958861">
    <w:abstractNumId w:val="3"/>
  </w:num>
  <w:num w:numId="7" w16cid:durableId="1676607823">
    <w:abstractNumId w:val="14"/>
  </w:num>
  <w:num w:numId="8" w16cid:durableId="1742484781">
    <w:abstractNumId w:val="31"/>
  </w:num>
  <w:num w:numId="9" w16cid:durableId="1320425994">
    <w:abstractNumId w:val="15"/>
  </w:num>
  <w:num w:numId="10" w16cid:durableId="1030565669">
    <w:abstractNumId w:val="0"/>
  </w:num>
  <w:num w:numId="11" w16cid:durableId="1198079357">
    <w:abstractNumId w:val="7"/>
  </w:num>
  <w:num w:numId="12" w16cid:durableId="205459214">
    <w:abstractNumId w:val="33"/>
  </w:num>
  <w:num w:numId="13" w16cid:durableId="1500727397">
    <w:abstractNumId w:val="24"/>
  </w:num>
  <w:num w:numId="14" w16cid:durableId="1126971845">
    <w:abstractNumId w:val="30"/>
  </w:num>
  <w:num w:numId="15" w16cid:durableId="784732959">
    <w:abstractNumId w:val="4"/>
  </w:num>
  <w:num w:numId="16" w16cid:durableId="546071328">
    <w:abstractNumId w:val="18"/>
  </w:num>
  <w:num w:numId="17" w16cid:durableId="254481015">
    <w:abstractNumId w:val="6"/>
  </w:num>
  <w:num w:numId="18" w16cid:durableId="1342048114">
    <w:abstractNumId w:val="27"/>
  </w:num>
  <w:num w:numId="19" w16cid:durableId="1630891716">
    <w:abstractNumId w:val="13"/>
  </w:num>
  <w:num w:numId="20" w16cid:durableId="1225485005">
    <w:abstractNumId w:val="22"/>
  </w:num>
  <w:num w:numId="21" w16cid:durableId="1780221774">
    <w:abstractNumId w:val="16"/>
  </w:num>
  <w:num w:numId="22" w16cid:durableId="54354123">
    <w:abstractNumId w:val="29"/>
  </w:num>
  <w:num w:numId="23" w16cid:durableId="838811439">
    <w:abstractNumId w:val="17"/>
  </w:num>
  <w:num w:numId="24" w16cid:durableId="1216891850">
    <w:abstractNumId w:val="32"/>
  </w:num>
  <w:num w:numId="25" w16cid:durableId="1290471283">
    <w:abstractNumId w:val="23"/>
  </w:num>
  <w:num w:numId="26" w16cid:durableId="1106972010">
    <w:abstractNumId w:val="20"/>
  </w:num>
  <w:num w:numId="27" w16cid:durableId="1174221637">
    <w:abstractNumId w:val="10"/>
  </w:num>
  <w:num w:numId="28" w16cid:durableId="1617953503">
    <w:abstractNumId w:val="28"/>
  </w:num>
  <w:num w:numId="29" w16cid:durableId="366101984">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2C"/>
    <w:rsid w:val="00001366"/>
    <w:rsid w:val="00001390"/>
    <w:rsid w:val="00002BAF"/>
    <w:rsid w:val="00010899"/>
    <w:rsid w:val="00010FD1"/>
    <w:rsid w:val="00013226"/>
    <w:rsid w:val="00013BF2"/>
    <w:rsid w:val="000154BA"/>
    <w:rsid w:val="0001613C"/>
    <w:rsid w:val="00016BD7"/>
    <w:rsid w:val="00016C34"/>
    <w:rsid w:val="00024C86"/>
    <w:rsid w:val="0002579C"/>
    <w:rsid w:val="00026D6F"/>
    <w:rsid w:val="000274EE"/>
    <w:rsid w:val="000313CA"/>
    <w:rsid w:val="00033436"/>
    <w:rsid w:val="00036E7F"/>
    <w:rsid w:val="000372DD"/>
    <w:rsid w:val="00037376"/>
    <w:rsid w:val="00040A9F"/>
    <w:rsid w:val="00041FE7"/>
    <w:rsid w:val="00042CDC"/>
    <w:rsid w:val="000434F0"/>
    <w:rsid w:val="00045B2C"/>
    <w:rsid w:val="00046933"/>
    <w:rsid w:val="0004765E"/>
    <w:rsid w:val="0005066B"/>
    <w:rsid w:val="0005092E"/>
    <w:rsid w:val="0005599B"/>
    <w:rsid w:val="00055CA4"/>
    <w:rsid w:val="00055F14"/>
    <w:rsid w:val="000603BF"/>
    <w:rsid w:val="00061B46"/>
    <w:rsid w:val="00064AED"/>
    <w:rsid w:val="00064EDF"/>
    <w:rsid w:val="00075C53"/>
    <w:rsid w:val="000763DB"/>
    <w:rsid w:val="0008018C"/>
    <w:rsid w:val="000801EA"/>
    <w:rsid w:val="000818AB"/>
    <w:rsid w:val="00085022"/>
    <w:rsid w:val="00085060"/>
    <w:rsid w:val="00087C18"/>
    <w:rsid w:val="00091340"/>
    <w:rsid w:val="000930D2"/>
    <w:rsid w:val="00094390"/>
    <w:rsid w:val="00095646"/>
    <w:rsid w:val="000967C8"/>
    <w:rsid w:val="000A5F3C"/>
    <w:rsid w:val="000A7EDF"/>
    <w:rsid w:val="000B1901"/>
    <w:rsid w:val="000B4DB0"/>
    <w:rsid w:val="000B5174"/>
    <w:rsid w:val="000B59DD"/>
    <w:rsid w:val="000B6D05"/>
    <w:rsid w:val="000B6E1D"/>
    <w:rsid w:val="000B6FBD"/>
    <w:rsid w:val="000C1A47"/>
    <w:rsid w:val="000C3071"/>
    <w:rsid w:val="000C38F4"/>
    <w:rsid w:val="000C4966"/>
    <w:rsid w:val="000C61FD"/>
    <w:rsid w:val="000C64E0"/>
    <w:rsid w:val="000C7889"/>
    <w:rsid w:val="000D3371"/>
    <w:rsid w:val="000D4241"/>
    <w:rsid w:val="000E1B83"/>
    <w:rsid w:val="000E2759"/>
    <w:rsid w:val="000E322E"/>
    <w:rsid w:val="000E3CF8"/>
    <w:rsid w:val="000E3E4C"/>
    <w:rsid w:val="000F224D"/>
    <w:rsid w:val="000F4681"/>
    <w:rsid w:val="000F4E43"/>
    <w:rsid w:val="000F56A6"/>
    <w:rsid w:val="000F5CB5"/>
    <w:rsid w:val="000F78E9"/>
    <w:rsid w:val="001005EC"/>
    <w:rsid w:val="00103587"/>
    <w:rsid w:val="00106F28"/>
    <w:rsid w:val="00107368"/>
    <w:rsid w:val="001153DA"/>
    <w:rsid w:val="00116FFE"/>
    <w:rsid w:val="00117CAF"/>
    <w:rsid w:val="0012070F"/>
    <w:rsid w:val="001214C0"/>
    <w:rsid w:val="00123455"/>
    <w:rsid w:val="0012366D"/>
    <w:rsid w:val="00123E87"/>
    <w:rsid w:val="001269F7"/>
    <w:rsid w:val="00127948"/>
    <w:rsid w:val="0013092B"/>
    <w:rsid w:val="001331B8"/>
    <w:rsid w:val="00133260"/>
    <w:rsid w:val="001333AF"/>
    <w:rsid w:val="00134D28"/>
    <w:rsid w:val="0013506B"/>
    <w:rsid w:val="00135D65"/>
    <w:rsid w:val="00135F28"/>
    <w:rsid w:val="0013700D"/>
    <w:rsid w:val="00137EF1"/>
    <w:rsid w:val="00140279"/>
    <w:rsid w:val="001409FC"/>
    <w:rsid w:val="00143534"/>
    <w:rsid w:val="00143914"/>
    <w:rsid w:val="00144949"/>
    <w:rsid w:val="00144DE2"/>
    <w:rsid w:val="00145819"/>
    <w:rsid w:val="00145FA5"/>
    <w:rsid w:val="0014668D"/>
    <w:rsid w:val="001468A3"/>
    <w:rsid w:val="00146F11"/>
    <w:rsid w:val="001478E8"/>
    <w:rsid w:val="00147F7E"/>
    <w:rsid w:val="00150721"/>
    <w:rsid w:val="00150A73"/>
    <w:rsid w:val="00151BF9"/>
    <w:rsid w:val="00152DB3"/>
    <w:rsid w:val="00156B96"/>
    <w:rsid w:val="00157146"/>
    <w:rsid w:val="00157B73"/>
    <w:rsid w:val="00160384"/>
    <w:rsid w:val="00165271"/>
    <w:rsid w:val="00165AE9"/>
    <w:rsid w:val="001671A0"/>
    <w:rsid w:val="00167D70"/>
    <w:rsid w:val="001708B8"/>
    <w:rsid w:val="00170F02"/>
    <w:rsid w:val="00171E23"/>
    <w:rsid w:val="00172127"/>
    <w:rsid w:val="001724EF"/>
    <w:rsid w:val="00172C8F"/>
    <w:rsid w:val="00172D18"/>
    <w:rsid w:val="00172F6F"/>
    <w:rsid w:val="0017490B"/>
    <w:rsid w:val="00175C9E"/>
    <w:rsid w:val="00176420"/>
    <w:rsid w:val="00176B61"/>
    <w:rsid w:val="00176C52"/>
    <w:rsid w:val="00177787"/>
    <w:rsid w:val="0018034E"/>
    <w:rsid w:val="00180C5F"/>
    <w:rsid w:val="00183328"/>
    <w:rsid w:val="001864E8"/>
    <w:rsid w:val="001869B4"/>
    <w:rsid w:val="001870E9"/>
    <w:rsid w:val="00187187"/>
    <w:rsid w:val="0019195A"/>
    <w:rsid w:val="0019427E"/>
    <w:rsid w:val="00195C8C"/>
    <w:rsid w:val="00196C98"/>
    <w:rsid w:val="001A2F53"/>
    <w:rsid w:val="001A420D"/>
    <w:rsid w:val="001A7B4A"/>
    <w:rsid w:val="001B013B"/>
    <w:rsid w:val="001B07EC"/>
    <w:rsid w:val="001B19F8"/>
    <w:rsid w:val="001C1BC9"/>
    <w:rsid w:val="001C2608"/>
    <w:rsid w:val="001C29DB"/>
    <w:rsid w:val="001C2A66"/>
    <w:rsid w:val="001C3449"/>
    <w:rsid w:val="001C5369"/>
    <w:rsid w:val="001C5E6E"/>
    <w:rsid w:val="001C696C"/>
    <w:rsid w:val="001C6F61"/>
    <w:rsid w:val="001D2CC0"/>
    <w:rsid w:val="001D2E86"/>
    <w:rsid w:val="001D30B1"/>
    <w:rsid w:val="001D6875"/>
    <w:rsid w:val="001D7307"/>
    <w:rsid w:val="001D7E6E"/>
    <w:rsid w:val="001E0DA5"/>
    <w:rsid w:val="001E6E8C"/>
    <w:rsid w:val="001F10DF"/>
    <w:rsid w:val="001F140A"/>
    <w:rsid w:val="001F5371"/>
    <w:rsid w:val="001F6384"/>
    <w:rsid w:val="001F6467"/>
    <w:rsid w:val="001F6B37"/>
    <w:rsid w:val="001F7395"/>
    <w:rsid w:val="001F7A43"/>
    <w:rsid w:val="0020072A"/>
    <w:rsid w:val="0020148E"/>
    <w:rsid w:val="00201E1C"/>
    <w:rsid w:val="00205F64"/>
    <w:rsid w:val="002065D9"/>
    <w:rsid w:val="002072B0"/>
    <w:rsid w:val="0020747B"/>
    <w:rsid w:val="00213F9A"/>
    <w:rsid w:val="00214A3F"/>
    <w:rsid w:val="0021540B"/>
    <w:rsid w:val="002154ED"/>
    <w:rsid w:val="00216ADF"/>
    <w:rsid w:val="0022014D"/>
    <w:rsid w:val="00222B9B"/>
    <w:rsid w:val="00222CF1"/>
    <w:rsid w:val="00223364"/>
    <w:rsid w:val="00223C41"/>
    <w:rsid w:val="00224758"/>
    <w:rsid w:val="00226315"/>
    <w:rsid w:val="002267B8"/>
    <w:rsid w:val="00226EDC"/>
    <w:rsid w:val="00233281"/>
    <w:rsid w:val="00234ED6"/>
    <w:rsid w:val="00234FB5"/>
    <w:rsid w:val="002350A1"/>
    <w:rsid w:val="00236EEB"/>
    <w:rsid w:val="0023777D"/>
    <w:rsid w:val="00240325"/>
    <w:rsid w:val="002452AF"/>
    <w:rsid w:val="0024701F"/>
    <w:rsid w:val="00247A78"/>
    <w:rsid w:val="00250319"/>
    <w:rsid w:val="0025115C"/>
    <w:rsid w:val="002513DA"/>
    <w:rsid w:val="00252F8D"/>
    <w:rsid w:val="00253E63"/>
    <w:rsid w:val="00254364"/>
    <w:rsid w:val="0025549F"/>
    <w:rsid w:val="00256DD3"/>
    <w:rsid w:val="00260D89"/>
    <w:rsid w:val="002620FE"/>
    <w:rsid w:val="002629B6"/>
    <w:rsid w:val="00265869"/>
    <w:rsid w:val="00267876"/>
    <w:rsid w:val="002718AC"/>
    <w:rsid w:val="00274163"/>
    <w:rsid w:val="0027496E"/>
    <w:rsid w:val="002749C7"/>
    <w:rsid w:val="00274DEC"/>
    <w:rsid w:val="00275915"/>
    <w:rsid w:val="002771E9"/>
    <w:rsid w:val="00281216"/>
    <w:rsid w:val="00285168"/>
    <w:rsid w:val="00285DD2"/>
    <w:rsid w:val="00290D74"/>
    <w:rsid w:val="002910D4"/>
    <w:rsid w:val="00293A28"/>
    <w:rsid w:val="00293BE3"/>
    <w:rsid w:val="00295E23"/>
    <w:rsid w:val="0029696D"/>
    <w:rsid w:val="0029799B"/>
    <w:rsid w:val="002A0C2F"/>
    <w:rsid w:val="002A0E4F"/>
    <w:rsid w:val="002A45EE"/>
    <w:rsid w:val="002A6E4C"/>
    <w:rsid w:val="002B3A95"/>
    <w:rsid w:val="002B3BB2"/>
    <w:rsid w:val="002B6F26"/>
    <w:rsid w:val="002C00EF"/>
    <w:rsid w:val="002C3D64"/>
    <w:rsid w:val="002C4DCA"/>
    <w:rsid w:val="002C5B47"/>
    <w:rsid w:val="002C624E"/>
    <w:rsid w:val="002C704D"/>
    <w:rsid w:val="002D170D"/>
    <w:rsid w:val="002D3E59"/>
    <w:rsid w:val="002D622D"/>
    <w:rsid w:val="002D6566"/>
    <w:rsid w:val="002D7065"/>
    <w:rsid w:val="002D7403"/>
    <w:rsid w:val="002D768B"/>
    <w:rsid w:val="002D7FAA"/>
    <w:rsid w:val="002E33B7"/>
    <w:rsid w:val="002E4014"/>
    <w:rsid w:val="002E4572"/>
    <w:rsid w:val="002E7341"/>
    <w:rsid w:val="002F1A5E"/>
    <w:rsid w:val="002F4676"/>
    <w:rsid w:val="002F4F55"/>
    <w:rsid w:val="002F6772"/>
    <w:rsid w:val="002F6DB1"/>
    <w:rsid w:val="00300495"/>
    <w:rsid w:val="0030116D"/>
    <w:rsid w:val="003017EC"/>
    <w:rsid w:val="0030571F"/>
    <w:rsid w:val="00305DD9"/>
    <w:rsid w:val="003060C1"/>
    <w:rsid w:val="00306EEA"/>
    <w:rsid w:val="00310285"/>
    <w:rsid w:val="0031029B"/>
    <w:rsid w:val="003111D9"/>
    <w:rsid w:val="0031129D"/>
    <w:rsid w:val="0031162A"/>
    <w:rsid w:val="003118A8"/>
    <w:rsid w:val="00312099"/>
    <w:rsid w:val="00312E89"/>
    <w:rsid w:val="0031359C"/>
    <w:rsid w:val="0031509C"/>
    <w:rsid w:val="00316A4F"/>
    <w:rsid w:val="0032035D"/>
    <w:rsid w:val="003205F6"/>
    <w:rsid w:val="00320D19"/>
    <w:rsid w:val="003237D8"/>
    <w:rsid w:val="0032439F"/>
    <w:rsid w:val="00326022"/>
    <w:rsid w:val="00327DDE"/>
    <w:rsid w:val="00331417"/>
    <w:rsid w:val="00331A63"/>
    <w:rsid w:val="0033284E"/>
    <w:rsid w:val="00333982"/>
    <w:rsid w:val="00335045"/>
    <w:rsid w:val="003362A4"/>
    <w:rsid w:val="003409A0"/>
    <w:rsid w:val="00345E95"/>
    <w:rsid w:val="00353B67"/>
    <w:rsid w:val="003563C8"/>
    <w:rsid w:val="003565D1"/>
    <w:rsid w:val="00357A9B"/>
    <w:rsid w:val="00363850"/>
    <w:rsid w:val="00364E47"/>
    <w:rsid w:val="003655D1"/>
    <w:rsid w:val="00366329"/>
    <w:rsid w:val="00366B22"/>
    <w:rsid w:val="00367A52"/>
    <w:rsid w:val="00367CC7"/>
    <w:rsid w:val="00370620"/>
    <w:rsid w:val="00371AC7"/>
    <w:rsid w:val="003730AF"/>
    <w:rsid w:val="0037655C"/>
    <w:rsid w:val="0037685D"/>
    <w:rsid w:val="00380414"/>
    <w:rsid w:val="0038215B"/>
    <w:rsid w:val="00383294"/>
    <w:rsid w:val="0038440C"/>
    <w:rsid w:val="0039133B"/>
    <w:rsid w:val="00393126"/>
    <w:rsid w:val="00395072"/>
    <w:rsid w:val="00395947"/>
    <w:rsid w:val="00395E69"/>
    <w:rsid w:val="0039632A"/>
    <w:rsid w:val="003A00C9"/>
    <w:rsid w:val="003A0E56"/>
    <w:rsid w:val="003A1DD1"/>
    <w:rsid w:val="003A200F"/>
    <w:rsid w:val="003A2A61"/>
    <w:rsid w:val="003B2337"/>
    <w:rsid w:val="003B3A2E"/>
    <w:rsid w:val="003B4095"/>
    <w:rsid w:val="003B40C9"/>
    <w:rsid w:val="003B42B3"/>
    <w:rsid w:val="003B6004"/>
    <w:rsid w:val="003C3FFC"/>
    <w:rsid w:val="003C4892"/>
    <w:rsid w:val="003C5608"/>
    <w:rsid w:val="003D09E8"/>
    <w:rsid w:val="003D3635"/>
    <w:rsid w:val="003D497A"/>
    <w:rsid w:val="003D59F0"/>
    <w:rsid w:val="003D5B77"/>
    <w:rsid w:val="003D5D34"/>
    <w:rsid w:val="003D7828"/>
    <w:rsid w:val="003E2552"/>
    <w:rsid w:val="003E2AFD"/>
    <w:rsid w:val="003E4E89"/>
    <w:rsid w:val="003E5B75"/>
    <w:rsid w:val="003E5DC2"/>
    <w:rsid w:val="003E6AED"/>
    <w:rsid w:val="003E6BA4"/>
    <w:rsid w:val="003E7438"/>
    <w:rsid w:val="003E75D2"/>
    <w:rsid w:val="003E7EAC"/>
    <w:rsid w:val="003F0624"/>
    <w:rsid w:val="003F13F7"/>
    <w:rsid w:val="003F2384"/>
    <w:rsid w:val="003F2F57"/>
    <w:rsid w:val="003F5812"/>
    <w:rsid w:val="004001A8"/>
    <w:rsid w:val="0040167E"/>
    <w:rsid w:val="0040213F"/>
    <w:rsid w:val="0040232D"/>
    <w:rsid w:val="00404148"/>
    <w:rsid w:val="00411AA8"/>
    <w:rsid w:val="00413936"/>
    <w:rsid w:val="004151E4"/>
    <w:rsid w:val="004153CA"/>
    <w:rsid w:val="0041543F"/>
    <w:rsid w:val="00415B23"/>
    <w:rsid w:val="00417386"/>
    <w:rsid w:val="004179AD"/>
    <w:rsid w:val="00420987"/>
    <w:rsid w:val="00420A23"/>
    <w:rsid w:val="00421094"/>
    <w:rsid w:val="00421B20"/>
    <w:rsid w:val="00422614"/>
    <w:rsid w:val="004228F3"/>
    <w:rsid w:val="00422B33"/>
    <w:rsid w:val="00431466"/>
    <w:rsid w:val="00431D15"/>
    <w:rsid w:val="00431FC8"/>
    <w:rsid w:val="00434C42"/>
    <w:rsid w:val="00434FDB"/>
    <w:rsid w:val="00442CFD"/>
    <w:rsid w:val="004450F5"/>
    <w:rsid w:val="00446DDA"/>
    <w:rsid w:val="00450037"/>
    <w:rsid w:val="0045280A"/>
    <w:rsid w:val="0045398C"/>
    <w:rsid w:val="00455156"/>
    <w:rsid w:val="004643B3"/>
    <w:rsid w:val="00464A4C"/>
    <w:rsid w:val="0046749B"/>
    <w:rsid w:val="00467BEB"/>
    <w:rsid w:val="00471018"/>
    <w:rsid w:val="004731D1"/>
    <w:rsid w:val="004735BF"/>
    <w:rsid w:val="004740EB"/>
    <w:rsid w:val="0047429E"/>
    <w:rsid w:val="00474DEC"/>
    <w:rsid w:val="00475EDA"/>
    <w:rsid w:val="00476570"/>
    <w:rsid w:val="00493E52"/>
    <w:rsid w:val="00494F52"/>
    <w:rsid w:val="004951F5"/>
    <w:rsid w:val="00496658"/>
    <w:rsid w:val="004976D6"/>
    <w:rsid w:val="00497F54"/>
    <w:rsid w:val="004A3AEC"/>
    <w:rsid w:val="004A5350"/>
    <w:rsid w:val="004A65E0"/>
    <w:rsid w:val="004A69B9"/>
    <w:rsid w:val="004B3833"/>
    <w:rsid w:val="004C098C"/>
    <w:rsid w:val="004C0EBC"/>
    <w:rsid w:val="004C1E38"/>
    <w:rsid w:val="004C36E5"/>
    <w:rsid w:val="004C3CC1"/>
    <w:rsid w:val="004C4B64"/>
    <w:rsid w:val="004C4C12"/>
    <w:rsid w:val="004C5CB2"/>
    <w:rsid w:val="004D0462"/>
    <w:rsid w:val="004D180D"/>
    <w:rsid w:val="004D22B1"/>
    <w:rsid w:val="004D3B42"/>
    <w:rsid w:val="004D411E"/>
    <w:rsid w:val="004E075E"/>
    <w:rsid w:val="004E1368"/>
    <w:rsid w:val="004E14D4"/>
    <w:rsid w:val="004E2C6E"/>
    <w:rsid w:val="004E46C4"/>
    <w:rsid w:val="004E7844"/>
    <w:rsid w:val="004F06DF"/>
    <w:rsid w:val="004F0CC9"/>
    <w:rsid w:val="004F2C4F"/>
    <w:rsid w:val="004F654E"/>
    <w:rsid w:val="004F6658"/>
    <w:rsid w:val="004F8BEC"/>
    <w:rsid w:val="00500D70"/>
    <w:rsid w:val="0050232D"/>
    <w:rsid w:val="00505928"/>
    <w:rsid w:val="00505981"/>
    <w:rsid w:val="00510526"/>
    <w:rsid w:val="00510F28"/>
    <w:rsid w:val="0051189E"/>
    <w:rsid w:val="005124EB"/>
    <w:rsid w:val="00514A52"/>
    <w:rsid w:val="0051610B"/>
    <w:rsid w:val="0051622C"/>
    <w:rsid w:val="005163B8"/>
    <w:rsid w:val="005177C7"/>
    <w:rsid w:val="005201FE"/>
    <w:rsid w:val="00520534"/>
    <w:rsid w:val="00521C07"/>
    <w:rsid w:val="005230A6"/>
    <w:rsid w:val="005247E8"/>
    <w:rsid w:val="00524F22"/>
    <w:rsid w:val="00525B86"/>
    <w:rsid w:val="00526D61"/>
    <w:rsid w:val="00527945"/>
    <w:rsid w:val="00530F9A"/>
    <w:rsid w:val="00532408"/>
    <w:rsid w:val="00533A67"/>
    <w:rsid w:val="0053639F"/>
    <w:rsid w:val="00537A55"/>
    <w:rsid w:val="00540910"/>
    <w:rsid w:val="00541C9D"/>
    <w:rsid w:val="00545685"/>
    <w:rsid w:val="005515A7"/>
    <w:rsid w:val="005523D5"/>
    <w:rsid w:val="00552956"/>
    <w:rsid w:val="005539B1"/>
    <w:rsid w:val="0055531B"/>
    <w:rsid w:val="0055727D"/>
    <w:rsid w:val="00557BC6"/>
    <w:rsid w:val="00557D92"/>
    <w:rsid w:val="005609A3"/>
    <w:rsid w:val="00560EA9"/>
    <w:rsid w:val="0056282B"/>
    <w:rsid w:val="0056400E"/>
    <w:rsid w:val="00564A73"/>
    <w:rsid w:val="00566AB4"/>
    <w:rsid w:val="0057169F"/>
    <w:rsid w:val="00576854"/>
    <w:rsid w:val="005768F3"/>
    <w:rsid w:val="00576D3E"/>
    <w:rsid w:val="00577A14"/>
    <w:rsid w:val="00581973"/>
    <w:rsid w:val="005846F0"/>
    <w:rsid w:val="00584F1A"/>
    <w:rsid w:val="0058FE35"/>
    <w:rsid w:val="00591F70"/>
    <w:rsid w:val="0059624E"/>
    <w:rsid w:val="005A17D7"/>
    <w:rsid w:val="005A4537"/>
    <w:rsid w:val="005A4C90"/>
    <w:rsid w:val="005A4F8C"/>
    <w:rsid w:val="005B2065"/>
    <w:rsid w:val="005B2D0B"/>
    <w:rsid w:val="005B6459"/>
    <w:rsid w:val="005B6748"/>
    <w:rsid w:val="005B6906"/>
    <w:rsid w:val="005C19D0"/>
    <w:rsid w:val="005C29E7"/>
    <w:rsid w:val="005C2CFB"/>
    <w:rsid w:val="005C3947"/>
    <w:rsid w:val="005C3FDA"/>
    <w:rsid w:val="005C7B59"/>
    <w:rsid w:val="005D1DEF"/>
    <w:rsid w:val="005D38B2"/>
    <w:rsid w:val="005E08CF"/>
    <w:rsid w:val="005E241E"/>
    <w:rsid w:val="005E68C7"/>
    <w:rsid w:val="005F25E9"/>
    <w:rsid w:val="005F2D06"/>
    <w:rsid w:val="005F319A"/>
    <w:rsid w:val="005F34F3"/>
    <w:rsid w:val="005F4A49"/>
    <w:rsid w:val="005F5D76"/>
    <w:rsid w:val="005F5FFA"/>
    <w:rsid w:val="005F6522"/>
    <w:rsid w:val="005F7950"/>
    <w:rsid w:val="006006F8"/>
    <w:rsid w:val="006046E1"/>
    <w:rsid w:val="00604F82"/>
    <w:rsid w:val="00605BB3"/>
    <w:rsid w:val="00607411"/>
    <w:rsid w:val="0060751B"/>
    <w:rsid w:val="00611503"/>
    <w:rsid w:val="00613261"/>
    <w:rsid w:val="00613D58"/>
    <w:rsid w:val="00613FEB"/>
    <w:rsid w:val="006176F5"/>
    <w:rsid w:val="00617B00"/>
    <w:rsid w:val="00621B6E"/>
    <w:rsid w:val="00622B43"/>
    <w:rsid w:val="006260E9"/>
    <w:rsid w:val="00627F39"/>
    <w:rsid w:val="00630C44"/>
    <w:rsid w:val="00630DF8"/>
    <w:rsid w:val="0063128E"/>
    <w:rsid w:val="0063246F"/>
    <w:rsid w:val="006333B5"/>
    <w:rsid w:val="00634E47"/>
    <w:rsid w:val="00637407"/>
    <w:rsid w:val="00637FEB"/>
    <w:rsid w:val="006400C6"/>
    <w:rsid w:val="00643E03"/>
    <w:rsid w:val="006447DA"/>
    <w:rsid w:val="00650F3A"/>
    <w:rsid w:val="00653277"/>
    <w:rsid w:val="006535FA"/>
    <w:rsid w:val="00653801"/>
    <w:rsid w:val="00654198"/>
    <w:rsid w:val="00654573"/>
    <w:rsid w:val="006547CF"/>
    <w:rsid w:val="00654CDD"/>
    <w:rsid w:val="006556C6"/>
    <w:rsid w:val="00655FC7"/>
    <w:rsid w:val="00656DE6"/>
    <w:rsid w:val="00657942"/>
    <w:rsid w:val="00660C60"/>
    <w:rsid w:val="00661228"/>
    <w:rsid w:val="00662774"/>
    <w:rsid w:val="00663CF6"/>
    <w:rsid w:val="0066650C"/>
    <w:rsid w:val="00671F11"/>
    <w:rsid w:val="0067453F"/>
    <w:rsid w:val="00675299"/>
    <w:rsid w:val="00677ADE"/>
    <w:rsid w:val="00677D2A"/>
    <w:rsid w:val="00681FB6"/>
    <w:rsid w:val="00683E5A"/>
    <w:rsid w:val="006840DA"/>
    <w:rsid w:val="00684C32"/>
    <w:rsid w:val="00684E56"/>
    <w:rsid w:val="00692FE9"/>
    <w:rsid w:val="006942B6"/>
    <w:rsid w:val="006A0C2D"/>
    <w:rsid w:val="006A4215"/>
    <w:rsid w:val="006B0369"/>
    <w:rsid w:val="006B2249"/>
    <w:rsid w:val="006B7C59"/>
    <w:rsid w:val="006B7FAC"/>
    <w:rsid w:val="006C002E"/>
    <w:rsid w:val="006C05C5"/>
    <w:rsid w:val="006C1193"/>
    <w:rsid w:val="006C2403"/>
    <w:rsid w:val="006C2867"/>
    <w:rsid w:val="006C293E"/>
    <w:rsid w:val="006C48AD"/>
    <w:rsid w:val="006C7406"/>
    <w:rsid w:val="006C78A9"/>
    <w:rsid w:val="006D24CD"/>
    <w:rsid w:val="006D42CA"/>
    <w:rsid w:val="006D4DD3"/>
    <w:rsid w:val="006D5937"/>
    <w:rsid w:val="006D5A54"/>
    <w:rsid w:val="006E002B"/>
    <w:rsid w:val="006E0F65"/>
    <w:rsid w:val="006E15D4"/>
    <w:rsid w:val="006E2095"/>
    <w:rsid w:val="006E5F69"/>
    <w:rsid w:val="006E7CAD"/>
    <w:rsid w:val="006F00B5"/>
    <w:rsid w:val="006F0E09"/>
    <w:rsid w:val="006F1604"/>
    <w:rsid w:val="006F5DC8"/>
    <w:rsid w:val="006F612C"/>
    <w:rsid w:val="006F618B"/>
    <w:rsid w:val="006F65E5"/>
    <w:rsid w:val="006F7C0F"/>
    <w:rsid w:val="0070078E"/>
    <w:rsid w:val="00701850"/>
    <w:rsid w:val="00705318"/>
    <w:rsid w:val="00707DBA"/>
    <w:rsid w:val="00712048"/>
    <w:rsid w:val="0071283E"/>
    <w:rsid w:val="007140EC"/>
    <w:rsid w:val="00714B86"/>
    <w:rsid w:val="007170DF"/>
    <w:rsid w:val="007214E0"/>
    <w:rsid w:val="0072239C"/>
    <w:rsid w:val="00725C52"/>
    <w:rsid w:val="00726924"/>
    <w:rsid w:val="00727A6E"/>
    <w:rsid w:val="00727C24"/>
    <w:rsid w:val="007329DD"/>
    <w:rsid w:val="00732B65"/>
    <w:rsid w:val="00735CEE"/>
    <w:rsid w:val="00735EED"/>
    <w:rsid w:val="00736318"/>
    <w:rsid w:val="0073679D"/>
    <w:rsid w:val="007415EE"/>
    <w:rsid w:val="00742BF6"/>
    <w:rsid w:val="00744658"/>
    <w:rsid w:val="00745F11"/>
    <w:rsid w:val="00750A07"/>
    <w:rsid w:val="00750E78"/>
    <w:rsid w:val="00755198"/>
    <w:rsid w:val="00757BEE"/>
    <w:rsid w:val="0076495F"/>
    <w:rsid w:val="00764ED5"/>
    <w:rsid w:val="00765001"/>
    <w:rsid w:val="007654BD"/>
    <w:rsid w:val="00765CB1"/>
    <w:rsid w:val="00766701"/>
    <w:rsid w:val="00771D4A"/>
    <w:rsid w:val="007727F7"/>
    <w:rsid w:val="00772C20"/>
    <w:rsid w:val="00772FD1"/>
    <w:rsid w:val="00774243"/>
    <w:rsid w:val="00774A1B"/>
    <w:rsid w:val="00775133"/>
    <w:rsid w:val="00776277"/>
    <w:rsid w:val="0077772B"/>
    <w:rsid w:val="007801F2"/>
    <w:rsid w:val="00782758"/>
    <w:rsid w:val="00785ABF"/>
    <w:rsid w:val="00786722"/>
    <w:rsid w:val="00787030"/>
    <w:rsid w:val="00787486"/>
    <w:rsid w:val="00787967"/>
    <w:rsid w:val="007913C7"/>
    <w:rsid w:val="00791B4C"/>
    <w:rsid w:val="00792D7D"/>
    <w:rsid w:val="00795EA2"/>
    <w:rsid w:val="00797453"/>
    <w:rsid w:val="007A4458"/>
    <w:rsid w:val="007A5B6C"/>
    <w:rsid w:val="007A6654"/>
    <w:rsid w:val="007B032F"/>
    <w:rsid w:val="007B0F88"/>
    <w:rsid w:val="007B4242"/>
    <w:rsid w:val="007B5370"/>
    <w:rsid w:val="007B5646"/>
    <w:rsid w:val="007B5741"/>
    <w:rsid w:val="007B6079"/>
    <w:rsid w:val="007C2C4D"/>
    <w:rsid w:val="007C2DAF"/>
    <w:rsid w:val="007C3330"/>
    <w:rsid w:val="007C33B9"/>
    <w:rsid w:val="007C4511"/>
    <w:rsid w:val="007C686B"/>
    <w:rsid w:val="007C6F3C"/>
    <w:rsid w:val="007D25D2"/>
    <w:rsid w:val="007D2D02"/>
    <w:rsid w:val="007D345B"/>
    <w:rsid w:val="007D3ECC"/>
    <w:rsid w:val="007D4030"/>
    <w:rsid w:val="007D637B"/>
    <w:rsid w:val="007D7D1C"/>
    <w:rsid w:val="007D7F05"/>
    <w:rsid w:val="007E0845"/>
    <w:rsid w:val="007E12EC"/>
    <w:rsid w:val="007E2185"/>
    <w:rsid w:val="007E42BF"/>
    <w:rsid w:val="007E45F0"/>
    <w:rsid w:val="007E4C0E"/>
    <w:rsid w:val="007E5ABC"/>
    <w:rsid w:val="007F0372"/>
    <w:rsid w:val="007F0DFB"/>
    <w:rsid w:val="007F1CF9"/>
    <w:rsid w:val="007F307C"/>
    <w:rsid w:val="007F386D"/>
    <w:rsid w:val="007F4763"/>
    <w:rsid w:val="007F7AB0"/>
    <w:rsid w:val="00800B06"/>
    <w:rsid w:val="00803783"/>
    <w:rsid w:val="008046C2"/>
    <w:rsid w:val="0080491F"/>
    <w:rsid w:val="008079BA"/>
    <w:rsid w:val="00810CBA"/>
    <w:rsid w:val="008123B6"/>
    <w:rsid w:val="0081269A"/>
    <w:rsid w:val="008149D7"/>
    <w:rsid w:val="008200AC"/>
    <w:rsid w:val="00820B39"/>
    <w:rsid w:val="00821A4C"/>
    <w:rsid w:val="008224FC"/>
    <w:rsid w:val="00822892"/>
    <w:rsid w:val="00826CC4"/>
    <w:rsid w:val="00827EBA"/>
    <w:rsid w:val="0083046F"/>
    <w:rsid w:val="00832572"/>
    <w:rsid w:val="00834354"/>
    <w:rsid w:val="00834B35"/>
    <w:rsid w:val="008368C3"/>
    <w:rsid w:val="008419DC"/>
    <w:rsid w:val="00841A5D"/>
    <w:rsid w:val="008461C6"/>
    <w:rsid w:val="008501C3"/>
    <w:rsid w:val="00851C15"/>
    <w:rsid w:val="008544E6"/>
    <w:rsid w:val="00854DF0"/>
    <w:rsid w:val="00855F9E"/>
    <w:rsid w:val="00856EF9"/>
    <w:rsid w:val="00862146"/>
    <w:rsid w:val="0086628A"/>
    <w:rsid w:val="008676BE"/>
    <w:rsid w:val="0086780C"/>
    <w:rsid w:val="0087019E"/>
    <w:rsid w:val="008722A2"/>
    <w:rsid w:val="00873871"/>
    <w:rsid w:val="00874F27"/>
    <w:rsid w:val="0087614E"/>
    <w:rsid w:val="008820A1"/>
    <w:rsid w:val="0088230B"/>
    <w:rsid w:val="008830B2"/>
    <w:rsid w:val="008850C8"/>
    <w:rsid w:val="00887244"/>
    <w:rsid w:val="00887D78"/>
    <w:rsid w:val="008902B7"/>
    <w:rsid w:val="008922E9"/>
    <w:rsid w:val="008926E2"/>
    <w:rsid w:val="00892813"/>
    <w:rsid w:val="00895197"/>
    <w:rsid w:val="008A1370"/>
    <w:rsid w:val="008A1A5D"/>
    <w:rsid w:val="008A31E6"/>
    <w:rsid w:val="008A463B"/>
    <w:rsid w:val="008A538D"/>
    <w:rsid w:val="008B1159"/>
    <w:rsid w:val="008B1339"/>
    <w:rsid w:val="008B1910"/>
    <w:rsid w:val="008B2B6B"/>
    <w:rsid w:val="008B45DB"/>
    <w:rsid w:val="008B5418"/>
    <w:rsid w:val="008B55EC"/>
    <w:rsid w:val="008B7CD8"/>
    <w:rsid w:val="008C178C"/>
    <w:rsid w:val="008C3B8C"/>
    <w:rsid w:val="008C4274"/>
    <w:rsid w:val="008C65D5"/>
    <w:rsid w:val="008C671C"/>
    <w:rsid w:val="008C74B0"/>
    <w:rsid w:val="008C7F8E"/>
    <w:rsid w:val="008D1893"/>
    <w:rsid w:val="008D2A63"/>
    <w:rsid w:val="008D2F79"/>
    <w:rsid w:val="008D57B9"/>
    <w:rsid w:val="008D5ADC"/>
    <w:rsid w:val="008D688D"/>
    <w:rsid w:val="008D7A34"/>
    <w:rsid w:val="008E0555"/>
    <w:rsid w:val="008E3EE0"/>
    <w:rsid w:val="008E5313"/>
    <w:rsid w:val="008E6918"/>
    <w:rsid w:val="008E7C01"/>
    <w:rsid w:val="008F0044"/>
    <w:rsid w:val="008F0C18"/>
    <w:rsid w:val="008F0ED3"/>
    <w:rsid w:val="008F5A81"/>
    <w:rsid w:val="008F6A1E"/>
    <w:rsid w:val="00900E41"/>
    <w:rsid w:val="00902116"/>
    <w:rsid w:val="00920736"/>
    <w:rsid w:val="00920B06"/>
    <w:rsid w:val="00921956"/>
    <w:rsid w:val="0092228F"/>
    <w:rsid w:val="00925CEC"/>
    <w:rsid w:val="0092631C"/>
    <w:rsid w:val="00932B2E"/>
    <w:rsid w:val="00934913"/>
    <w:rsid w:val="00934B22"/>
    <w:rsid w:val="00936435"/>
    <w:rsid w:val="00944CE4"/>
    <w:rsid w:val="00950554"/>
    <w:rsid w:val="009508B0"/>
    <w:rsid w:val="0095395C"/>
    <w:rsid w:val="00954B90"/>
    <w:rsid w:val="009570ED"/>
    <w:rsid w:val="00963D62"/>
    <w:rsid w:val="00963DAE"/>
    <w:rsid w:val="00964C29"/>
    <w:rsid w:val="00967038"/>
    <w:rsid w:val="00967494"/>
    <w:rsid w:val="00967A8B"/>
    <w:rsid w:val="00967E10"/>
    <w:rsid w:val="00971EB6"/>
    <w:rsid w:val="00973795"/>
    <w:rsid w:val="009755B5"/>
    <w:rsid w:val="0098019F"/>
    <w:rsid w:val="00982618"/>
    <w:rsid w:val="0098645F"/>
    <w:rsid w:val="00987128"/>
    <w:rsid w:val="00987198"/>
    <w:rsid w:val="0098797E"/>
    <w:rsid w:val="00987F11"/>
    <w:rsid w:val="00994B1F"/>
    <w:rsid w:val="00994F55"/>
    <w:rsid w:val="00995975"/>
    <w:rsid w:val="00996AA8"/>
    <w:rsid w:val="009A1013"/>
    <w:rsid w:val="009A2395"/>
    <w:rsid w:val="009A402E"/>
    <w:rsid w:val="009A4C2A"/>
    <w:rsid w:val="009A53CC"/>
    <w:rsid w:val="009A5BA9"/>
    <w:rsid w:val="009A7C67"/>
    <w:rsid w:val="009B458C"/>
    <w:rsid w:val="009B4AF5"/>
    <w:rsid w:val="009B52B1"/>
    <w:rsid w:val="009B63EC"/>
    <w:rsid w:val="009B6CC4"/>
    <w:rsid w:val="009C0693"/>
    <w:rsid w:val="009C0C31"/>
    <w:rsid w:val="009C1119"/>
    <w:rsid w:val="009C1998"/>
    <w:rsid w:val="009C21C3"/>
    <w:rsid w:val="009C2894"/>
    <w:rsid w:val="009C3EAD"/>
    <w:rsid w:val="009C676C"/>
    <w:rsid w:val="009C71BD"/>
    <w:rsid w:val="009C76E3"/>
    <w:rsid w:val="009C77BD"/>
    <w:rsid w:val="009C7E78"/>
    <w:rsid w:val="009D0366"/>
    <w:rsid w:val="009D1DAE"/>
    <w:rsid w:val="009D3A11"/>
    <w:rsid w:val="009D3E2B"/>
    <w:rsid w:val="009D5F0D"/>
    <w:rsid w:val="009D6085"/>
    <w:rsid w:val="009D62E5"/>
    <w:rsid w:val="009D721C"/>
    <w:rsid w:val="009E03B4"/>
    <w:rsid w:val="009E2686"/>
    <w:rsid w:val="009E6124"/>
    <w:rsid w:val="009E6FC8"/>
    <w:rsid w:val="009E77A2"/>
    <w:rsid w:val="009F0DED"/>
    <w:rsid w:val="009F1D90"/>
    <w:rsid w:val="009F2A71"/>
    <w:rsid w:val="009F3DC1"/>
    <w:rsid w:val="00A01FEF"/>
    <w:rsid w:val="00A04149"/>
    <w:rsid w:val="00A04377"/>
    <w:rsid w:val="00A069F8"/>
    <w:rsid w:val="00A07620"/>
    <w:rsid w:val="00A107B2"/>
    <w:rsid w:val="00A11987"/>
    <w:rsid w:val="00A125BB"/>
    <w:rsid w:val="00A14233"/>
    <w:rsid w:val="00A146C6"/>
    <w:rsid w:val="00A14A62"/>
    <w:rsid w:val="00A14EE2"/>
    <w:rsid w:val="00A15A2D"/>
    <w:rsid w:val="00A174FC"/>
    <w:rsid w:val="00A201DE"/>
    <w:rsid w:val="00A2173B"/>
    <w:rsid w:val="00A22080"/>
    <w:rsid w:val="00A23255"/>
    <w:rsid w:val="00A2380B"/>
    <w:rsid w:val="00A23B2E"/>
    <w:rsid w:val="00A24A9F"/>
    <w:rsid w:val="00A2756E"/>
    <w:rsid w:val="00A303D5"/>
    <w:rsid w:val="00A32443"/>
    <w:rsid w:val="00A32AD9"/>
    <w:rsid w:val="00A32FD6"/>
    <w:rsid w:val="00A33C4B"/>
    <w:rsid w:val="00A4356F"/>
    <w:rsid w:val="00A4498B"/>
    <w:rsid w:val="00A44E97"/>
    <w:rsid w:val="00A453C6"/>
    <w:rsid w:val="00A467B7"/>
    <w:rsid w:val="00A46C15"/>
    <w:rsid w:val="00A47525"/>
    <w:rsid w:val="00A50941"/>
    <w:rsid w:val="00A510AE"/>
    <w:rsid w:val="00A51FDC"/>
    <w:rsid w:val="00A5231D"/>
    <w:rsid w:val="00A52B9B"/>
    <w:rsid w:val="00A534F6"/>
    <w:rsid w:val="00A548BE"/>
    <w:rsid w:val="00A57A62"/>
    <w:rsid w:val="00A57C8A"/>
    <w:rsid w:val="00A61337"/>
    <w:rsid w:val="00A637CB"/>
    <w:rsid w:val="00A64967"/>
    <w:rsid w:val="00A6646F"/>
    <w:rsid w:val="00A66C9C"/>
    <w:rsid w:val="00A70C50"/>
    <w:rsid w:val="00A72166"/>
    <w:rsid w:val="00A73952"/>
    <w:rsid w:val="00A77BC7"/>
    <w:rsid w:val="00A81F1A"/>
    <w:rsid w:val="00A83B1F"/>
    <w:rsid w:val="00A85110"/>
    <w:rsid w:val="00A87C74"/>
    <w:rsid w:val="00A94A1F"/>
    <w:rsid w:val="00A94CDC"/>
    <w:rsid w:val="00A95292"/>
    <w:rsid w:val="00A96064"/>
    <w:rsid w:val="00A96691"/>
    <w:rsid w:val="00A96914"/>
    <w:rsid w:val="00AA3F5A"/>
    <w:rsid w:val="00AA4670"/>
    <w:rsid w:val="00AA56D5"/>
    <w:rsid w:val="00AA57E5"/>
    <w:rsid w:val="00AA6976"/>
    <w:rsid w:val="00AA6DE8"/>
    <w:rsid w:val="00AB04F5"/>
    <w:rsid w:val="00AB2BB6"/>
    <w:rsid w:val="00AB6AD6"/>
    <w:rsid w:val="00AB757F"/>
    <w:rsid w:val="00AC261E"/>
    <w:rsid w:val="00AC2750"/>
    <w:rsid w:val="00AC326E"/>
    <w:rsid w:val="00AC4F4E"/>
    <w:rsid w:val="00AC50A4"/>
    <w:rsid w:val="00AD0B8C"/>
    <w:rsid w:val="00AD18C0"/>
    <w:rsid w:val="00AD3C62"/>
    <w:rsid w:val="00AD609F"/>
    <w:rsid w:val="00AD682B"/>
    <w:rsid w:val="00AE04B5"/>
    <w:rsid w:val="00AE07DF"/>
    <w:rsid w:val="00AE289D"/>
    <w:rsid w:val="00AE29C7"/>
    <w:rsid w:val="00AE3FC0"/>
    <w:rsid w:val="00AE482F"/>
    <w:rsid w:val="00AE4D4D"/>
    <w:rsid w:val="00AE6C36"/>
    <w:rsid w:val="00AF10FE"/>
    <w:rsid w:val="00AF2945"/>
    <w:rsid w:val="00AF5255"/>
    <w:rsid w:val="00B00D0A"/>
    <w:rsid w:val="00B0125D"/>
    <w:rsid w:val="00B05914"/>
    <w:rsid w:val="00B11BAA"/>
    <w:rsid w:val="00B124A7"/>
    <w:rsid w:val="00B1373C"/>
    <w:rsid w:val="00B137FC"/>
    <w:rsid w:val="00B13FF1"/>
    <w:rsid w:val="00B161C5"/>
    <w:rsid w:val="00B210C7"/>
    <w:rsid w:val="00B2185E"/>
    <w:rsid w:val="00B224E8"/>
    <w:rsid w:val="00B243A3"/>
    <w:rsid w:val="00B244A3"/>
    <w:rsid w:val="00B24C7A"/>
    <w:rsid w:val="00B27094"/>
    <w:rsid w:val="00B33CA1"/>
    <w:rsid w:val="00B34822"/>
    <w:rsid w:val="00B35AD9"/>
    <w:rsid w:val="00B365D9"/>
    <w:rsid w:val="00B368DB"/>
    <w:rsid w:val="00B36B89"/>
    <w:rsid w:val="00B42409"/>
    <w:rsid w:val="00B46D0C"/>
    <w:rsid w:val="00B47D0E"/>
    <w:rsid w:val="00B50201"/>
    <w:rsid w:val="00B508BA"/>
    <w:rsid w:val="00B51CF5"/>
    <w:rsid w:val="00B522C0"/>
    <w:rsid w:val="00B5347E"/>
    <w:rsid w:val="00B53D3D"/>
    <w:rsid w:val="00B56260"/>
    <w:rsid w:val="00B60F24"/>
    <w:rsid w:val="00B62441"/>
    <w:rsid w:val="00B63826"/>
    <w:rsid w:val="00B63BE5"/>
    <w:rsid w:val="00B65217"/>
    <w:rsid w:val="00B65CA6"/>
    <w:rsid w:val="00B666E7"/>
    <w:rsid w:val="00B673B1"/>
    <w:rsid w:val="00B67D0A"/>
    <w:rsid w:val="00B67DFF"/>
    <w:rsid w:val="00B70F0B"/>
    <w:rsid w:val="00B71E96"/>
    <w:rsid w:val="00B720A9"/>
    <w:rsid w:val="00B724AE"/>
    <w:rsid w:val="00B7320F"/>
    <w:rsid w:val="00B7564D"/>
    <w:rsid w:val="00B75795"/>
    <w:rsid w:val="00B767CB"/>
    <w:rsid w:val="00B76B27"/>
    <w:rsid w:val="00B8214A"/>
    <w:rsid w:val="00B83CFE"/>
    <w:rsid w:val="00B858C7"/>
    <w:rsid w:val="00B86A35"/>
    <w:rsid w:val="00B8763A"/>
    <w:rsid w:val="00B90BAC"/>
    <w:rsid w:val="00B915E2"/>
    <w:rsid w:val="00B93B56"/>
    <w:rsid w:val="00B93FBD"/>
    <w:rsid w:val="00BA180C"/>
    <w:rsid w:val="00BA255B"/>
    <w:rsid w:val="00BA3012"/>
    <w:rsid w:val="00BA7C08"/>
    <w:rsid w:val="00BB0974"/>
    <w:rsid w:val="00BB2413"/>
    <w:rsid w:val="00BB41C1"/>
    <w:rsid w:val="00BB4851"/>
    <w:rsid w:val="00BB4CD5"/>
    <w:rsid w:val="00BC1787"/>
    <w:rsid w:val="00BC3E39"/>
    <w:rsid w:val="00BC6521"/>
    <w:rsid w:val="00BC6E3B"/>
    <w:rsid w:val="00BC7A93"/>
    <w:rsid w:val="00BD134D"/>
    <w:rsid w:val="00BD2106"/>
    <w:rsid w:val="00BD4810"/>
    <w:rsid w:val="00BD4CCA"/>
    <w:rsid w:val="00BD524A"/>
    <w:rsid w:val="00BD5641"/>
    <w:rsid w:val="00BD7562"/>
    <w:rsid w:val="00BE0E41"/>
    <w:rsid w:val="00BE172A"/>
    <w:rsid w:val="00BE632F"/>
    <w:rsid w:val="00BE7B2D"/>
    <w:rsid w:val="00BF02BC"/>
    <w:rsid w:val="00BF07E1"/>
    <w:rsid w:val="00BF08D1"/>
    <w:rsid w:val="00BF0AE9"/>
    <w:rsid w:val="00BF2203"/>
    <w:rsid w:val="00BF3317"/>
    <w:rsid w:val="00BF3EDA"/>
    <w:rsid w:val="00C00FD2"/>
    <w:rsid w:val="00C07530"/>
    <w:rsid w:val="00C07B08"/>
    <w:rsid w:val="00C10813"/>
    <w:rsid w:val="00C1125B"/>
    <w:rsid w:val="00C1402C"/>
    <w:rsid w:val="00C15D93"/>
    <w:rsid w:val="00C15E40"/>
    <w:rsid w:val="00C15EA6"/>
    <w:rsid w:val="00C17C5C"/>
    <w:rsid w:val="00C206F7"/>
    <w:rsid w:val="00C2084F"/>
    <w:rsid w:val="00C20A20"/>
    <w:rsid w:val="00C23254"/>
    <w:rsid w:val="00C23FD5"/>
    <w:rsid w:val="00C26E24"/>
    <w:rsid w:val="00C27499"/>
    <w:rsid w:val="00C27624"/>
    <w:rsid w:val="00C302E8"/>
    <w:rsid w:val="00C30D40"/>
    <w:rsid w:val="00C3277A"/>
    <w:rsid w:val="00C32A54"/>
    <w:rsid w:val="00C33133"/>
    <w:rsid w:val="00C33849"/>
    <w:rsid w:val="00C36B61"/>
    <w:rsid w:val="00C418B6"/>
    <w:rsid w:val="00C43365"/>
    <w:rsid w:val="00C4414A"/>
    <w:rsid w:val="00C45B1D"/>
    <w:rsid w:val="00C45CED"/>
    <w:rsid w:val="00C50184"/>
    <w:rsid w:val="00C51BBB"/>
    <w:rsid w:val="00C51EB3"/>
    <w:rsid w:val="00C56364"/>
    <w:rsid w:val="00C56C2B"/>
    <w:rsid w:val="00C56F92"/>
    <w:rsid w:val="00C600FD"/>
    <w:rsid w:val="00C601C0"/>
    <w:rsid w:val="00C60A82"/>
    <w:rsid w:val="00C6115F"/>
    <w:rsid w:val="00C612FF"/>
    <w:rsid w:val="00C62084"/>
    <w:rsid w:val="00C62603"/>
    <w:rsid w:val="00C63A8D"/>
    <w:rsid w:val="00C64A8C"/>
    <w:rsid w:val="00C65433"/>
    <w:rsid w:val="00C66334"/>
    <w:rsid w:val="00C66E40"/>
    <w:rsid w:val="00C7032D"/>
    <w:rsid w:val="00C71CEE"/>
    <w:rsid w:val="00C757CA"/>
    <w:rsid w:val="00C80729"/>
    <w:rsid w:val="00C819F0"/>
    <w:rsid w:val="00C8468B"/>
    <w:rsid w:val="00C90103"/>
    <w:rsid w:val="00C92E34"/>
    <w:rsid w:val="00C934BD"/>
    <w:rsid w:val="00C940B4"/>
    <w:rsid w:val="00C967D5"/>
    <w:rsid w:val="00CA02B9"/>
    <w:rsid w:val="00CA182F"/>
    <w:rsid w:val="00CA1FFF"/>
    <w:rsid w:val="00CA3953"/>
    <w:rsid w:val="00CA48E5"/>
    <w:rsid w:val="00CA4AFA"/>
    <w:rsid w:val="00CA6B55"/>
    <w:rsid w:val="00CB0A76"/>
    <w:rsid w:val="00CB33DF"/>
    <w:rsid w:val="00CB37FA"/>
    <w:rsid w:val="00CB65FA"/>
    <w:rsid w:val="00CC250D"/>
    <w:rsid w:val="00CC2584"/>
    <w:rsid w:val="00CC7523"/>
    <w:rsid w:val="00CD0D0F"/>
    <w:rsid w:val="00CD13EF"/>
    <w:rsid w:val="00CD17D0"/>
    <w:rsid w:val="00CD27BD"/>
    <w:rsid w:val="00CD3028"/>
    <w:rsid w:val="00CD3341"/>
    <w:rsid w:val="00CD361A"/>
    <w:rsid w:val="00CD7616"/>
    <w:rsid w:val="00CE000E"/>
    <w:rsid w:val="00CE15E8"/>
    <w:rsid w:val="00CE16A8"/>
    <w:rsid w:val="00CE1D54"/>
    <w:rsid w:val="00CE28BE"/>
    <w:rsid w:val="00CE5763"/>
    <w:rsid w:val="00CE726D"/>
    <w:rsid w:val="00CF267A"/>
    <w:rsid w:val="00CF2E96"/>
    <w:rsid w:val="00CF360F"/>
    <w:rsid w:val="00CF5A6E"/>
    <w:rsid w:val="00CF72D8"/>
    <w:rsid w:val="00CF7731"/>
    <w:rsid w:val="00CF7911"/>
    <w:rsid w:val="00D00564"/>
    <w:rsid w:val="00D02FC9"/>
    <w:rsid w:val="00D03617"/>
    <w:rsid w:val="00D07D82"/>
    <w:rsid w:val="00D113CF"/>
    <w:rsid w:val="00D11C04"/>
    <w:rsid w:val="00D14B57"/>
    <w:rsid w:val="00D1517C"/>
    <w:rsid w:val="00D16299"/>
    <w:rsid w:val="00D168F1"/>
    <w:rsid w:val="00D2105F"/>
    <w:rsid w:val="00D21412"/>
    <w:rsid w:val="00D25B74"/>
    <w:rsid w:val="00D26C31"/>
    <w:rsid w:val="00D3032B"/>
    <w:rsid w:val="00D307A2"/>
    <w:rsid w:val="00D33A33"/>
    <w:rsid w:val="00D33C41"/>
    <w:rsid w:val="00D34297"/>
    <w:rsid w:val="00D35429"/>
    <w:rsid w:val="00D35963"/>
    <w:rsid w:val="00D35C95"/>
    <w:rsid w:val="00D40098"/>
    <w:rsid w:val="00D40C24"/>
    <w:rsid w:val="00D41471"/>
    <w:rsid w:val="00D417E3"/>
    <w:rsid w:val="00D41C71"/>
    <w:rsid w:val="00D41F62"/>
    <w:rsid w:val="00D43799"/>
    <w:rsid w:val="00D44EDE"/>
    <w:rsid w:val="00D45089"/>
    <w:rsid w:val="00D45FBF"/>
    <w:rsid w:val="00D46501"/>
    <w:rsid w:val="00D4719B"/>
    <w:rsid w:val="00D472F4"/>
    <w:rsid w:val="00D478EB"/>
    <w:rsid w:val="00D47D7C"/>
    <w:rsid w:val="00D53D9E"/>
    <w:rsid w:val="00D558ED"/>
    <w:rsid w:val="00D6160A"/>
    <w:rsid w:val="00D62DEC"/>
    <w:rsid w:val="00D630F5"/>
    <w:rsid w:val="00D63A62"/>
    <w:rsid w:val="00D64FFA"/>
    <w:rsid w:val="00D66A96"/>
    <w:rsid w:val="00D70A58"/>
    <w:rsid w:val="00D713B1"/>
    <w:rsid w:val="00D72858"/>
    <w:rsid w:val="00D77A7A"/>
    <w:rsid w:val="00D77C0B"/>
    <w:rsid w:val="00D80568"/>
    <w:rsid w:val="00D81149"/>
    <w:rsid w:val="00D812E8"/>
    <w:rsid w:val="00D8177A"/>
    <w:rsid w:val="00D829D8"/>
    <w:rsid w:val="00D8374F"/>
    <w:rsid w:val="00D84A71"/>
    <w:rsid w:val="00D84CA0"/>
    <w:rsid w:val="00D85776"/>
    <w:rsid w:val="00D86202"/>
    <w:rsid w:val="00D86C1E"/>
    <w:rsid w:val="00D873B6"/>
    <w:rsid w:val="00D87CD7"/>
    <w:rsid w:val="00D926EA"/>
    <w:rsid w:val="00D93AA9"/>
    <w:rsid w:val="00D9437D"/>
    <w:rsid w:val="00D974D6"/>
    <w:rsid w:val="00DA2020"/>
    <w:rsid w:val="00DA46A2"/>
    <w:rsid w:val="00DA5431"/>
    <w:rsid w:val="00DA5483"/>
    <w:rsid w:val="00DA63D1"/>
    <w:rsid w:val="00DB2276"/>
    <w:rsid w:val="00DB248B"/>
    <w:rsid w:val="00DB37F1"/>
    <w:rsid w:val="00DB3D10"/>
    <w:rsid w:val="00DB54D5"/>
    <w:rsid w:val="00DB64DF"/>
    <w:rsid w:val="00DC30B7"/>
    <w:rsid w:val="00DC7696"/>
    <w:rsid w:val="00DD0031"/>
    <w:rsid w:val="00DD17AB"/>
    <w:rsid w:val="00DD2B97"/>
    <w:rsid w:val="00DD35FE"/>
    <w:rsid w:val="00DD49DE"/>
    <w:rsid w:val="00DD4C7C"/>
    <w:rsid w:val="00DD50F8"/>
    <w:rsid w:val="00DD5AB0"/>
    <w:rsid w:val="00DD5E94"/>
    <w:rsid w:val="00DD6924"/>
    <w:rsid w:val="00DD7B39"/>
    <w:rsid w:val="00DE049C"/>
    <w:rsid w:val="00DE0C71"/>
    <w:rsid w:val="00DE1D33"/>
    <w:rsid w:val="00DE207B"/>
    <w:rsid w:val="00DE2C6D"/>
    <w:rsid w:val="00DE4B30"/>
    <w:rsid w:val="00DE77E3"/>
    <w:rsid w:val="00DE7F96"/>
    <w:rsid w:val="00DF0085"/>
    <w:rsid w:val="00DF0A65"/>
    <w:rsid w:val="00DF11C3"/>
    <w:rsid w:val="00DF15D3"/>
    <w:rsid w:val="00DF1653"/>
    <w:rsid w:val="00DF39AA"/>
    <w:rsid w:val="00DF48AC"/>
    <w:rsid w:val="00DF511A"/>
    <w:rsid w:val="00DF5A5B"/>
    <w:rsid w:val="00DF6718"/>
    <w:rsid w:val="00DF6A55"/>
    <w:rsid w:val="00DF6E46"/>
    <w:rsid w:val="00E00D56"/>
    <w:rsid w:val="00E01AA3"/>
    <w:rsid w:val="00E02761"/>
    <w:rsid w:val="00E035BF"/>
    <w:rsid w:val="00E03961"/>
    <w:rsid w:val="00E060FE"/>
    <w:rsid w:val="00E078FC"/>
    <w:rsid w:val="00E100DE"/>
    <w:rsid w:val="00E1304F"/>
    <w:rsid w:val="00E15079"/>
    <w:rsid w:val="00E171CF"/>
    <w:rsid w:val="00E1739B"/>
    <w:rsid w:val="00E17AE3"/>
    <w:rsid w:val="00E203B8"/>
    <w:rsid w:val="00E22B81"/>
    <w:rsid w:val="00E25A45"/>
    <w:rsid w:val="00E26376"/>
    <w:rsid w:val="00E26911"/>
    <w:rsid w:val="00E30444"/>
    <w:rsid w:val="00E313C6"/>
    <w:rsid w:val="00E32EE6"/>
    <w:rsid w:val="00E32FA6"/>
    <w:rsid w:val="00E350AE"/>
    <w:rsid w:val="00E352EB"/>
    <w:rsid w:val="00E35B7B"/>
    <w:rsid w:val="00E36101"/>
    <w:rsid w:val="00E36B31"/>
    <w:rsid w:val="00E416BB"/>
    <w:rsid w:val="00E42301"/>
    <w:rsid w:val="00E42754"/>
    <w:rsid w:val="00E453C0"/>
    <w:rsid w:val="00E515E6"/>
    <w:rsid w:val="00E51738"/>
    <w:rsid w:val="00E531B5"/>
    <w:rsid w:val="00E555A0"/>
    <w:rsid w:val="00E5579A"/>
    <w:rsid w:val="00E604DE"/>
    <w:rsid w:val="00E606B4"/>
    <w:rsid w:val="00E62794"/>
    <w:rsid w:val="00E64EEA"/>
    <w:rsid w:val="00E71C44"/>
    <w:rsid w:val="00E728E2"/>
    <w:rsid w:val="00E7310E"/>
    <w:rsid w:val="00E752C6"/>
    <w:rsid w:val="00E75BFC"/>
    <w:rsid w:val="00E762AB"/>
    <w:rsid w:val="00E77166"/>
    <w:rsid w:val="00E81819"/>
    <w:rsid w:val="00E81863"/>
    <w:rsid w:val="00E845FD"/>
    <w:rsid w:val="00E8552D"/>
    <w:rsid w:val="00E8728C"/>
    <w:rsid w:val="00E87C1D"/>
    <w:rsid w:val="00E92311"/>
    <w:rsid w:val="00E944B2"/>
    <w:rsid w:val="00E9452C"/>
    <w:rsid w:val="00E9637B"/>
    <w:rsid w:val="00EA064D"/>
    <w:rsid w:val="00EA1423"/>
    <w:rsid w:val="00EA436C"/>
    <w:rsid w:val="00EA44BC"/>
    <w:rsid w:val="00EB20DB"/>
    <w:rsid w:val="00EB3661"/>
    <w:rsid w:val="00EB3E85"/>
    <w:rsid w:val="00EB63C5"/>
    <w:rsid w:val="00EC0126"/>
    <w:rsid w:val="00EC1029"/>
    <w:rsid w:val="00EC2284"/>
    <w:rsid w:val="00EC301B"/>
    <w:rsid w:val="00EC7430"/>
    <w:rsid w:val="00EC778E"/>
    <w:rsid w:val="00ED089A"/>
    <w:rsid w:val="00ED1ECD"/>
    <w:rsid w:val="00ED33AD"/>
    <w:rsid w:val="00ED4225"/>
    <w:rsid w:val="00ED45B1"/>
    <w:rsid w:val="00ED6880"/>
    <w:rsid w:val="00EE389C"/>
    <w:rsid w:val="00EE6072"/>
    <w:rsid w:val="00EF079E"/>
    <w:rsid w:val="00EF0E45"/>
    <w:rsid w:val="00EF1DEC"/>
    <w:rsid w:val="00EF1EF3"/>
    <w:rsid w:val="00EF3025"/>
    <w:rsid w:val="00EF65F1"/>
    <w:rsid w:val="00F013F3"/>
    <w:rsid w:val="00F03004"/>
    <w:rsid w:val="00F066AF"/>
    <w:rsid w:val="00F06E91"/>
    <w:rsid w:val="00F10441"/>
    <w:rsid w:val="00F10C12"/>
    <w:rsid w:val="00F1167F"/>
    <w:rsid w:val="00F11B8B"/>
    <w:rsid w:val="00F12F16"/>
    <w:rsid w:val="00F13414"/>
    <w:rsid w:val="00F1368E"/>
    <w:rsid w:val="00F1465B"/>
    <w:rsid w:val="00F14EEF"/>
    <w:rsid w:val="00F15334"/>
    <w:rsid w:val="00F15A77"/>
    <w:rsid w:val="00F15DBE"/>
    <w:rsid w:val="00F20F50"/>
    <w:rsid w:val="00F23376"/>
    <w:rsid w:val="00F2476E"/>
    <w:rsid w:val="00F25AE5"/>
    <w:rsid w:val="00F25B05"/>
    <w:rsid w:val="00F27721"/>
    <w:rsid w:val="00F27733"/>
    <w:rsid w:val="00F27798"/>
    <w:rsid w:val="00F27852"/>
    <w:rsid w:val="00F302B1"/>
    <w:rsid w:val="00F33154"/>
    <w:rsid w:val="00F33DD5"/>
    <w:rsid w:val="00F34133"/>
    <w:rsid w:val="00F34A78"/>
    <w:rsid w:val="00F35EE0"/>
    <w:rsid w:val="00F36C0E"/>
    <w:rsid w:val="00F373D6"/>
    <w:rsid w:val="00F41C2C"/>
    <w:rsid w:val="00F45291"/>
    <w:rsid w:val="00F45765"/>
    <w:rsid w:val="00F45A88"/>
    <w:rsid w:val="00F466F3"/>
    <w:rsid w:val="00F46F2E"/>
    <w:rsid w:val="00F51A37"/>
    <w:rsid w:val="00F52654"/>
    <w:rsid w:val="00F529C3"/>
    <w:rsid w:val="00F53BC8"/>
    <w:rsid w:val="00F53DCA"/>
    <w:rsid w:val="00F54986"/>
    <w:rsid w:val="00F56E1E"/>
    <w:rsid w:val="00F61C08"/>
    <w:rsid w:val="00F656A8"/>
    <w:rsid w:val="00F66052"/>
    <w:rsid w:val="00F66517"/>
    <w:rsid w:val="00F66D89"/>
    <w:rsid w:val="00F67D43"/>
    <w:rsid w:val="00F71DC6"/>
    <w:rsid w:val="00F722FF"/>
    <w:rsid w:val="00F7295F"/>
    <w:rsid w:val="00F73571"/>
    <w:rsid w:val="00F74365"/>
    <w:rsid w:val="00F7782E"/>
    <w:rsid w:val="00F77B2D"/>
    <w:rsid w:val="00F826AC"/>
    <w:rsid w:val="00F82A93"/>
    <w:rsid w:val="00F83D87"/>
    <w:rsid w:val="00F869D6"/>
    <w:rsid w:val="00F90FB6"/>
    <w:rsid w:val="00F910DB"/>
    <w:rsid w:val="00F91199"/>
    <w:rsid w:val="00F94223"/>
    <w:rsid w:val="00F976EE"/>
    <w:rsid w:val="00FA0933"/>
    <w:rsid w:val="00FA0E04"/>
    <w:rsid w:val="00FA48E9"/>
    <w:rsid w:val="00FA5271"/>
    <w:rsid w:val="00FA6D62"/>
    <w:rsid w:val="00FA7BCD"/>
    <w:rsid w:val="00FB1512"/>
    <w:rsid w:val="00FB6193"/>
    <w:rsid w:val="00FB7CC3"/>
    <w:rsid w:val="00FC1FE5"/>
    <w:rsid w:val="00FC6F15"/>
    <w:rsid w:val="00FC7D06"/>
    <w:rsid w:val="00FD0200"/>
    <w:rsid w:val="00FD05BB"/>
    <w:rsid w:val="00FD0610"/>
    <w:rsid w:val="00FD1023"/>
    <w:rsid w:val="00FD2EBC"/>
    <w:rsid w:val="00FD4007"/>
    <w:rsid w:val="00FD6523"/>
    <w:rsid w:val="00FD6BCF"/>
    <w:rsid w:val="00FE0332"/>
    <w:rsid w:val="00FE14CE"/>
    <w:rsid w:val="00FE4674"/>
    <w:rsid w:val="00FE7E46"/>
    <w:rsid w:val="00FF13D6"/>
    <w:rsid w:val="00FF17D4"/>
    <w:rsid w:val="00FF3169"/>
    <w:rsid w:val="00FF3DAD"/>
    <w:rsid w:val="00FF4378"/>
    <w:rsid w:val="00FF5396"/>
    <w:rsid w:val="00FF74E0"/>
    <w:rsid w:val="012F4102"/>
    <w:rsid w:val="0144D90C"/>
    <w:rsid w:val="019A2E62"/>
    <w:rsid w:val="0232A815"/>
    <w:rsid w:val="02BA332C"/>
    <w:rsid w:val="034BAA21"/>
    <w:rsid w:val="0369C934"/>
    <w:rsid w:val="03905D30"/>
    <w:rsid w:val="03A411D8"/>
    <w:rsid w:val="03B6B7C2"/>
    <w:rsid w:val="04588738"/>
    <w:rsid w:val="04D5C4FD"/>
    <w:rsid w:val="052FA87C"/>
    <w:rsid w:val="076D69EB"/>
    <w:rsid w:val="077AC5EE"/>
    <w:rsid w:val="07D9DD7C"/>
    <w:rsid w:val="08136C50"/>
    <w:rsid w:val="088CE724"/>
    <w:rsid w:val="08B3C109"/>
    <w:rsid w:val="08D137D7"/>
    <w:rsid w:val="0964C34B"/>
    <w:rsid w:val="09E271DE"/>
    <w:rsid w:val="0B5E509C"/>
    <w:rsid w:val="0B62A359"/>
    <w:rsid w:val="0B8AF0D3"/>
    <w:rsid w:val="0C02F6DA"/>
    <w:rsid w:val="0C222781"/>
    <w:rsid w:val="0C8FD448"/>
    <w:rsid w:val="0CB33A8F"/>
    <w:rsid w:val="0CD794B1"/>
    <w:rsid w:val="0D4E558C"/>
    <w:rsid w:val="0D5BFAB1"/>
    <w:rsid w:val="0D8FF164"/>
    <w:rsid w:val="0DEBBCD1"/>
    <w:rsid w:val="0DF614CA"/>
    <w:rsid w:val="0DF9F083"/>
    <w:rsid w:val="0E65EFE1"/>
    <w:rsid w:val="0E7C698D"/>
    <w:rsid w:val="0F086ABE"/>
    <w:rsid w:val="0F805C02"/>
    <w:rsid w:val="0F972B1A"/>
    <w:rsid w:val="0FC43445"/>
    <w:rsid w:val="0FE90EDF"/>
    <w:rsid w:val="100B3FBF"/>
    <w:rsid w:val="10610991"/>
    <w:rsid w:val="10903295"/>
    <w:rsid w:val="10FEAAED"/>
    <w:rsid w:val="11B20108"/>
    <w:rsid w:val="12EE21F8"/>
    <w:rsid w:val="12EEA9C0"/>
    <w:rsid w:val="1341BEA4"/>
    <w:rsid w:val="13DAFDF4"/>
    <w:rsid w:val="1469DEE1"/>
    <w:rsid w:val="15755D40"/>
    <w:rsid w:val="1587DE9A"/>
    <w:rsid w:val="1636429C"/>
    <w:rsid w:val="16BF0BE5"/>
    <w:rsid w:val="16C279FF"/>
    <w:rsid w:val="1732418B"/>
    <w:rsid w:val="17C426E3"/>
    <w:rsid w:val="17D7FD00"/>
    <w:rsid w:val="1843D750"/>
    <w:rsid w:val="187CF9CD"/>
    <w:rsid w:val="198F8D01"/>
    <w:rsid w:val="19B7FD00"/>
    <w:rsid w:val="1ACBEDDE"/>
    <w:rsid w:val="1B86F1BC"/>
    <w:rsid w:val="1C02977C"/>
    <w:rsid w:val="1C2B6A86"/>
    <w:rsid w:val="1C38D888"/>
    <w:rsid w:val="1D130468"/>
    <w:rsid w:val="1D3F6099"/>
    <w:rsid w:val="1DF2BE2B"/>
    <w:rsid w:val="1E218864"/>
    <w:rsid w:val="1E992979"/>
    <w:rsid w:val="1EDF8CCE"/>
    <w:rsid w:val="1F025A73"/>
    <w:rsid w:val="1F212CC5"/>
    <w:rsid w:val="1F5FB4DD"/>
    <w:rsid w:val="1F60ECE7"/>
    <w:rsid w:val="1F665E38"/>
    <w:rsid w:val="1F6E2D13"/>
    <w:rsid w:val="1F7945F7"/>
    <w:rsid w:val="205445ED"/>
    <w:rsid w:val="208A4DAA"/>
    <w:rsid w:val="209283B7"/>
    <w:rsid w:val="20D81E8B"/>
    <w:rsid w:val="20F5F140"/>
    <w:rsid w:val="2192DAE8"/>
    <w:rsid w:val="219E5AB5"/>
    <w:rsid w:val="21CCCC69"/>
    <w:rsid w:val="224EB595"/>
    <w:rsid w:val="229F1771"/>
    <w:rsid w:val="22AB2B9A"/>
    <w:rsid w:val="22E72443"/>
    <w:rsid w:val="22EB1F6E"/>
    <w:rsid w:val="22FE2D0F"/>
    <w:rsid w:val="23A44601"/>
    <w:rsid w:val="23C81C45"/>
    <w:rsid w:val="2428F3B2"/>
    <w:rsid w:val="2465D6BF"/>
    <w:rsid w:val="249D1946"/>
    <w:rsid w:val="25809433"/>
    <w:rsid w:val="2629B6B9"/>
    <w:rsid w:val="266DD1A3"/>
    <w:rsid w:val="2673D7E6"/>
    <w:rsid w:val="26922B0D"/>
    <w:rsid w:val="26F789B9"/>
    <w:rsid w:val="27AB9680"/>
    <w:rsid w:val="27B3F120"/>
    <w:rsid w:val="281E0FDA"/>
    <w:rsid w:val="2858412E"/>
    <w:rsid w:val="29DF61D6"/>
    <w:rsid w:val="2A78C30D"/>
    <w:rsid w:val="2B0EFFD5"/>
    <w:rsid w:val="2BC0304C"/>
    <w:rsid w:val="2BE79ADA"/>
    <w:rsid w:val="2C7A3141"/>
    <w:rsid w:val="2C7C0B9E"/>
    <w:rsid w:val="2C86A553"/>
    <w:rsid w:val="2C94EE06"/>
    <w:rsid w:val="2CD8CD71"/>
    <w:rsid w:val="2D261A1E"/>
    <w:rsid w:val="2D28527C"/>
    <w:rsid w:val="2D827085"/>
    <w:rsid w:val="2D827313"/>
    <w:rsid w:val="2DB561CF"/>
    <w:rsid w:val="2E29F9E7"/>
    <w:rsid w:val="2E34DBEC"/>
    <w:rsid w:val="2ECA0C50"/>
    <w:rsid w:val="2F7DA0BC"/>
    <w:rsid w:val="2FC7E929"/>
    <w:rsid w:val="2FCE4BF6"/>
    <w:rsid w:val="2FD2606D"/>
    <w:rsid w:val="302C92D9"/>
    <w:rsid w:val="3126AD71"/>
    <w:rsid w:val="31C3E70F"/>
    <w:rsid w:val="31C4CA50"/>
    <w:rsid w:val="32F526B5"/>
    <w:rsid w:val="33448D4F"/>
    <w:rsid w:val="33E80E2A"/>
    <w:rsid w:val="34090733"/>
    <w:rsid w:val="34680E78"/>
    <w:rsid w:val="349751E6"/>
    <w:rsid w:val="34B90105"/>
    <w:rsid w:val="34C8F5A0"/>
    <w:rsid w:val="34F2A19A"/>
    <w:rsid w:val="35B4F653"/>
    <w:rsid w:val="3634FFAA"/>
    <w:rsid w:val="3681D147"/>
    <w:rsid w:val="3682A517"/>
    <w:rsid w:val="36E7FB3D"/>
    <w:rsid w:val="37D91217"/>
    <w:rsid w:val="3839A8C5"/>
    <w:rsid w:val="386FE2C8"/>
    <w:rsid w:val="38C1B548"/>
    <w:rsid w:val="38D1F869"/>
    <w:rsid w:val="39B5A8BE"/>
    <w:rsid w:val="39F9AAAE"/>
    <w:rsid w:val="39FCE9B7"/>
    <w:rsid w:val="3A94BADA"/>
    <w:rsid w:val="3AACCE07"/>
    <w:rsid w:val="3AEED26C"/>
    <w:rsid w:val="3AF18B6C"/>
    <w:rsid w:val="3B6BC16C"/>
    <w:rsid w:val="3C42962A"/>
    <w:rsid w:val="3C8AC6AE"/>
    <w:rsid w:val="3CDC30C1"/>
    <w:rsid w:val="3CFD61B4"/>
    <w:rsid w:val="3D2710B1"/>
    <w:rsid w:val="3D56A5A7"/>
    <w:rsid w:val="3DC6497D"/>
    <w:rsid w:val="3E195839"/>
    <w:rsid w:val="3EC5D413"/>
    <w:rsid w:val="3F5F1E92"/>
    <w:rsid w:val="3FBFDD8E"/>
    <w:rsid w:val="411C35A1"/>
    <w:rsid w:val="4189EF55"/>
    <w:rsid w:val="418F4483"/>
    <w:rsid w:val="43575418"/>
    <w:rsid w:val="438E5E22"/>
    <w:rsid w:val="43BD9F78"/>
    <w:rsid w:val="43F851DB"/>
    <w:rsid w:val="44DA884C"/>
    <w:rsid w:val="44E49B9E"/>
    <w:rsid w:val="45047CC3"/>
    <w:rsid w:val="45AAE905"/>
    <w:rsid w:val="45EA85B8"/>
    <w:rsid w:val="45EDD28A"/>
    <w:rsid w:val="4603FB3E"/>
    <w:rsid w:val="462411A5"/>
    <w:rsid w:val="466F211B"/>
    <w:rsid w:val="46FA625F"/>
    <w:rsid w:val="4700BA43"/>
    <w:rsid w:val="479EDC17"/>
    <w:rsid w:val="47EFFC0A"/>
    <w:rsid w:val="48C2E197"/>
    <w:rsid w:val="49A0DEB3"/>
    <w:rsid w:val="4A17DA49"/>
    <w:rsid w:val="4A7233EF"/>
    <w:rsid w:val="4A74052C"/>
    <w:rsid w:val="4A962AAB"/>
    <w:rsid w:val="4AAB623B"/>
    <w:rsid w:val="4ADEF05D"/>
    <w:rsid w:val="4AEEF39B"/>
    <w:rsid w:val="4B11E8C8"/>
    <w:rsid w:val="4B1EC61B"/>
    <w:rsid w:val="4B211C6A"/>
    <w:rsid w:val="4B63C282"/>
    <w:rsid w:val="4B992384"/>
    <w:rsid w:val="4C0B1F60"/>
    <w:rsid w:val="4C370251"/>
    <w:rsid w:val="4C5BAD42"/>
    <w:rsid w:val="4C76FB30"/>
    <w:rsid w:val="4C85F963"/>
    <w:rsid w:val="4CAF2A79"/>
    <w:rsid w:val="4D14C699"/>
    <w:rsid w:val="4EAE8124"/>
    <w:rsid w:val="4F9FCD3E"/>
    <w:rsid w:val="4FD77462"/>
    <w:rsid w:val="51143E14"/>
    <w:rsid w:val="51157026"/>
    <w:rsid w:val="52985251"/>
    <w:rsid w:val="53A7B0DE"/>
    <w:rsid w:val="53B9A303"/>
    <w:rsid w:val="53EEB716"/>
    <w:rsid w:val="53F4A1F6"/>
    <w:rsid w:val="54D5DCB5"/>
    <w:rsid w:val="54E249B1"/>
    <w:rsid w:val="551336D7"/>
    <w:rsid w:val="552B2847"/>
    <w:rsid w:val="55434952"/>
    <w:rsid w:val="55503DCC"/>
    <w:rsid w:val="5574F30B"/>
    <w:rsid w:val="55BC4125"/>
    <w:rsid w:val="56519A1C"/>
    <w:rsid w:val="5694AF10"/>
    <w:rsid w:val="56C1B75E"/>
    <w:rsid w:val="57D70920"/>
    <w:rsid w:val="581F2745"/>
    <w:rsid w:val="5856AA8A"/>
    <w:rsid w:val="5896D26F"/>
    <w:rsid w:val="58FC617B"/>
    <w:rsid w:val="5907FFB3"/>
    <w:rsid w:val="590B27B3"/>
    <w:rsid w:val="59430245"/>
    <w:rsid w:val="595595B0"/>
    <w:rsid w:val="5A44FC31"/>
    <w:rsid w:val="5AA76898"/>
    <w:rsid w:val="5ABBD512"/>
    <w:rsid w:val="5B352AE9"/>
    <w:rsid w:val="5B65A1FC"/>
    <w:rsid w:val="5B8C0A95"/>
    <w:rsid w:val="5BFAEF80"/>
    <w:rsid w:val="5CA577C4"/>
    <w:rsid w:val="5CE68339"/>
    <w:rsid w:val="5D23B694"/>
    <w:rsid w:val="5DB7ACEA"/>
    <w:rsid w:val="5DDF1F14"/>
    <w:rsid w:val="5E0096A9"/>
    <w:rsid w:val="5E22F841"/>
    <w:rsid w:val="5E28728B"/>
    <w:rsid w:val="5ECA46D1"/>
    <w:rsid w:val="5EE93C2C"/>
    <w:rsid w:val="5F52F015"/>
    <w:rsid w:val="5F5CA1D4"/>
    <w:rsid w:val="5F8684B5"/>
    <w:rsid w:val="605CF742"/>
    <w:rsid w:val="6080971E"/>
    <w:rsid w:val="60A9459B"/>
    <w:rsid w:val="613D4344"/>
    <w:rsid w:val="614755B5"/>
    <w:rsid w:val="61949E61"/>
    <w:rsid w:val="61C51730"/>
    <w:rsid w:val="62196A95"/>
    <w:rsid w:val="622077F0"/>
    <w:rsid w:val="6223E54B"/>
    <w:rsid w:val="624AEBA9"/>
    <w:rsid w:val="62E20D37"/>
    <w:rsid w:val="631AECD1"/>
    <w:rsid w:val="63D62888"/>
    <w:rsid w:val="640E4026"/>
    <w:rsid w:val="64225D57"/>
    <w:rsid w:val="64250F59"/>
    <w:rsid w:val="6448E736"/>
    <w:rsid w:val="64576D23"/>
    <w:rsid w:val="66185542"/>
    <w:rsid w:val="672553C2"/>
    <w:rsid w:val="67261A21"/>
    <w:rsid w:val="67A5E427"/>
    <w:rsid w:val="67D39AE0"/>
    <w:rsid w:val="681FB871"/>
    <w:rsid w:val="6866B6D3"/>
    <w:rsid w:val="68AFD0C4"/>
    <w:rsid w:val="68F95266"/>
    <w:rsid w:val="69123F36"/>
    <w:rsid w:val="692D0826"/>
    <w:rsid w:val="69B0B31C"/>
    <w:rsid w:val="6A9DB3F1"/>
    <w:rsid w:val="6B803F73"/>
    <w:rsid w:val="6BE2B25C"/>
    <w:rsid w:val="6C151730"/>
    <w:rsid w:val="6C38C9E5"/>
    <w:rsid w:val="6C3D7DEE"/>
    <w:rsid w:val="6C603695"/>
    <w:rsid w:val="6C77EB14"/>
    <w:rsid w:val="6C9F9766"/>
    <w:rsid w:val="6CFEF758"/>
    <w:rsid w:val="6D33CD49"/>
    <w:rsid w:val="6D8C0124"/>
    <w:rsid w:val="6E1EA083"/>
    <w:rsid w:val="6E210957"/>
    <w:rsid w:val="6ED5AC9C"/>
    <w:rsid w:val="6F3DBF95"/>
    <w:rsid w:val="6F41CCAD"/>
    <w:rsid w:val="6FF04425"/>
    <w:rsid w:val="70758C53"/>
    <w:rsid w:val="7084EA66"/>
    <w:rsid w:val="708A15BA"/>
    <w:rsid w:val="71E4E481"/>
    <w:rsid w:val="71FF1661"/>
    <w:rsid w:val="7252DFF4"/>
    <w:rsid w:val="727AB8ED"/>
    <w:rsid w:val="7289778E"/>
    <w:rsid w:val="72AFBBA9"/>
    <w:rsid w:val="72C88A8F"/>
    <w:rsid w:val="736114E2"/>
    <w:rsid w:val="74969697"/>
    <w:rsid w:val="74C35866"/>
    <w:rsid w:val="74EFDA14"/>
    <w:rsid w:val="756421E0"/>
    <w:rsid w:val="76BDAA68"/>
    <w:rsid w:val="77374C9D"/>
    <w:rsid w:val="77A23099"/>
    <w:rsid w:val="77E0003A"/>
    <w:rsid w:val="7860946C"/>
    <w:rsid w:val="78A1F244"/>
    <w:rsid w:val="791056DD"/>
    <w:rsid w:val="79A83ED0"/>
    <w:rsid w:val="79F982F1"/>
    <w:rsid w:val="7A432452"/>
    <w:rsid w:val="7A5E7D95"/>
    <w:rsid w:val="7A711F87"/>
    <w:rsid w:val="7AEC95E9"/>
    <w:rsid w:val="7B094142"/>
    <w:rsid w:val="7B1C115E"/>
    <w:rsid w:val="7B702180"/>
    <w:rsid w:val="7B9A75CF"/>
    <w:rsid w:val="7BDF6DC0"/>
    <w:rsid w:val="7CB2A4CE"/>
    <w:rsid w:val="7CCC0794"/>
    <w:rsid w:val="7CF3E097"/>
    <w:rsid w:val="7CFFDF58"/>
    <w:rsid w:val="7DB1264B"/>
    <w:rsid w:val="7DC3BBFB"/>
    <w:rsid w:val="7E3E972E"/>
    <w:rsid w:val="7E6A5D33"/>
    <w:rsid w:val="7EBF231B"/>
    <w:rsid w:val="7F36314C"/>
    <w:rsid w:val="7F6FA679"/>
    <w:rsid w:val="7F7B3E82"/>
    <w:rsid w:val="7F7CC443"/>
    <w:rsid w:val="7F863013"/>
    <w:rsid w:val="7FABFFE2"/>
  </w:rsids>
  <m:mathPr>
    <m:mathFont m:val="Cambria Math"/>
    <m:brkBin m:val="before"/>
    <m:brkBinSub m:val="--"/>
    <m:smallFrac m:val="0"/>
    <m:dispDef/>
    <m:lMargin m:val="0"/>
    <m:rMargin m:val="0"/>
    <m:defJc m:val="centerGroup"/>
    <m:wrapIndent m:val="1440"/>
    <m:intLim m:val="subSup"/>
    <m:naryLim m:val="undOvr"/>
  </m:mathPr>
  <w:themeFontLang w:val="es-ES" w:eastAsia="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130B3"/>
  <w15:chartTrackingRefBased/>
  <w15:docId w15:val="{3718F89F-CE1E-4A43-8A84-6A0263BE1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berPangea Text" w:eastAsiaTheme="minorHAnsi" w:hAnsi="IberPangea Text" w:cs="Lato Light (Cuerpo)"/>
        <w:color w:val="00402A" w:themeColor="text2"/>
        <w:sz w:val="36"/>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07D82"/>
    <w:rPr>
      <w:rFonts w:asciiTheme="minorHAnsi" w:hAnsiTheme="minorHAnsi"/>
      <w:color w:val="3A3734" w:themeColor="text1"/>
      <w:sz w:val="20"/>
      <w:lang w:val="en-GB"/>
    </w:rPr>
  </w:style>
  <w:style w:type="paragraph" w:styleId="Heading1">
    <w:name w:val="heading 1"/>
    <w:basedOn w:val="Normal"/>
    <w:next w:val="BodyText1"/>
    <w:link w:val="Heading1Char"/>
    <w:uiPriority w:val="9"/>
    <w:qFormat/>
    <w:rsid w:val="005A4F8C"/>
    <w:pPr>
      <w:keepNext/>
      <w:keepLines/>
      <w:spacing w:after="360" w:line="240" w:lineRule="auto"/>
      <w:outlineLvl w:val="0"/>
    </w:pPr>
    <w:rPr>
      <w:rFonts w:ascii="IberPangea Text Medium" w:eastAsia="Times New Roman" w:hAnsi="IberPangea Text Medium" w:cs="Times New Roman"/>
      <w:color w:val="008C38" w:themeColor="accent1"/>
      <w:sz w:val="48"/>
    </w:rPr>
  </w:style>
  <w:style w:type="paragraph" w:styleId="Heading2">
    <w:name w:val="heading 2"/>
    <w:basedOn w:val="Normal"/>
    <w:next w:val="Normal"/>
    <w:link w:val="Heading2Char"/>
    <w:uiPriority w:val="9"/>
    <w:unhideWhenUsed/>
    <w:qFormat/>
    <w:rsid w:val="00A70C50"/>
    <w:pPr>
      <w:keepNext/>
      <w:keepLines/>
      <w:spacing w:before="40" w:after="120" w:line="240" w:lineRule="auto"/>
      <w:outlineLvl w:val="1"/>
    </w:pPr>
    <w:rPr>
      <w:rFonts w:eastAsiaTheme="majorEastAsia" w:cs="Times New Roman"/>
      <w:color w:val="008C38" w:themeColor="accent1"/>
      <w:sz w:val="32"/>
      <w:szCs w:val="26"/>
    </w:rPr>
  </w:style>
  <w:style w:type="paragraph" w:styleId="Heading3">
    <w:name w:val="heading 3"/>
    <w:basedOn w:val="Normal"/>
    <w:next w:val="Normal"/>
    <w:link w:val="Heading3Char"/>
    <w:uiPriority w:val="9"/>
    <w:unhideWhenUsed/>
    <w:qFormat/>
    <w:rsid w:val="00A70C50"/>
    <w:pPr>
      <w:keepNext/>
      <w:keepLines/>
      <w:spacing w:before="120" w:after="240" w:line="240" w:lineRule="auto"/>
      <w:outlineLvl w:val="2"/>
    </w:pPr>
    <w:rPr>
      <w:rFonts w:eastAsia="Times New Roman" w:cs="Times New Roman"/>
      <w:sz w:val="24"/>
      <w:szCs w:val="24"/>
    </w:rPr>
  </w:style>
  <w:style w:type="paragraph" w:styleId="Heading4">
    <w:name w:val="heading 4"/>
    <w:basedOn w:val="Normal"/>
    <w:next w:val="Normal"/>
    <w:link w:val="Heading4Char"/>
    <w:uiPriority w:val="9"/>
    <w:semiHidden/>
    <w:unhideWhenUsed/>
    <w:qFormat/>
    <w:rsid w:val="00A94A1F"/>
    <w:pPr>
      <w:keepNext/>
      <w:keepLines/>
      <w:spacing w:before="40" w:after="0"/>
      <w:outlineLvl w:val="3"/>
    </w:pPr>
    <w:rPr>
      <w:rFonts w:eastAsia="Times New Roman" w:cs="Times New Roman"/>
      <w:i/>
      <w:iCs/>
      <w:color w:val="008C3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E56"/>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E56"/>
  </w:style>
  <w:style w:type="paragraph" w:styleId="Footer">
    <w:name w:val="footer"/>
    <w:basedOn w:val="Normal"/>
    <w:link w:val="FooterChar"/>
    <w:uiPriority w:val="99"/>
    <w:unhideWhenUsed/>
    <w:rsid w:val="003A0E56"/>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E56"/>
  </w:style>
  <w:style w:type="paragraph" w:styleId="NormalWeb">
    <w:name w:val="Normal (Web)"/>
    <w:basedOn w:val="Normal"/>
    <w:link w:val="NormalWebChar"/>
    <w:uiPriority w:val="99"/>
    <w:unhideWhenUsed/>
    <w:rsid w:val="003A0E5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Documenttitle">
    <w:name w:val="Document title"/>
    <w:basedOn w:val="Normal"/>
    <w:qFormat/>
    <w:rsid w:val="00165AE9"/>
    <w:pPr>
      <w:spacing w:after="360" w:line="240" w:lineRule="auto"/>
    </w:pPr>
    <w:rPr>
      <w:rFonts w:ascii="IberPangea Text SmBold" w:hAnsi="IberPangea Text SmBold" w:cs="IberPangea Text SmBold"/>
      <w:b/>
      <w:bCs/>
      <w:color w:val="008C38"/>
      <w:sz w:val="104"/>
      <w:lang w:val="en-US"/>
    </w:rPr>
  </w:style>
  <w:style w:type="paragraph" w:customStyle="1" w:styleId="BodyText1">
    <w:name w:val="Body Text1"/>
    <w:basedOn w:val="Normal"/>
    <w:link w:val="BodytextChar"/>
    <w:qFormat/>
    <w:rsid w:val="00D66A96"/>
    <w:rPr>
      <w:rFonts w:ascii="IberPangea Text Light" w:hAnsi="IberPangea Text Light"/>
    </w:rPr>
  </w:style>
  <w:style w:type="character" w:customStyle="1" w:styleId="NormalWebChar">
    <w:name w:val="Normal (Web) Char"/>
    <w:basedOn w:val="DefaultParagraphFont"/>
    <w:link w:val="NormalWeb"/>
    <w:uiPriority w:val="99"/>
    <w:rsid w:val="003A0E56"/>
    <w:rPr>
      <w:rFonts w:ascii="Times New Roman" w:eastAsia="Times New Roman" w:hAnsi="Times New Roman" w:cs="Times New Roman"/>
      <w:sz w:val="24"/>
      <w:szCs w:val="24"/>
      <w:lang w:eastAsia="es-ES"/>
    </w:rPr>
  </w:style>
  <w:style w:type="paragraph" w:customStyle="1" w:styleId="Documentsubtitle">
    <w:name w:val="Document subtitle"/>
    <w:basedOn w:val="Normal"/>
    <w:qFormat/>
    <w:rsid w:val="00165AE9"/>
    <w:pPr>
      <w:spacing w:after="360" w:line="240" w:lineRule="auto"/>
    </w:pPr>
    <w:rPr>
      <w:rFonts w:cs="IberPangea Text"/>
      <w:color w:val="008C38" w:themeColor="accent1"/>
      <w:sz w:val="52"/>
      <w:szCs w:val="20"/>
      <w:lang w:val="en-US"/>
    </w:rPr>
  </w:style>
  <w:style w:type="paragraph" w:customStyle="1" w:styleId="Sectiondivider">
    <w:name w:val="Section divider"/>
    <w:basedOn w:val="Normal"/>
    <w:qFormat/>
    <w:rsid w:val="00165AE9"/>
    <w:pPr>
      <w:kinsoku w:val="0"/>
      <w:overflowPunct w:val="0"/>
      <w:spacing w:after="100" w:afterAutospacing="1" w:line="1500" w:lineRule="exact"/>
      <w:textAlignment w:val="baseline"/>
    </w:pPr>
    <w:rPr>
      <w:rFonts w:ascii="IberPangea Text SmBold" w:hAnsi="IberPangea Text SmBold" w:cs="IberPangea Text SmBold"/>
      <w:color w:val="008C38" w:themeColor="accent1"/>
      <w:sz w:val="144"/>
      <w:lang w:val="en-US"/>
    </w:rPr>
  </w:style>
  <w:style w:type="character" w:customStyle="1" w:styleId="BodytextChar">
    <w:name w:val="Body text Char"/>
    <w:basedOn w:val="NormalWebChar"/>
    <w:link w:val="BodyText1"/>
    <w:rsid w:val="00D66A96"/>
    <w:rPr>
      <w:rFonts w:ascii="IberPangea Text Light" w:eastAsia="Times New Roman" w:hAnsi="IberPangea Text Light" w:cs="Times New Roman"/>
      <w:color w:val="3A3734" w:themeColor="text1"/>
      <w:sz w:val="20"/>
      <w:szCs w:val="24"/>
      <w:lang w:eastAsia="es-ES"/>
    </w:rPr>
  </w:style>
  <w:style w:type="paragraph" w:customStyle="1" w:styleId="SmallSubheading">
    <w:name w:val="Small Subheading"/>
    <w:basedOn w:val="Normal"/>
    <w:next w:val="BodyText1"/>
    <w:link w:val="SmallSubheadingChar"/>
    <w:qFormat/>
    <w:rsid w:val="00732B65"/>
    <w:pPr>
      <w:spacing w:before="240" w:after="120"/>
    </w:pPr>
    <w:rPr>
      <w:color w:val="008C38" w:themeColor="accent1"/>
      <w:sz w:val="24"/>
    </w:rPr>
  </w:style>
  <w:style w:type="table" w:styleId="TableGrid">
    <w:name w:val="Table Grid"/>
    <w:aliases w:val="Wivai"/>
    <w:basedOn w:val="TableNormal"/>
    <w:uiPriority w:val="39"/>
    <w:rsid w:val="00C33133"/>
    <w:pPr>
      <w:spacing w:after="0" w:line="240" w:lineRule="auto"/>
    </w:pPr>
    <w:rPr>
      <w:rFonts w:eastAsia="Times New Roman" w:cs="Times New Roman"/>
      <w:sz w:val="20"/>
      <w:szCs w:val="20"/>
      <w:lang w:eastAsia="es-ES"/>
    </w:rPr>
    <w:tblPr>
      <w:tblBorders>
        <w:left w:val="single" w:sz="4" w:space="0" w:color="00402A" w:themeColor="text2"/>
        <w:insideV w:val="single" w:sz="4" w:space="0" w:color="00402A" w:themeColor="text2"/>
      </w:tblBorders>
    </w:tblPr>
    <w:tcPr>
      <w:shd w:val="clear" w:color="auto" w:fill="auto"/>
    </w:tcPr>
    <w:tblStylePr w:type="firstRow">
      <w:rPr>
        <w:rFonts w:asciiTheme="majorHAnsi" w:hAnsiTheme="majorHAnsi"/>
        <w:caps/>
        <w:smallCaps w:val="0"/>
      </w:rPr>
    </w:tblStylePr>
    <w:tblStylePr w:type="lastRow">
      <w:tblPr/>
      <w:tcPr>
        <w:tcBorders>
          <w:top w:val="nil"/>
        </w:tcBorders>
        <w:shd w:val="clear" w:color="auto" w:fill="auto"/>
      </w:tcPr>
    </w:tblStylePr>
    <w:tblStylePr w:type="firstCol">
      <w:rPr>
        <w:rFonts w:asciiTheme="majorHAnsi" w:hAnsiTheme="majorHAnsi"/>
        <w:color w:val="00402A" w:themeColor="text2"/>
      </w:rPr>
    </w:tblStylePr>
    <w:tblStylePr w:type="lastCol">
      <w:tblPr/>
      <w:tcPr>
        <w:shd w:val="clear" w:color="auto" w:fill="F2F2F2" w:themeFill="background1" w:themeFillShade="F2"/>
      </w:tcPr>
    </w:tblStylePr>
  </w:style>
  <w:style w:type="character" w:customStyle="1" w:styleId="SmallSubheadingChar">
    <w:name w:val="Small Subheading Char"/>
    <w:basedOn w:val="DefaultParagraphFont"/>
    <w:link w:val="SmallSubheading"/>
    <w:rsid w:val="00A07620"/>
    <w:rPr>
      <w:rFonts w:asciiTheme="minorHAnsi" w:eastAsia="Times New Roman" w:hAnsiTheme="minorHAnsi" w:cs="Times New Roman"/>
      <w:color w:val="008C38" w:themeColor="accent1"/>
      <w:sz w:val="24"/>
      <w:szCs w:val="24"/>
      <w:shd w:val="clear" w:color="auto" w:fill="FFFFFF"/>
      <w:lang w:val="en-GB" w:eastAsia="es-ES"/>
    </w:rPr>
  </w:style>
  <w:style w:type="table" w:styleId="PlainTable1">
    <w:name w:val="Plain Table 1"/>
    <w:basedOn w:val="TableNormal"/>
    <w:uiPriority w:val="41"/>
    <w:rsid w:val="003102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link w:val="NoSpacingChar"/>
    <w:uiPriority w:val="1"/>
    <w:rsid w:val="00EC301B"/>
    <w:pPr>
      <w:spacing w:after="0" w:line="240" w:lineRule="auto"/>
    </w:pPr>
    <w:rPr>
      <w:rFonts w:eastAsia="Times New Roman"/>
      <w:lang w:val="en-US"/>
    </w:rPr>
  </w:style>
  <w:style w:type="character" w:customStyle="1" w:styleId="NoSpacingChar">
    <w:name w:val="No Spacing Char"/>
    <w:basedOn w:val="DefaultParagraphFont"/>
    <w:link w:val="NoSpacing"/>
    <w:uiPriority w:val="1"/>
    <w:rsid w:val="00EC301B"/>
    <w:rPr>
      <w:rFonts w:eastAsia="Times New Roman"/>
      <w:lang w:val="en-US"/>
    </w:rPr>
  </w:style>
  <w:style w:type="paragraph" w:customStyle="1" w:styleId="Level1Bullets">
    <w:name w:val="Level 1 Bullets"/>
    <w:basedOn w:val="BodyText1"/>
    <w:link w:val="Level1BulletsChar"/>
    <w:qFormat/>
    <w:rsid w:val="00750E78"/>
    <w:pPr>
      <w:numPr>
        <w:numId w:val="1"/>
      </w:numPr>
    </w:pPr>
    <w:rPr>
      <w:rFonts w:eastAsia="BlissPro-Bold"/>
      <w:bCs/>
      <w:szCs w:val="16"/>
    </w:rPr>
  </w:style>
  <w:style w:type="paragraph" w:customStyle="1" w:styleId="LargeSubheading">
    <w:name w:val="Large Subheading"/>
    <w:basedOn w:val="Normal"/>
    <w:next w:val="BodyText1"/>
    <w:link w:val="LargeSubheadingChar"/>
    <w:qFormat/>
    <w:rsid w:val="00A96691"/>
    <w:pPr>
      <w:spacing w:before="300" w:after="120" w:line="240" w:lineRule="auto"/>
    </w:pPr>
    <w:rPr>
      <w:rFonts w:ascii="IberPangea Text" w:hAnsi="IberPangea Text"/>
      <w:color w:val="008C38" w:themeColor="accent1"/>
      <w:sz w:val="36"/>
    </w:rPr>
  </w:style>
  <w:style w:type="character" w:customStyle="1" w:styleId="Level1BulletsChar">
    <w:name w:val="Level 1 Bullets Char"/>
    <w:basedOn w:val="BodytextChar"/>
    <w:link w:val="Level1Bullets"/>
    <w:rsid w:val="00A94A1F"/>
    <w:rPr>
      <w:rFonts w:ascii="IberPangea Text Light" w:eastAsia="BlissPro-Bold" w:hAnsi="IberPangea Text Light" w:cs="Times New Roman"/>
      <w:bCs/>
      <w:color w:val="3A3734" w:themeColor="text1"/>
      <w:sz w:val="20"/>
      <w:szCs w:val="16"/>
      <w:lang w:eastAsia="es-ES"/>
    </w:rPr>
  </w:style>
  <w:style w:type="character" w:customStyle="1" w:styleId="LargeSubheadingChar">
    <w:name w:val="Large Subheading Char"/>
    <w:basedOn w:val="BodytextChar"/>
    <w:link w:val="LargeSubheading"/>
    <w:rsid w:val="00A96691"/>
    <w:rPr>
      <w:rFonts w:ascii="IberPangea Text Light" w:eastAsia="Times New Roman" w:hAnsi="IberPangea Text Light" w:cs="Times New Roman"/>
      <w:color w:val="008C38" w:themeColor="accent1"/>
      <w:sz w:val="20"/>
      <w:szCs w:val="24"/>
      <w:lang w:eastAsia="es-ES"/>
    </w:rPr>
  </w:style>
  <w:style w:type="table" w:styleId="PlainTable4">
    <w:name w:val="Plain Table 4"/>
    <w:basedOn w:val="TableNormal"/>
    <w:uiPriority w:val="44"/>
    <w:rsid w:val="00792D7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text">
    <w:name w:val="Table text"/>
    <w:basedOn w:val="Normal"/>
    <w:link w:val="TabletextChar"/>
    <w:qFormat/>
    <w:rsid w:val="007E45F0"/>
    <w:pPr>
      <w:spacing w:after="0" w:line="240" w:lineRule="auto"/>
      <w:jc w:val="center"/>
    </w:pPr>
    <w:rPr>
      <w:rFonts w:cs="Times New Roman"/>
      <w:sz w:val="18"/>
    </w:rPr>
  </w:style>
  <w:style w:type="paragraph" w:styleId="ListParagraph">
    <w:name w:val="List Paragraph"/>
    <w:basedOn w:val="Normal"/>
    <w:uiPriority w:val="34"/>
    <w:qFormat/>
    <w:rsid w:val="00143914"/>
    <w:pPr>
      <w:ind w:left="720"/>
      <w:contextualSpacing/>
    </w:pPr>
  </w:style>
  <w:style w:type="character" w:customStyle="1" w:styleId="TabletextChar">
    <w:name w:val="Table text Char"/>
    <w:basedOn w:val="DefaultParagraphFont"/>
    <w:link w:val="Tabletext"/>
    <w:rsid w:val="007E45F0"/>
    <w:rPr>
      <w:rFonts w:asciiTheme="minorHAnsi" w:hAnsiTheme="minorHAnsi" w:cs="Times New Roman"/>
      <w:color w:val="3A3734" w:themeColor="text1"/>
      <w:sz w:val="18"/>
    </w:rPr>
  </w:style>
  <w:style w:type="paragraph" w:customStyle="1" w:styleId="Milestones">
    <w:name w:val="Milestones"/>
    <w:basedOn w:val="BodyText1"/>
    <w:link w:val="MilestonesChar"/>
    <w:qFormat/>
    <w:rsid w:val="00D66A96"/>
    <w:pPr>
      <w:numPr>
        <w:numId w:val="9"/>
      </w:numPr>
      <w:spacing w:before="240" w:after="240" w:line="240" w:lineRule="auto"/>
    </w:pPr>
    <w:rPr>
      <w:sz w:val="24"/>
    </w:rPr>
  </w:style>
  <w:style w:type="paragraph" w:customStyle="1" w:styleId="Footnote">
    <w:name w:val="Footnote"/>
    <w:basedOn w:val="Normal"/>
    <w:link w:val="FootnoteChar"/>
    <w:qFormat/>
    <w:rsid w:val="00D26C31"/>
    <w:pPr>
      <w:autoSpaceDE w:val="0"/>
      <w:autoSpaceDN w:val="0"/>
      <w:adjustRightInd w:val="0"/>
      <w:spacing w:after="0" w:line="240" w:lineRule="auto"/>
    </w:pPr>
    <w:rPr>
      <w:rFonts w:cs="Times New Roman"/>
      <w:iCs/>
      <w:sz w:val="16"/>
      <w:szCs w:val="14"/>
    </w:rPr>
  </w:style>
  <w:style w:type="character" w:customStyle="1" w:styleId="MilestonesChar">
    <w:name w:val="Milestones Char"/>
    <w:basedOn w:val="BodytextChar"/>
    <w:link w:val="Milestones"/>
    <w:rsid w:val="00D66A96"/>
    <w:rPr>
      <w:rFonts w:ascii="IberPangea Text Light" w:eastAsia="Times New Roman" w:hAnsi="IberPangea Text Light" w:cs="Times New Roman"/>
      <w:color w:val="3A3734" w:themeColor="text1"/>
      <w:sz w:val="24"/>
      <w:szCs w:val="24"/>
      <w:lang w:eastAsia="es-ES"/>
    </w:rPr>
  </w:style>
  <w:style w:type="table" w:customStyle="1" w:styleId="Iberdrola2">
    <w:name w:val="Iberdrola 2"/>
    <w:basedOn w:val="TableNormal"/>
    <w:uiPriority w:val="99"/>
    <w:rsid w:val="00EA064D"/>
    <w:pPr>
      <w:spacing w:after="0" w:line="240" w:lineRule="auto"/>
    </w:pPr>
    <w:rPr>
      <w:color w:val="3A3734" w:themeColor="text1"/>
      <w:sz w:val="20"/>
    </w:rPr>
    <w:tblPr>
      <w:tblBorders>
        <w:insideH w:val="single" w:sz="4" w:space="0" w:color="D9D9D9" w:themeColor="background1" w:themeShade="D9"/>
      </w:tblBorders>
    </w:tblPr>
    <w:tcPr>
      <w:tcMar>
        <w:top w:w="85" w:type="dxa"/>
        <w:left w:w="57" w:type="dxa"/>
        <w:bottom w:w="85" w:type="dxa"/>
        <w:right w:w="57" w:type="dxa"/>
      </w:tcMar>
      <w:vAlign w:val="center"/>
    </w:tcPr>
    <w:tblStylePr w:type="lastRow">
      <w:rPr>
        <w:rFonts w:asciiTheme="majorHAnsi" w:hAnsiTheme="majorHAnsi"/>
        <w:color w:val="00A343" w:themeColor="accent2"/>
        <w:sz w:val="20"/>
      </w:rPr>
    </w:tblStylePr>
    <w:tblStylePr w:type="firstCol">
      <w:rPr>
        <w:rFonts w:asciiTheme="majorHAnsi" w:hAnsiTheme="majorHAnsi"/>
        <w:color w:val="3A3734" w:themeColor="text1"/>
      </w:rPr>
      <w:tblPr/>
      <w:tcPr>
        <w:tcBorders>
          <w:insideH w:val="single" w:sz="4" w:space="0" w:color="D9D9D9" w:themeColor="background1" w:themeShade="D9"/>
        </w:tcBorders>
      </w:tcPr>
    </w:tblStylePr>
    <w:tblStylePr w:type="lastCol">
      <w:rPr>
        <w:color w:val="808080" w:themeColor="background1" w:themeShade="80"/>
        <w:sz w:val="20"/>
      </w:rPr>
    </w:tblStylePr>
  </w:style>
  <w:style w:type="character" w:customStyle="1" w:styleId="FootnoteChar">
    <w:name w:val="Footnote Char"/>
    <w:basedOn w:val="DefaultParagraphFont"/>
    <w:link w:val="Footnote"/>
    <w:rsid w:val="00D26C31"/>
    <w:rPr>
      <w:rFonts w:cs="Times New Roman"/>
      <w:iCs/>
      <w:color w:val="3A3734" w:themeColor="text1"/>
      <w:sz w:val="16"/>
      <w:szCs w:val="14"/>
    </w:rPr>
  </w:style>
  <w:style w:type="paragraph" w:customStyle="1" w:styleId="Numberedlist">
    <w:name w:val="Numbered list"/>
    <w:basedOn w:val="Level1Bullets"/>
    <w:link w:val="NumberedlistChar"/>
    <w:qFormat/>
    <w:rsid w:val="00750E78"/>
    <w:pPr>
      <w:numPr>
        <w:numId w:val="2"/>
      </w:numPr>
    </w:pPr>
  </w:style>
  <w:style w:type="character" w:customStyle="1" w:styleId="NumberedlistChar">
    <w:name w:val="Numbered list Char"/>
    <w:basedOn w:val="Level1BulletsChar"/>
    <w:link w:val="Numberedlist"/>
    <w:rsid w:val="00464A4C"/>
    <w:rPr>
      <w:rFonts w:ascii="IberPangea Text Light" w:eastAsia="BlissPro-Bold" w:hAnsi="IberPangea Text Light" w:cs="Times New Roman"/>
      <w:bCs/>
      <w:color w:val="3A3734" w:themeColor="text1"/>
      <w:sz w:val="20"/>
      <w:szCs w:val="16"/>
      <w:lang w:eastAsia="es-ES"/>
    </w:rPr>
  </w:style>
  <w:style w:type="paragraph" w:styleId="FootnoteText">
    <w:name w:val="footnote text"/>
    <w:basedOn w:val="Normal"/>
    <w:link w:val="FootnoteTextChar"/>
    <w:uiPriority w:val="99"/>
    <w:unhideWhenUsed/>
    <w:rsid w:val="00BD7562"/>
    <w:pPr>
      <w:spacing w:after="0" w:line="240" w:lineRule="auto"/>
      <w:jc w:val="both"/>
    </w:pPr>
    <w:rPr>
      <w:i/>
      <w:color w:val="26BF64" w:themeColor="accent3"/>
      <w:sz w:val="13"/>
      <w:szCs w:val="13"/>
    </w:rPr>
  </w:style>
  <w:style w:type="character" w:customStyle="1" w:styleId="FootnoteTextChar">
    <w:name w:val="Footnote Text Char"/>
    <w:basedOn w:val="DefaultParagraphFont"/>
    <w:link w:val="FootnoteText"/>
    <w:uiPriority w:val="99"/>
    <w:rsid w:val="00BD7562"/>
    <w:rPr>
      <w:i/>
      <w:color w:val="26BF64" w:themeColor="accent3"/>
      <w:sz w:val="13"/>
      <w:szCs w:val="13"/>
    </w:rPr>
  </w:style>
  <w:style w:type="paragraph" w:styleId="Index1">
    <w:name w:val="index 1"/>
    <w:basedOn w:val="Normal"/>
    <w:next w:val="Normal"/>
    <w:autoRedefine/>
    <w:uiPriority w:val="99"/>
    <w:semiHidden/>
    <w:unhideWhenUsed/>
    <w:rsid w:val="00367CC7"/>
    <w:pPr>
      <w:spacing w:after="0" w:line="240" w:lineRule="auto"/>
      <w:ind w:left="220" w:hanging="220"/>
    </w:pPr>
  </w:style>
  <w:style w:type="paragraph" w:styleId="IndexHeading">
    <w:name w:val="index heading"/>
    <w:basedOn w:val="Normal"/>
    <w:next w:val="Index1"/>
    <w:uiPriority w:val="99"/>
    <w:unhideWhenUsed/>
    <w:rsid w:val="00367CC7"/>
    <w:pPr>
      <w:pBdr>
        <w:bottom w:val="single" w:sz="18" w:space="6" w:color="00402A" w:themeColor="text2"/>
      </w:pBdr>
      <w:spacing w:before="60" w:after="840" w:line="240" w:lineRule="atLeast"/>
      <w:jc w:val="both"/>
    </w:pPr>
    <w:rPr>
      <w:b/>
      <w:sz w:val="32"/>
      <w:szCs w:val="24"/>
    </w:rPr>
  </w:style>
  <w:style w:type="paragraph" w:styleId="TOC1">
    <w:name w:val="toc 1"/>
    <w:basedOn w:val="Normal"/>
    <w:next w:val="Normal"/>
    <w:autoRedefine/>
    <w:uiPriority w:val="39"/>
    <w:unhideWhenUsed/>
    <w:rsid w:val="007E0845"/>
    <w:pPr>
      <w:tabs>
        <w:tab w:val="left" w:pos="924"/>
        <w:tab w:val="right" w:pos="9174"/>
      </w:tabs>
      <w:spacing w:before="160" w:line="240" w:lineRule="auto"/>
    </w:pPr>
    <w:rPr>
      <w:rFonts w:ascii="IberPangea Text Medium" w:eastAsiaTheme="minorEastAsia" w:hAnsi="IberPangea Text Medium" w:cstheme="minorBidi"/>
      <w:noProof/>
      <w:color w:val="008C38" w:themeColor="accent1"/>
      <w:kern w:val="2"/>
      <w:sz w:val="24"/>
      <w:szCs w:val="24"/>
      <w:lang w:eastAsia="en-GB"/>
      <w14:ligatures w14:val="standardContextual"/>
    </w:rPr>
  </w:style>
  <w:style w:type="paragraph" w:styleId="TOC2">
    <w:name w:val="toc 2"/>
    <w:basedOn w:val="Normal"/>
    <w:next w:val="Normal"/>
    <w:autoRedefine/>
    <w:uiPriority w:val="39"/>
    <w:unhideWhenUsed/>
    <w:rsid w:val="007E0845"/>
    <w:pPr>
      <w:tabs>
        <w:tab w:val="right" w:pos="8493"/>
      </w:tabs>
      <w:spacing w:before="160" w:line="240" w:lineRule="auto"/>
    </w:pPr>
    <w:rPr>
      <w:rFonts w:cs="IberPangea Text Light"/>
      <w:noProof/>
      <w:color w:val="008C38" w:themeColor="accent1"/>
      <w:sz w:val="24"/>
      <w:szCs w:val="24"/>
      <w:lang w:val="en-US"/>
    </w:rPr>
  </w:style>
  <w:style w:type="character" w:styleId="Hyperlink">
    <w:name w:val="Hyperlink"/>
    <w:basedOn w:val="DefaultParagraphFont"/>
    <w:uiPriority w:val="99"/>
    <w:unhideWhenUsed/>
    <w:rsid w:val="00367CC7"/>
    <w:rPr>
      <w:color w:val="008C38" w:themeColor="hyperlink"/>
      <w:u w:val="single"/>
    </w:rPr>
  </w:style>
  <w:style w:type="character" w:customStyle="1" w:styleId="Heading1Char">
    <w:name w:val="Heading 1 Char"/>
    <w:basedOn w:val="DefaultParagraphFont"/>
    <w:link w:val="Heading1"/>
    <w:uiPriority w:val="9"/>
    <w:rsid w:val="005A4F8C"/>
    <w:rPr>
      <w:rFonts w:ascii="IberPangea Text Medium" w:eastAsia="Times New Roman" w:hAnsi="IberPangea Text Medium" w:cs="Times New Roman"/>
      <w:color w:val="008C38" w:themeColor="accent1"/>
      <w:sz w:val="48"/>
    </w:rPr>
  </w:style>
  <w:style w:type="paragraph" w:styleId="TOCHeading">
    <w:name w:val="TOC Heading"/>
    <w:basedOn w:val="Heading1"/>
    <w:next w:val="Normal"/>
    <w:uiPriority w:val="39"/>
    <w:unhideWhenUsed/>
    <w:qFormat/>
    <w:rsid w:val="00745F11"/>
    <w:pPr>
      <w:outlineLvl w:val="9"/>
    </w:pPr>
    <w:rPr>
      <w:lang w:val="en-US"/>
    </w:rPr>
  </w:style>
  <w:style w:type="paragraph" w:styleId="TOC3">
    <w:name w:val="toc 3"/>
    <w:basedOn w:val="Normal"/>
    <w:next w:val="Normal"/>
    <w:autoRedefine/>
    <w:uiPriority w:val="39"/>
    <w:unhideWhenUsed/>
    <w:rsid w:val="00165AE9"/>
    <w:pPr>
      <w:tabs>
        <w:tab w:val="left" w:pos="924"/>
        <w:tab w:val="right" w:pos="8493"/>
      </w:tabs>
      <w:spacing w:before="160" w:line="240" w:lineRule="auto"/>
    </w:pPr>
    <w:rPr>
      <w:rFonts w:eastAsiaTheme="minorEastAsia" w:cstheme="minorBidi"/>
      <w:noProof/>
      <w:color w:val="26BF64" w:themeColor="accent3"/>
      <w:kern w:val="2"/>
      <w:sz w:val="24"/>
      <w:szCs w:val="24"/>
      <w:lang w:eastAsia="en-GB"/>
      <w14:ligatures w14:val="standardContextual"/>
    </w:rPr>
  </w:style>
  <w:style w:type="paragraph" w:styleId="TOC4">
    <w:name w:val="toc 4"/>
    <w:basedOn w:val="Normal"/>
    <w:next w:val="Normal"/>
    <w:autoRedefine/>
    <w:uiPriority w:val="39"/>
    <w:unhideWhenUsed/>
    <w:rsid w:val="0033284E"/>
    <w:pPr>
      <w:tabs>
        <w:tab w:val="right" w:pos="8493"/>
      </w:tabs>
      <w:spacing w:before="160" w:line="240" w:lineRule="auto"/>
    </w:pPr>
    <w:rPr>
      <w:rFonts w:cs="IberPangea Text Light"/>
      <w:noProof/>
      <w:color w:val="3A3734"/>
      <w:sz w:val="24"/>
      <w:lang w:val="pt-BR"/>
    </w:rPr>
  </w:style>
  <w:style w:type="table" w:customStyle="1" w:styleId="Iberdrola">
    <w:name w:val="Iberdrola"/>
    <w:basedOn w:val="TableNormal"/>
    <w:uiPriority w:val="99"/>
    <w:rsid w:val="002B6F26"/>
    <w:pPr>
      <w:spacing w:after="0" w:line="240" w:lineRule="auto"/>
    </w:pPr>
    <w:rPr>
      <w:color w:val="3A3734" w:themeColor="text1"/>
      <w:sz w:val="20"/>
    </w:rPr>
    <w:tblPr>
      <w:tblStyleRowBandSize w:val="1"/>
      <w:tblStyleColBandSize w:val="1"/>
      <w:tblBorders>
        <w:insideH w:val="single" w:sz="4" w:space="0" w:color="D9D9D9" w:themeColor="background1" w:themeShade="D9"/>
      </w:tblBorders>
    </w:tblPr>
    <w:tcPr>
      <w:tcMar>
        <w:top w:w="85" w:type="dxa"/>
        <w:left w:w="57" w:type="dxa"/>
        <w:bottom w:w="85" w:type="dxa"/>
        <w:right w:w="57" w:type="dxa"/>
      </w:tcMar>
      <w:vAlign w:val="center"/>
    </w:tcPr>
    <w:tblStylePr w:type="firstRow">
      <w:rPr>
        <w:rFonts w:asciiTheme="minorHAnsi" w:hAnsiTheme="minorHAnsi"/>
        <w:caps/>
        <w:smallCaps w:val="0"/>
        <w:color w:val="008C38" w:themeColor="accent1"/>
        <w:spacing w:val="60"/>
        <w:sz w:val="20"/>
      </w:rPr>
    </w:tblStylePr>
    <w:tblStylePr w:type="lastRow">
      <w:rPr>
        <w:sz w:val="20"/>
      </w:rPr>
    </w:tblStylePr>
    <w:tblStylePr w:type="firstCol">
      <w:rPr>
        <w:rFonts w:asciiTheme="majorHAnsi" w:hAnsiTheme="majorHAnsi"/>
        <w:color w:val="5BD38C" w:themeColor="accent4"/>
        <w:sz w:val="20"/>
      </w:rPr>
      <w:tblPr/>
      <w:tcPr>
        <w:tcBorders>
          <w:left w:val="nil"/>
        </w:tcBorders>
      </w:tcPr>
    </w:tblStylePr>
    <w:tblStylePr w:type="lastCol">
      <w:rPr>
        <w:sz w:val="20"/>
      </w:rPr>
    </w:tblStylePr>
    <w:tblStylePr w:type="band1Vert">
      <w:rPr>
        <w:sz w:val="20"/>
      </w:rPr>
      <w:tblPr/>
      <w:tcPr>
        <w:tcBorders>
          <w:insideV w:val="single" w:sz="4" w:space="0" w:color="5BD38C" w:themeColor="accent4"/>
        </w:tcBorders>
      </w:tcPr>
    </w:tblStylePr>
    <w:tblStylePr w:type="band2Vert">
      <w:rPr>
        <w:sz w:val="20"/>
      </w:rPr>
      <w:tblPr/>
      <w:tcPr>
        <w:tcBorders>
          <w:insideV w:val="single" w:sz="4" w:space="0" w:color="5BD38C" w:themeColor="accent4"/>
        </w:tcBorders>
      </w:tcPr>
    </w:tblStylePr>
    <w:tblStylePr w:type="band1Horz">
      <w:rPr>
        <w:sz w:val="20"/>
      </w:rPr>
      <w:tblPr/>
      <w:tcPr>
        <w:tcBorders>
          <w:insideV w:val="nil"/>
        </w:tcBorders>
      </w:tcPr>
    </w:tblStylePr>
    <w:tblStylePr w:type="band2Horz">
      <w:rPr>
        <w:sz w:val="20"/>
      </w:rPr>
      <w:tblPr/>
      <w:tcPr>
        <w:tcBorders>
          <w:insideV w:val="nil"/>
        </w:tcBorders>
      </w:tcPr>
    </w:tblStylePr>
  </w:style>
  <w:style w:type="paragraph" w:styleId="TOC5">
    <w:name w:val="toc 5"/>
    <w:basedOn w:val="Normal"/>
    <w:next w:val="Normal"/>
    <w:autoRedefine/>
    <w:uiPriority w:val="39"/>
    <w:unhideWhenUsed/>
    <w:rsid w:val="00CA02B9"/>
    <w:pPr>
      <w:spacing w:before="160" w:line="240" w:lineRule="auto"/>
      <w:ind w:left="907"/>
    </w:pPr>
    <w:rPr>
      <w:sz w:val="24"/>
    </w:rPr>
  </w:style>
  <w:style w:type="paragraph" w:styleId="TOC6">
    <w:name w:val="toc 6"/>
    <w:basedOn w:val="Normal"/>
    <w:next w:val="Normal"/>
    <w:autoRedefine/>
    <w:uiPriority w:val="39"/>
    <w:semiHidden/>
    <w:unhideWhenUsed/>
    <w:rsid w:val="00CA02B9"/>
    <w:pPr>
      <w:spacing w:before="160" w:line="240" w:lineRule="auto"/>
      <w:ind w:left="1134"/>
    </w:pPr>
    <w:rPr>
      <w:sz w:val="24"/>
    </w:rPr>
  </w:style>
  <w:style w:type="paragraph" w:styleId="TOC7">
    <w:name w:val="toc 7"/>
    <w:basedOn w:val="Normal"/>
    <w:next w:val="Normal"/>
    <w:autoRedefine/>
    <w:uiPriority w:val="39"/>
    <w:semiHidden/>
    <w:unhideWhenUsed/>
    <w:rsid w:val="00CA02B9"/>
    <w:pPr>
      <w:spacing w:before="160" w:line="240" w:lineRule="auto"/>
      <w:ind w:left="1361"/>
    </w:pPr>
    <w:rPr>
      <w:sz w:val="24"/>
    </w:rPr>
  </w:style>
  <w:style w:type="paragraph" w:styleId="TOC8">
    <w:name w:val="toc 8"/>
    <w:basedOn w:val="Normal"/>
    <w:next w:val="Normal"/>
    <w:autoRedefine/>
    <w:uiPriority w:val="39"/>
    <w:semiHidden/>
    <w:unhideWhenUsed/>
    <w:rsid w:val="00CA02B9"/>
    <w:pPr>
      <w:spacing w:before="160" w:line="240" w:lineRule="auto"/>
      <w:ind w:left="1588"/>
    </w:pPr>
    <w:rPr>
      <w:sz w:val="24"/>
    </w:rPr>
  </w:style>
  <w:style w:type="paragraph" w:styleId="TOC9">
    <w:name w:val="toc 9"/>
    <w:basedOn w:val="Normal"/>
    <w:next w:val="Normal"/>
    <w:autoRedefine/>
    <w:uiPriority w:val="39"/>
    <w:semiHidden/>
    <w:unhideWhenUsed/>
    <w:rsid w:val="00CA02B9"/>
    <w:pPr>
      <w:spacing w:before="160" w:line="240" w:lineRule="auto"/>
      <w:ind w:left="1814"/>
    </w:pPr>
    <w:rPr>
      <w:sz w:val="24"/>
    </w:rPr>
  </w:style>
  <w:style w:type="character" w:customStyle="1" w:styleId="Heading2Char">
    <w:name w:val="Heading 2 Char"/>
    <w:basedOn w:val="DefaultParagraphFont"/>
    <w:link w:val="Heading2"/>
    <w:uiPriority w:val="9"/>
    <w:rsid w:val="00A70C50"/>
    <w:rPr>
      <w:rFonts w:asciiTheme="minorHAnsi" w:eastAsiaTheme="majorEastAsia" w:hAnsiTheme="minorHAnsi" w:cs="Times New Roman"/>
      <w:color w:val="008C38" w:themeColor="accent1"/>
      <w:sz w:val="32"/>
      <w:szCs w:val="26"/>
    </w:rPr>
  </w:style>
  <w:style w:type="paragraph" w:customStyle="1" w:styleId="Letterlist">
    <w:name w:val="Letter list"/>
    <w:basedOn w:val="Numberedlist"/>
    <w:link w:val="LetterlistChar"/>
    <w:qFormat/>
    <w:rsid w:val="00750E78"/>
    <w:pPr>
      <w:numPr>
        <w:numId w:val="3"/>
      </w:numPr>
    </w:pPr>
    <w:rPr>
      <w:lang w:val="en-US"/>
    </w:rPr>
  </w:style>
  <w:style w:type="character" w:customStyle="1" w:styleId="LetterlistChar">
    <w:name w:val="Letter list Char"/>
    <w:basedOn w:val="NumberedlistChar"/>
    <w:link w:val="Letterlist"/>
    <w:rsid w:val="00464A4C"/>
    <w:rPr>
      <w:rFonts w:ascii="IberPangea Text Light" w:eastAsia="BlissPro-Bold" w:hAnsi="IberPangea Text Light" w:cs="Times New Roman"/>
      <w:bCs/>
      <w:color w:val="3A3734" w:themeColor="text1"/>
      <w:sz w:val="20"/>
      <w:szCs w:val="16"/>
      <w:lang w:val="en-US" w:eastAsia="es-ES"/>
    </w:rPr>
  </w:style>
  <w:style w:type="character" w:customStyle="1" w:styleId="Heading3Char">
    <w:name w:val="Heading 3 Char"/>
    <w:basedOn w:val="DefaultParagraphFont"/>
    <w:link w:val="Heading3"/>
    <w:uiPriority w:val="9"/>
    <w:rsid w:val="00A70C50"/>
    <w:rPr>
      <w:rFonts w:asciiTheme="minorHAnsi" w:eastAsia="Times New Roman" w:hAnsiTheme="minorHAnsi" w:cs="Times New Roman"/>
      <w:color w:val="3A3734" w:themeColor="text1"/>
      <w:sz w:val="24"/>
      <w:szCs w:val="24"/>
    </w:rPr>
  </w:style>
  <w:style w:type="numbering" w:customStyle="1" w:styleId="Listaactual1">
    <w:name w:val="Lista actual1"/>
    <w:uiPriority w:val="99"/>
    <w:rsid w:val="00455156"/>
    <w:pPr>
      <w:numPr>
        <w:numId w:val="5"/>
      </w:numPr>
    </w:pPr>
  </w:style>
  <w:style w:type="numbering" w:customStyle="1" w:styleId="Listaactual2">
    <w:name w:val="Lista actual2"/>
    <w:uiPriority w:val="99"/>
    <w:rsid w:val="00455156"/>
    <w:pPr>
      <w:numPr>
        <w:numId w:val="6"/>
      </w:numPr>
    </w:pPr>
  </w:style>
  <w:style w:type="numbering" w:customStyle="1" w:styleId="Listaactual3">
    <w:name w:val="Lista actual3"/>
    <w:uiPriority w:val="99"/>
    <w:rsid w:val="00D417E3"/>
    <w:pPr>
      <w:numPr>
        <w:numId w:val="7"/>
      </w:numPr>
    </w:pPr>
  </w:style>
  <w:style w:type="numbering" w:customStyle="1" w:styleId="Listaactual4">
    <w:name w:val="Lista actual4"/>
    <w:uiPriority w:val="99"/>
    <w:rsid w:val="00D417E3"/>
    <w:pPr>
      <w:numPr>
        <w:numId w:val="8"/>
      </w:numPr>
    </w:pPr>
  </w:style>
  <w:style w:type="character" w:customStyle="1" w:styleId="Heading4Char">
    <w:name w:val="Heading 4 Char"/>
    <w:basedOn w:val="DefaultParagraphFont"/>
    <w:link w:val="Heading4"/>
    <w:uiPriority w:val="9"/>
    <w:semiHidden/>
    <w:rsid w:val="00A94A1F"/>
    <w:rPr>
      <w:rFonts w:ascii="IberPangea Text" w:eastAsia="Times New Roman" w:hAnsi="IberPangea Text" w:cs="Times New Roman"/>
      <w:i/>
      <w:iCs/>
      <w:color w:val="008C38" w:themeColor="accent1"/>
    </w:rPr>
  </w:style>
  <w:style w:type="paragraph" w:styleId="Revision">
    <w:name w:val="Revision"/>
    <w:hidden/>
    <w:uiPriority w:val="99"/>
    <w:semiHidden/>
    <w:rsid w:val="007C2C4D"/>
    <w:pPr>
      <w:spacing w:after="0" w:line="240" w:lineRule="auto"/>
    </w:pPr>
  </w:style>
  <w:style w:type="paragraph" w:customStyle="1" w:styleId="Level2Bullets">
    <w:name w:val="Level 2 Bullets"/>
    <w:basedOn w:val="Level1Bullets"/>
    <w:qFormat/>
    <w:rsid w:val="00750E78"/>
    <w:pPr>
      <w:numPr>
        <w:ilvl w:val="2"/>
        <w:numId w:val="15"/>
      </w:numPr>
      <w:ind w:left="714" w:hanging="336"/>
    </w:pPr>
    <w:rPr>
      <w:rFonts w:cs="IberPangea Text Light"/>
      <w:bCs w:val="0"/>
      <w:lang w:val="en-US"/>
    </w:rPr>
  </w:style>
  <w:style w:type="numbering" w:customStyle="1" w:styleId="CurrentList1">
    <w:name w:val="Current List1"/>
    <w:uiPriority w:val="99"/>
    <w:rsid w:val="007B6079"/>
    <w:pPr>
      <w:numPr>
        <w:numId w:val="10"/>
      </w:numPr>
    </w:pPr>
  </w:style>
  <w:style w:type="numbering" w:customStyle="1" w:styleId="CurrentList2">
    <w:name w:val="Current List2"/>
    <w:uiPriority w:val="99"/>
    <w:rsid w:val="00750E78"/>
    <w:pPr>
      <w:numPr>
        <w:numId w:val="12"/>
      </w:numPr>
    </w:pPr>
  </w:style>
  <w:style w:type="numbering" w:customStyle="1" w:styleId="CurrentList3">
    <w:name w:val="Current List3"/>
    <w:uiPriority w:val="99"/>
    <w:rsid w:val="00750E78"/>
    <w:pPr>
      <w:numPr>
        <w:numId w:val="13"/>
      </w:numPr>
    </w:pPr>
  </w:style>
  <w:style w:type="numbering" w:customStyle="1" w:styleId="CurrentList4">
    <w:name w:val="Current List4"/>
    <w:uiPriority w:val="99"/>
    <w:rsid w:val="00750E78"/>
    <w:pPr>
      <w:numPr>
        <w:numId w:val="14"/>
      </w:numPr>
    </w:pPr>
  </w:style>
  <w:style w:type="numbering" w:customStyle="1" w:styleId="CurrentList5">
    <w:name w:val="Current List5"/>
    <w:uiPriority w:val="99"/>
    <w:rsid w:val="00216ADF"/>
    <w:pPr>
      <w:numPr>
        <w:numId w:val="16"/>
      </w:numPr>
    </w:pPr>
  </w:style>
  <w:style w:type="character" w:customStyle="1" w:styleId="Greenhighlight">
    <w:name w:val="_Green highlight"/>
    <w:basedOn w:val="DefaultParagraphFont"/>
    <w:uiPriority w:val="1"/>
    <w:qFormat/>
    <w:rsid w:val="00772FD1"/>
    <w:rPr>
      <w:color w:val="008C38" w:themeColor="accent1"/>
    </w:rPr>
  </w:style>
  <w:style w:type="paragraph" w:customStyle="1" w:styleId="Introductiontext">
    <w:name w:val="Introduction text"/>
    <w:basedOn w:val="Normal"/>
    <w:next w:val="BodyText1"/>
    <w:qFormat/>
    <w:rsid w:val="00A96691"/>
    <w:pPr>
      <w:spacing w:before="300" w:after="120" w:line="240" w:lineRule="auto"/>
    </w:pPr>
    <w:rPr>
      <w:sz w:val="28"/>
    </w:rPr>
  </w:style>
  <w:style w:type="character" w:customStyle="1" w:styleId="Orangehighlight">
    <w:name w:val="_Orange highlight"/>
    <w:basedOn w:val="DefaultParagraphFont"/>
    <w:uiPriority w:val="1"/>
    <w:qFormat/>
    <w:rsid w:val="00E203B8"/>
    <w:rPr>
      <w:color w:val="E3850D" w:themeColor="accent6"/>
    </w:rPr>
  </w:style>
  <w:style w:type="paragraph" w:customStyle="1" w:styleId="LargeBodytext">
    <w:name w:val="Large Body text"/>
    <w:basedOn w:val="BodyText1"/>
    <w:qFormat/>
    <w:rsid w:val="00D66A96"/>
    <w:rPr>
      <w:sz w:val="24"/>
      <w:szCs w:val="28"/>
    </w:rPr>
  </w:style>
  <w:style w:type="numbering" w:customStyle="1" w:styleId="CurrentList6">
    <w:name w:val="Current List6"/>
    <w:uiPriority w:val="99"/>
    <w:rsid w:val="00D66A96"/>
    <w:pPr>
      <w:numPr>
        <w:numId w:val="18"/>
      </w:numPr>
    </w:pPr>
  </w:style>
  <w:style w:type="character" w:customStyle="1" w:styleId="White">
    <w:name w:val="_White"/>
    <w:basedOn w:val="DefaultParagraphFont"/>
    <w:uiPriority w:val="1"/>
    <w:qFormat/>
    <w:rsid w:val="007E45F0"/>
    <w:rPr>
      <w:b w:val="0"/>
      <w:bCs/>
      <w:color w:val="FFFFFF" w:themeColor="background1"/>
    </w:rPr>
  </w:style>
  <w:style w:type="paragraph" w:customStyle="1" w:styleId="LargeNumberedlist">
    <w:name w:val="Large Numbered list"/>
    <w:basedOn w:val="ListParagraph"/>
    <w:qFormat/>
    <w:rsid w:val="00500D70"/>
    <w:pPr>
      <w:numPr>
        <w:numId w:val="19"/>
      </w:numPr>
      <w:spacing w:before="240"/>
      <w:ind w:left="504" w:hanging="504"/>
    </w:pPr>
    <w:rPr>
      <w:color w:val="008C38" w:themeColor="accent1"/>
      <w:sz w:val="30"/>
      <w:szCs w:val="30"/>
      <w:lang w:val="en-US"/>
    </w:rPr>
  </w:style>
  <w:style w:type="character" w:styleId="UnresolvedMention">
    <w:name w:val="Unresolved Mention"/>
    <w:basedOn w:val="DefaultParagraphFont"/>
    <w:uiPriority w:val="99"/>
    <w:semiHidden/>
    <w:unhideWhenUsed/>
    <w:rsid w:val="00A14233"/>
    <w:rPr>
      <w:color w:val="605E5C"/>
      <w:shd w:val="clear" w:color="auto" w:fill="E1DFDD"/>
    </w:rPr>
  </w:style>
  <w:style w:type="character" w:styleId="CommentReference">
    <w:name w:val="annotation reference"/>
    <w:basedOn w:val="DefaultParagraphFont"/>
    <w:uiPriority w:val="99"/>
    <w:semiHidden/>
    <w:unhideWhenUsed/>
    <w:rsid w:val="007B4242"/>
    <w:rPr>
      <w:sz w:val="16"/>
      <w:szCs w:val="16"/>
    </w:rPr>
  </w:style>
  <w:style w:type="paragraph" w:styleId="CommentText">
    <w:name w:val="annotation text"/>
    <w:basedOn w:val="Normal"/>
    <w:link w:val="CommentTextChar"/>
    <w:uiPriority w:val="99"/>
    <w:unhideWhenUsed/>
    <w:rsid w:val="007B4242"/>
    <w:pPr>
      <w:spacing w:line="240" w:lineRule="auto"/>
    </w:pPr>
    <w:rPr>
      <w:szCs w:val="20"/>
    </w:rPr>
  </w:style>
  <w:style w:type="character" w:customStyle="1" w:styleId="CommentTextChar">
    <w:name w:val="Comment Text Char"/>
    <w:basedOn w:val="DefaultParagraphFont"/>
    <w:link w:val="CommentText"/>
    <w:uiPriority w:val="99"/>
    <w:rsid w:val="007B4242"/>
    <w:rPr>
      <w:rFonts w:asciiTheme="minorHAnsi" w:hAnsiTheme="minorHAnsi"/>
      <w:color w:val="3A3734" w:themeColor="text1"/>
      <w:sz w:val="20"/>
      <w:szCs w:val="20"/>
    </w:rPr>
  </w:style>
  <w:style w:type="paragraph" w:styleId="CommentSubject">
    <w:name w:val="annotation subject"/>
    <w:basedOn w:val="CommentText"/>
    <w:next w:val="CommentText"/>
    <w:link w:val="CommentSubjectChar"/>
    <w:uiPriority w:val="99"/>
    <w:semiHidden/>
    <w:unhideWhenUsed/>
    <w:rsid w:val="007B4242"/>
    <w:rPr>
      <w:b/>
      <w:bCs/>
    </w:rPr>
  </w:style>
  <w:style w:type="character" w:customStyle="1" w:styleId="CommentSubjectChar">
    <w:name w:val="Comment Subject Char"/>
    <w:basedOn w:val="CommentTextChar"/>
    <w:link w:val="CommentSubject"/>
    <w:uiPriority w:val="99"/>
    <w:semiHidden/>
    <w:rsid w:val="007B4242"/>
    <w:rPr>
      <w:rFonts w:asciiTheme="minorHAnsi" w:hAnsiTheme="minorHAnsi"/>
      <w:b/>
      <w:bCs/>
      <w:color w:val="3A3734" w:themeColor="text1"/>
      <w:sz w:val="20"/>
      <w:szCs w:val="20"/>
    </w:rPr>
  </w:style>
  <w:style w:type="character" w:styleId="FollowedHyperlink">
    <w:name w:val="FollowedHyperlink"/>
    <w:basedOn w:val="DefaultParagraphFont"/>
    <w:uiPriority w:val="99"/>
    <w:semiHidden/>
    <w:unhideWhenUsed/>
    <w:rsid w:val="007B4242"/>
    <w:rPr>
      <w:color w:val="008C38" w:themeColor="followedHyperlink"/>
      <w:u w:val="single"/>
    </w:rPr>
  </w:style>
  <w:style w:type="table" w:styleId="GridTable1Light">
    <w:name w:val="Grid Table 1 Light"/>
    <w:basedOn w:val="TableNormal"/>
    <w:uiPriority w:val="46"/>
    <w:rsid w:val="00FA0933"/>
    <w:pPr>
      <w:spacing w:after="0" w:line="240" w:lineRule="auto"/>
    </w:pPr>
    <w:tblPr>
      <w:tblStyleRowBandSize w:val="1"/>
      <w:tblStyleColBandSize w:val="1"/>
      <w:tblBorders>
        <w:top w:val="single" w:sz="4" w:space="0" w:color="B3AEAA" w:themeColor="text1" w:themeTint="66"/>
        <w:left w:val="single" w:sz="4" w:space="0" w:color="B3AEAA" w:themeColor="text1" w:themeTint="66"/>
        <w:bottom w:val="single" w:sz="4" w:space="0" w:color="B3AEAA" w:themeColor="text1" w:themeTint="66"/>
        <w:right w:val="single" w:sz="4" w:space="0" w:color="B3AEAA" w:themeColor="text1" w:themeTint="66"/>
        <w:insideH w:val="single" w:sz="4" w:space="0" w:color="B3AEAA" w:themeColor="text1" w:themeTint="66"/>
        <w:insideV w:val="single" w:sz="4" w:space="0" w:color="B3AEAA" w:themeColor="text1" w:themeTint="66"/>
      </w:tblBorders>
    </w:tblPr>
    <w:tblStylePr w:type="firstRow">
      <w:rPr>
        <w:b/>
        <w:bCs/>
      </w:rPr>
      <w:tblPr/>
      <w:tcPr>
        <w:tcBorders>
          <w:bottom w:val="single" w:sz="12" w:space="0" w:color="8D8680" w:themeColor="text1" w:themeTint="99"/>
        </w:tcBorders>
      </w:tcPr>
    </w:tblStylePr>
    <w:tblStylePr w:type="lastRow">
      <w:rPr>
        <w:b/>
        <w:bCs/>
      </w:rPr>
      <w:tblPr/>
      <w:tcPr>
        <w:tcBorders>
          <w:top w:val="double" w:sz="2" w:space="0" w:color="8D8680"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05066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3926">
      <w:bodyDiv w:val="1"/>
      <w:marLeft w:val="0"/>
      <w:marRight w:val="0"/>
      <w:marTop w:val="0"/>
      <w:marBottom w:val="0"/>
      <w:divBdr>
        <w:top w:val="none" w:sz="0" w:space="0" w:color="auto"/>
        <w:left w:val="none" w:sz="0" w:space="0" w:color="auto"/>
        <w:bottom w:val="none" w:sz="0" w:space="0" w:color="auto"/>
        <w:right w:val="none" w:sz="0" w:space="0" w:color="auto"/>
      </w:divBdr>
      <w:divsChild>
        <w:div w:id="1202477305">
          <w:marLeft w:val="0"/>
          <w:marRight w:val="0"/>
          <w:marTop w:val="0"/>
          <w:marBottom w:val="0"/>
          <w:divBdr>
            <w:top w:val="none" w:sz="0" w:space="0" w:color="auto"/>
            <w:left w:val="none" w:sz="0" w:space="0" w:color="auto"/>
            <w:bottom w:val="none" w:sz="0" w:space="0" w:color="auto"/>
            <w:right w:val="none" w:sz="0" w:space="0" w:color="auto"/>
          </w:divBdr>
        </w:div>
        <w:div w:id="1379012122">
          <w:marLeft w:val="0"/>
          <w:marRight w:val="0"/>
          <w:marTop w:val="0"/>
          <w:marBottom w:val="0"/>
          <w:divBdr>
            <w:top w:val="none" w:sz="0" w:space="0" w:color="auto"/>
            <w:left w:val="none" w:sz="0" w:space="0" w:color="auto"/>
            <w:bottom w:val="none" w:sz="0" w:space="0" w:color="auto"/>
            <w:right w:val="none" w:sz="0" w:space="0" w:color="auto"/>
          </w:divBdr>
        </w:div>
        <w:div w:id="1763841164">
          <w:marLeft w:val="0"/>
          <w:marRight w:val="0"/>
          <w:marTop w:val="0"/>
          <w:marBottom w:val="0"/>
          <w:divBdr>
            <w:top w:val="none" w:sz="0" w:space="0" w:color="auto"/>
            <w:left w:val="none" w:sz="0" w:space="0" w:color="auto"/>
            <w:bottom w:val="none" w:sz="0" w:space="0" w:color="auto"/>
            <w:right w:val="none" w:sz="0" w:space="0" w:color="auto"/>
          </w:divBdr>
        </w:div>
        <w:div w:id="1853228498">
          <w:marLeft w:val="0"/>
          <w:marRight w:val="0"/>
          <w:marTop w:val="0"/>
          <w:marBottom w:val="0"/>
          <w:divBdr>
            <w:top w:val="none" w:sz="0" w:space="0" w:color="auto"/>
            <w:left w:val="none" w:sz="0" w:space="0" w:color="auto"/>
            <w:bottom w:val="none" w:sz="0" w:space="0" w:color="auto"/>
            <w:right w:val="none" w:sz="0" w:space="0" w:color="auto"/>
          </w:divBdr>
        </w:div>
      </w:divsChild>
    </w:div>
    <w:div w:id="17512387">
      <w:bodyDiv w:val="1"/>
      <w:marLeft w:val="0"/>
      <w:marRight w:val="0"/>
      <w:marTop w:val="0"/>
      <w:marBottom w:val="0"/>
      <w:divBdr>
        <w:top w:val="none" w:sz="0" w:space="0" w:color="auto"/>
        <w:left w:val="none" w:sz="0" w:space="0" w:color="auto"/>
        <w:bottom w:val="none" w:sz="0" w:space="0" w:color="auto"/>
        <w:right w:val="none" w:sz="0" w:space="0" w:color="auto"/>
      </w:divBdr>
    </w:div>
    <w:div w:id="37823328">
      <w:bodyDiv w:val="1"/>
      <w:marLeft w:val="0"/>
      <w:marRight w:val="0"/>
      <w:marTop w:val="0"/>
      <w:marBottom w:val="0"/>
      <w:divBdr>
        <w:top w:val="none" w:sz="0" w:space="0" w:color="auto"/>
        <w:left w:val="none" w:sz="0" w:space="0" w:color="auto"/>
        <w:bottom w:val="none" w:sz="0" w:space="0" w:color="auto"/>
        <w:right w:val="none" w:sz="0" w:space="0" w:color="auto"/>
      </w:divBdr>
    </w:div>
    <w:div w:id="145630999">
      <w:bodyDiv w:val="1"/>
      <w:marLeft w:val="0"/>
      <w:marRight w:val="0"/>
      <w:marTop w:val="0"/>
      <w:marBottom w:val="0"/>
      <w:divBdr>
        <w:top w:val="none" w:sz="0" w:space="0" w:color="auto"/>
        <w:left w:val="none" w:sz="0" w:space="0" w:color="auto"/>
        <w:bottom w:val="none" w:sz="0" w:space="0" w:color="auto"/>
        <w:right w:val="none" w:sz="0" w:space="0" w:color="auto"/>
      </w:divBdr>
    </w:div>
    <w:div w:id="191959146">
      <w:bodyDiv w:val="1"/>
      <w:marLeft w:val="0"/>
      <w:marRight w:val="0"/>
      <w:marTop w:val="0"/>
      <w:marBottom w:val="0"/>
      <w:divBdr>
        <w:top w:val="none" w:sz="0" w:space="0" w:color="auto"/>
        <w:left w:val="none" w:sz="0" w:space="0" w:color="auto"/>
        <w:bottom w:val="none" w:sz="0" w:space="0" w:color="auto"/>
        <w:right w:val="none" w:sz="0" w:space="0" w:color="auto"/>
      </w:divBdr>
    </w:div>
    <w:div w:id="266885320">
      <w:bodyDiv w:val="1"/>
      <w:marLeft w:val="0"/>
      <w:marRight w:val="0"/>
      <w:marTop w:val="0"/>
      <w:marBottom w:val="0"/>
      <w:divBdr>
        <w:top w:val="none" w:sz="0" w:space="0" w:color="auto"/>
        <w:left w:val="none" w:sz="0" w:space="0" w:color="auto"/>
        <w:bottom w:val="none" w:sz="0" w:space="0" w:color="auto"/>
        <w:right w:val="none" w:sz="0" w:space="0" w:color="auto"/>
      </w:divBdr>
      <w:divsChild>
        <w:div w:id="47386692">
          <w:marLeft w:val="0"/>
          <w:marRight w:val="0"/>
          <w:marTop w:val="0"/>
          <w:marBottom w:val="0"/>
          <w:divBdr>
            <w:top w:val="none" w:sz="0" w:space="0" w:color="auto"/>
            <w:left w:val="none" w:sz="0" w:space="0" w:color="auto"/>
            <w:bottom w:val="none" w:sz="0" w:space="0" w:color="auto"/>
            <w:right w:val="none" w:sz="0" w:space="0" w:color="auto"/>
          </w:divBdr>
        </w:div>
        <w:div w:id="537161864">
          <w:marLeft w:val="0"/>
          <w:marRight w:val="0"/>
          <w:marTop w:val="0"/>
          <w:marBottom w:val="0"/>
          <w:divBdr>
            <w:top w:val="none" w:sz="0" w:space="0" w:color="auto"/>
            <w:left w:val="none" w:sz="0" w:space="0" w:color="auto"/>
            <w:bottom w:val="none" w:sz="0" w:space="0" w:color="auto"/>
            <w:right w:val="none" w:sz="0" w:space="0" w:color="auto"/>
          </w:divBdr>
        </w:div>
        <w:div w:id="852651928">
          <w:marLeft w:val="0"/>
          <w:marRight w:val="0"/>
          <w:marTop w:val="0"/>
          <w:marBottom w:val="0"/>
          <w:divBdr>
            <w:top w:val="none" w:sz="0" w:space="0" w:color="auto"/>
            <w:left w:val="none" w:sz="0" w:space="0" w:color="auto"/>
            <w:bottom w:val="none" w:sz="0" w:space="0" w:color="auto"/>
            <w:right w:val="none" w:sz="0" w:space="0" w:color="auto"/>
          </w:divBdr>
        </w:div>
        <w:div w:id="1106803100">
          <w:marLeft w:val="0"/>
          <w:marRight w:val="0"/>
          <w:marTop w:val="0"/>
          <w:marBottom w:val="0"/>
          <w:divBdr>
            <w:top w:val="none" w:sz="0" w:space="0" w:color="auto"/>
            <w:left w:val="none" w:sz="0" w:space="0" w:color="auto"/>
            <w:bottom w:val="none" w:sz="0" w:space="0" w:color="auto"/>
            <w:right w:val="none" w:sz="0" w:space="0" w:color="auto"/>
          </w:divBdr>
        </w:div>
        <w:div w:id="1159465540">
          <w:marLeft w:val="0"/>
          <w:marRight w:val="0"/>
          <w:marTop w:val="0"/>
          <w:marBottom w:val="0"/>
          <w:divBdr>
            <w:top w:val="none" w:sz="0" w:space="0" w:color="auto"/>
            <w:left w:val="none" w:sz="0" w:space="0" w:color="auto"/>
            <w:bottom w:val="none" w:sz="0" w:space="0" w:color="auto"/>
            <w:right w:val="none" w:sz="0" w:space="0" w:color="auto"/>
          </w:divBdr>
        </w:div>
        <w:div w:id="1233811061">
          <w:marLeft w:val="0"/>
          <w:marRight w:val="0"/>
          <w:marTop w:val="0"/>
          <w:marBottom w:val="0"/>
          <w:divBdr>
            <w:top w:val="none" w:sz="0" w:space="0" w:color="auto"/>
            <w:left w:val="none" w:sz="0" w:space="0" w:color="auto"/>
            <w:bottom w:val="none" w:sz="0" w:space="0" w:color="auto"/>
            <w:right w:val="none" w:sz="0" w:space="0" w:color="auto"/>
          </w:divBdr>
        </w:div>
        <w:div w:id="1713534339">
          <w:marLeft w:val="0"/>
          <w:marRight w:val="0"/>
          <w:marTop w:val="0"/>
          <w:marBottom w:val="0"/>
          <w:divBdr>
            <w:top w:val="none" w:sz="0" w:space="0" w:color="auto"/>
            <w:left w:val="none" w:sz="0" w:space="0" w:color="auto"/>
            <w:bottom w:val="none" w:sz="0" w:space="0" w:color="auto"/>
            <w:right w:val="none" w:sz="0" w:space="0" w:color="auto"/>
          </w:divBdr>
        </w:div>
      </w:divsChild>
    </w:div>
    <w:div w:id="388573851">
      <w:bodyDiv w:val="1"/>
      <w:marLeft w:val="0"/>
      <w:marRight w:val="0"/>
      <w:marTop w:val="0"/>
      <w:marBottom w:val="0"/>
      <w:divBdr>
        <w:top w:val="none" w:sz="0" w:space="0" w:color="auto"/>
        <w:left w:val="none" w:sz="0" w:space="0" w:color="auto"/>
        <w:bottom w:val="none" w:sz="0" w:space="0" w:color="auto"/>
        <w:right w:val="none" w:sz="0" w:space="0" w:color="auto"/>
      </w:divBdr>
    </w:div>
    <w:div w:id="425610912">
      <w:bodyDiv w:val="1"/>
      <w:marLeft w:val="0"/>
      <w:marRight w:val="0"/>
      <w:marTop w:val="0"/>
      <w:marBottom w:val="0"/>
      <w:divBdr>
        <w:top w:val="none" w:sz="0" w:space="0" w:color="auto"/>
        <w:left w:val="none" w:sz="0" w:space="0" w:color="auto"/>
        <w:bottom w:val="none" w:sz="0" w:space="0" w:color="auto"/>
        <w:right w:val="none" w:sz="0" w:space="0" w:color="auto"/>
      </w:divBdr>
    </w:div>
    <w:div w:id="433400756">
      <w:bodyDiv w:val="1"/>
      <w:marLeft w:val="0"/>
      <w:marRight w:val="0"/>
      <w:marTop w:val="0"/>
      <w:marBottom w:val="0"/>
      <w:divBdr>
        <w:top w:val="none" w:sz="0" w:space="0" w:color="auto"/>
        <w:left w:val="none" w:sz="0" w:space="0" w:color="auto"/>
        <w:bottom w:val="none" w:sz="0" w:space="0" w:color="auto"/>
        <w:right w:val="none" w:sz="0" w:space="0" w:color="auto"/>
      </w:divBdr>
      <w:divsChild>
        <w:div w:id="138303410">
          <w:marLeft w:val="0"/>
          <w:marRight w:val="0"/>
          <w:marTop w:val="0"/>
          <w:marBottom w:val="0"/>
          <w:divBdr>
            <w:top w:val="none" w:sz="0" w:space="0" w:color="auto"/>
            <w:left w:val="none" w:sz="0" w:space="0" w:color="auto"/>
            <w:bottom w:val="none" w:sz="0" w:space="0" w:color="auto"/>
            <w:right w:val="none" w:sz="0" w:space="0" w:color="auto"/>
          </w:divBdr>
        </w:div>
        <w:div w:id="294720918">
          <w:marLeft w:val="0"/>
          <w:marRight w:val="0"/>
          <w:marTop w:val="0"/>
          <w:marBottom w:val="0"/>
          <w:divBdr>
            <w:top w:val="none" w:sz="0" w:space="0" w:color="auto"/>
            <w:left w:val="none" w:sz="0" w:space="0" w:color="auto"/>
            <w:bottom w:val="none" w:sz="0" w:space="0" w:color="auto"/>
            <w:right w:val="none" w:sz="0" w:space="0" w:color="auto"/>
          </w:divBdr>
        </w:div>
        <w:div w:id="1923105900">
          <w:marLeft w:val="0"/>
          <w:marRight w:val="0"/>
          <w:marTop w:val="0"/>
          <w:marBottom w:val="0"/>
          <w:divBdr>
            <w:top w:val="none" w:sz="0" w:space="0" w:color="auto"/>
            <w:left w:val="none" w:sz="0" w:space="0" w:color="auto"/>
            <w:bottom w:val="none" w:sz="0" w:space="0" w:color="auto"/>
            <w:right w:val="none" w:sz="0" w:space="0" w:color="auto"/>
          </w:divBdr>
        </w:div>
        <w:div w:id="2033451805">
          <w:marLeft w:val="0"/>
          <w:marRight w:val="0"/>
          <w:marTop w:val="0"/>
          <w:marBottom w:val="0"/>
          <w:divBdr>
            <w:top w:val="none" w:sz="0" w:space="0" w:color="auto"/>
            <w:left w:val="none" w:sz="0" w:space="0" w:color="auto"/>
            <w:bottom w:val="none" w:sz="0" w:space="0" w:color="auto"/>
            <w:right w:val="none" w:sz="0" w:space="0" w:color="auto"/>
          </w:divBdr>
        </w:div>
      </w:divsChild>
    </w:div>
    <w:div w:id="441147170">
      <w:bodyDiv w:val="1"/>
      <w:marLeft w:val="0"/>
      <w:marRight w:val="0"/>
      <w:marTop w:val="0"/>
      <w:marBottom w:val="0"/>
      <w:divBdr>
        <w:top w:val="none" w:sz="0" w:space="0" w:color="auto"/>
        <w:left w:val="none" w:sz="0" w:space="0" w:color="auto"/>
        <w:bottom w:val="none" w:sz="0" w:space="0" w:color="auto"/>
        <w:right w:val="none" w:sz="0" w:space="0" w:color="auto"/>
      </w:divBdr>
    </w:div>
    <w:div w:id="456529221">
      <w:bodyDiv w:val="1"/>
      <w:marLeft w:val="0"/>
      <w:marRight w:val="0"/>
      <w:marTop w:val="0"/>
      <w:marBottom w:val="0"/>
      <w:divBdr>
        <w:top w:val="none" w:sz="0" w:space="0" w:color="auto"/>
        <w:left w:val="none" w:sz="0" w:space="0" w:color="auto"/>
        <w:bottom w:val="none" w:sz="0" w:space="0" w:color="auto"/>
        <w:right w:val="none" w:sz="0" w:space="0" w:color="auto"/>
      </w:divBdr>
    </w:div>
    <w:div w:id="564996732">
      <w:bodyDiv w:val="1"/>
      <w:marLeft w:val="0"/>
      <w:marRight w:val="0"/>
      <w:marTop w:val="0"/>
      <w:marBottom w:val="0"/>
      <w:divBdr>
        <w:top w:val="none" w:sz="0" w:space="0" w:color="auto"/>
        <w:left w:val="none" w:sz="0" w:space="0" w:color="auto"/>
        <w:bottom w:val="none" w:sz="0" w:space="0" w:color="auto"/>
        <w:right w:val="none" w:sz="0" w:space="0" w:color="auto"/>
      </w:divBdr>
    </w:div>
    <w:div w:id="601257529">
      <w:bodyDiv w:val="1"/>
      <w:marLeft w:val="0"/>
      <w:marRight w:val="0"/>
      <w:marTop w:val="0"/>
      <w:marBottom w:val="0"/>
      <w:divBdr>
        <w:top w:val="none" w:sz="0" w:space="0" w:color="auto"/>
        <w:left w:val="none" w:sz="0" w:space="0" w:color="auto"/>
        <w:bottom w:val="none" w:sz="0" w:space="0" w:color="auto"/>
        <w:right w:val="none" w:sz="0" w:space="0" w:color="auto"/>
      </w:divBdr>
    </w:div>
    <w:div w:id="731929486">
      <w:bodyDiv w:val="1"/>
      <w:marLeft w:val="0"/>
      <w:marRight w:val="0"/>
      <w:marTop w:val="0"/>
      <w:marBottom w:val="0"/>
      <w:divBdr>
        <w:top w:val="none" w:sz="0" w:space="0" w:color="auto"/>
        <w:left w:val="none" w:sz="0" w:space="0" w:color="auto"/>
        <w:bottom w:val="none" w:sz="0" w:space="0" w:color="auto"/>
        <w:right w:val="none" w:sz="0" w:space="0" w:color="auto"/>
      </w:divBdr>
    </w:div>
    <w:div w:id="947347303">
      <w:bodyDiv w:val="1"/>
      <w:marLeft w:val="0"/>
      <w:marRight w:val="0"/>
      <w:marTop w:val="0"/>
      <w:marBottom w:val="0"/>
      <w:divBdr>
        <w:top w:val="none" w:sz="0" w:space="0" w:color="auto"/>
        <w:left w:val="none" w:sz="0" w:space="0" w:color="auto"/>
        <w:bottom w:val="none" w:sz="0" w:space="0" w:color="auto"/>
        <w:right w:val="none" w:sz="0" w:space="0" w:color="auto"/>
      </w:divBdr>
    </w:div>
    <w:div w:id="1099177820">
      <w:bodyDiv w:val="1"/>
      <w:marLeft w:val="0"/>
      <w:marRight w:val="0"/>
      <w:marTop w:val="0"/>
      <w:marBottom w:val="0"/>
      <w:divBdr>
        <w:top w:val="none" w:sz="0" w:space="0" w:color="auto"/>
        <w:left w:val="none" w:sz="0" w:space="0" w:color="auto"/>
        <w:bottom w:val="none" w:sz="0" w:space="0" w:color="auto"/>
        <w:right w:val="none" w:sz="0" w:space="0" w:color="auto"/>
      </w:divBdr>
    </w:div>
    <w:div w:id="1180508807">
      <w:bodyDiv w:val="1"/>
      <w:marLeft w:val="0"/>
      <w:marRight w:val="0"/>
      <w:marTop w:val="0"/>
      <w:marBottom w:val="0"/>
      <w:divBdr>
        <w:top w:val="none" w:sz="0" w:space="0" w:color="auto"/>
        <w:left w:val="none" w:sz="0" w:space="0" w:color="auto"/>
        <w:bottom w:val="none" w:sz="0" w:space="0" w:color="auto"/>
        <w:right w:val="none" w:sz="0" w:space="0" w:color="auto"/>
      </w:divBdr>
    </w:div>
    <w:div w:id="1358964407">
      <w:bodyDiv w:val="1"/>
      <w:marLeft w:val="0"/>
      <w:marRight w:val="0"/>
      <w:marTop w:val="0"/>
      <w:marBottom w:val="0"/>
      <w:divBdr>
        <w:top w:val="none" w:sz="0" w:space="0" w:color="auto"/>
        <w:left w:val="none" w:sz="0" w:space="0" w:color="auto"/>
        <w:bottom w:val="none" w:sz="0" w:space="0" w:color="auto"/>
        <w:right w:val="none" w:sz="0" w:space="0" w:color="auto"/>
      </w:divBdr>
    </w:div>
    <w:div w:id="1409693707">
      <w:bodyDiv w:val="1"/>
      <w:marLeft w:val="0"/>
      <w:marRight w:val="0"/>
      <w:marTop w:val="0"/>
      <w:marBottom w:val="0"/>
      <w:divBdr>
        <w:top w:val="none" w:sz="0" w:space="0" w:color="auto"/>
        <w:left w:val="none" w:sz="0" w:space="0" w:color="auto"/>
        <w:bottom w:val="none" w:sz="0" w:space="0" w:color="auto"/>
        <w:right w:val="none" w:sz="0" w:space="0" w:color="auto"/>
      </w:divBdr>
    </w:div>
    <w:div w:id="1569800361">
      <w:bodyDiv w:val="1"/>
      <w:marLeft w:val="0"/>
      <w:marRight w:val="0"/>
      <w:marTop w:val="0"/>
      <w:marBottom w:val="0"/>
      <w:divBdr>
        <w:top w:val="none" w:sz="0" w:space="0" w:color="auto"/>
        <w:left w:val="none" w:sz="0" w:space="0" w:color="auto"/>
        <w:bottom w:val="none" w:sz="0" w:space="0" w:color="auto"/>
        <w:right w:val="none" w:sz="0" w:space="0" w:color="auto"/>
      </w:divBdr>
      <w:divsChild>
        <w:div w:id="1752001306">
          <w:marLeft w:val="576"/>
          <w:marRight w:val="0"/>
          <w:marTop w:val="0"/>
          <w:marBottom w:val="240"/>
          <w:divBdr>
            <w:top w:val="none" w:sz="0" w:space="0" w:color="auto"/>
            <w:left w:val="none" w:sz="0" w:space="0" w:color="auto"/>
            <w:bottom w:val="none" w:sz="0" w:space="0" w:color="auto"/>
            <w:right w:val="none" w:sz="0" w:space="0" w:color="auto"/>
          </w:divBdr>
        </w:div>
      </w:divsChild>
    </w:div>
    <w:div w:id="1638679001">
      <w:bodyDiv w:val="1"/>
      <w:marLeft w:val="0"/>
      <w:marRight w:val="0"/>
      <w:marTop w:val="0"/>
      <w:marBottom w:val="0"/>
      <w:divBdr>
        <w:top w:val="none" w:sz="0" w:space="0" w:color="auto"/>
        <w:left w:val="none" w:sz="0" w:space="0" w:color="auto"/>
        <w:bottom w:val="none" w:sz="0" w:space="0" w:color="auto"/>
        <w:right w:val="none" w:sz="0" w:space="0" w:color="auto"/>
      </w:divBdr>
    </w:div>
    <w:div w:id="1754886485">
      <w:bodyDiv w:val="1"/>
      <w:marLeft w:val="0"/>
      <w:marRight w:val="0"/>
      <w:marTop w:val="0"/>
      <w:marBottom w:val="0"/>
      <w:divBdr>
        <w:top w:val="none" w:sz="0" w:space="0" w:color="auto"/>
        <w:left w:val="none" w:sz="0" w:space="0" w:color="auto"/>
        <w:bottom w:val="none" w:sz="0" w:space="0" w:color="auto"/>
        <w:right w:val="none" w:sz="0" w:space="0" w:color="auto"/>
      </w:divBdr>
    </w:div>
    <w:div w:id="1760128581">
      <w:bodyDiv w:val="1"/>
      <w:marLeft w:val="0"/>
      <w:marRight w:val="0"/>
      <w:marTop w:val="0"/>
      <w:marBottom w:val="0"/>
      <w:divBdr>
        <w:top w:val="none" w:sz="0" w:space="0" w:color="auto"/>
        <w:left w:val="none" w:sz="0" w:space="0" w:color="auto"/>
        <w:bottom w:val="none" w:sz="0" w:space="0" w:color="auto"/>
        <w:right w:val="none" w:sz="0" w:space="0" w:color="auto"/>
      </w:divBdr>
    </w:div>
    <w:div w:id="2065369967">
      <w:bodyDiv w:val="1"/>
      <w:marLeft w:val="0"/>
      <w:marRight w:val="0"/>
      <w:marTop w:val="0"/>
      <w:marBottom w:val="0"/>
      <w:divBdr>
        <w:top w:val="none" w:sz="0" w:space="0" w:color="auto"/>
        <w:left w:val="none" w:sz="0" w:space="0" w:color="auto"/>
        <w:bottom w:val="none" w:sz="0" w:space="0" w:color="auto"/>
        <w:right w:val="none" w:sz="0" w:space="0" w:color="auto"/>
      </w:divBdr>
    </w:div>
    <w:div w:id="207705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calgiving.org/sp-energy-networks-community-benefit-fundin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energysavingtrust.org.uk/listing/programmes/?location%5B%5D=1786"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penergynetworks.co.uk/pages/community_benefits_funding.aspx" TargetMode="External"/><Relationship Id="rId5" Type="http://schemas.openxmlformats.org/officeDocument/2006/relationships/numbering" Target="numbering.xml"/><Relationship Id="rId15" Type="http://schemas.openxmlformats.org/officeDocument/2006/relationships/hyperlink" Target="https://energysavingtrust.org.uk/privacy-policy/"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mmunitycouncils.scot/community-council-finder"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00.%20DISE&#209;ADORES\JAVIER\2020-2022\IMAGEN%20DE%20MARCA\MARCA%20DIGITAL\BRAND%20CENTER-CAMBIO%202023\06-TEMPLATES\Iberdrola_Word_Template_V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47FB5E50-AF89-4379-8846-56AADB591AFA}"/>
      </w:docPartPr>
      <w:docPartBody>
        <w:p w:rsidR="0036603F" w:rsidRDefault="00531BD3">
          <w:r w:rsidRPr="00160259">
            <w:rPr>
              <w:rStyle w:val="PlaceholderText"/>
            </w:rPr>
            <w:t>Choose an item.</w:t>
          </w:r>
        </w:p>
      </w:docPartBody>
    </w:docPart>
    <w:docPart>
      <w:docPartPr>
        <w:name w:val="7CF0E635B5FA4D2FB3BC5734DBB061D1"/>
        <w:category>
          <w:name w:val="General"/>
          <w:gallery w:val="placeholder"/>
        </w:category>
        <w:types>
          <w:type w:val="bbPlcHdr"/>
        </w:types>
        <w:behaviors>
          <w:behavior w:val="content"/>
        </w:behaviors>
        <w:guid w:val="{24DB0F20-D370-48CD-B9EA-1202D2679304}"/>
      </w:docPartPr>
      <w:docPartBody>
        <w:p w:rsidR="00C64050" w:rsidRDefault="00D93B86" w:rsidP="00D93B86">
          <w:pPr>
            <w:pStyle w:val="7CF0E635B5FA4D2FB3BC5734DBB061D1"/>
          </w:pPr>
          <w:r w:rsidRPr="00160259">
            <w:rPr>
              <w:rStyle w:val="PlaceholderText"/>
            </w:rPr>
            <w:t>Choose an item.</w:t>
          </w:r>
        </w:p>
      </w:docPartBody>
    </w:docPart>
    <w:docPart>
      <w:docPartPr>
        <w:name w:val="EFE4BCF1C78A45BAB2A832FB2EF5AC00"/>
        <w:category>
          <w:name w:val="General"/>
          <w:gallery w:val="placeholder"/>
        </w:category>
        <w:types>
          <w:type w:val="bbPlcHdr"/>
        </w:types>
        <w:behaviors>
          <w:behavior w:val="content"/>
        </w:behaviors>
        <w:guid w:val="{2B2919D6-A6A3-44E0-99DC-691C00DDA6E7}"/>
      </w:docPartPr>
      <w:docPartBody>
        <w:p w:rsidR="00C64050" w:rsidRDefault="00D93B86" w:rsidP="00D93B86">
          <w:pPr>
            <w:pStyle w:val="EFE4BCF1C78A45BAB2A832FB2EF5AC00"/>
          </w:pPr>
          <w:r w:rsidRPr="00160259">
            <w:rPr>
              <w:rStyle w:val="PlaceholderText"/>
            </w:rPr>
            <w:t>Choose an item.</w:t>
          </w:r>
        </w:p>
      </w:docPartBody>
    </w:docPart>
    <w:docPart>
      <w:docPartPr>
        <w:name w:val="AD4C271C409747F0825A9839539DF041"/>
        <w:category>
          <w:name w:val="General"/>
          <w:gallery w:val="placeholder"/>
        </w:category>
        <w:types>
          <w:type w:val="bbPlcHdr"/>
        </w:types>
        <w:behaviors>
          <w:behavior w:val="content"/>
        </w:behaviors>
        <w:guid w:val="{E3BE2A12-5A0B-4980-A9F1-145F77F649DB}"/>
      </w:docPartPr>
      <w:docPartBody>
        <w:p w:rsidR="00C64050" w:rsidRDefault="00D93B86" w:rsidP="00D93B86">
          <w:pPr>
            <w:pStyle w:val="AD4C271C409747F0825A9839539DF041"/>
          </w:pPr>
          <w:r w:rsidRPr="00160259">
            <w:rPr>
              <w:rStyle w:val="PlaceholderText"/>
            </w:rPr>
            <w:t>Choose an item.</w:t>
          </w:r>
        </w:p>
      </w:docPartBody>
    </w:docPart>
    <w:docPart>
      <w:docPartPr>
        <w:name w:val="5112185C5C4D40A39A19AF38DA1C0FE6"/>
        <w:category>
          <w:name w:val="General"/>
          <w:gallery w:val="placeholder"/>
        </w:category>
        <w:types>
          <w:type w:val="bbPlcHdr"/>
        </w:types>
        <w:behaviors>
          <w:behavior w:val="content"/>
        </w:behaviors>
        <w:guid w:val="{CC13EB6D-50F2-4FA2-A039-BF66B80DA021}"/>
      </w:docPartPr>
      <w:docPartBody>
        <w:p w:rsidR="00C64050" w:rsidRDefault="00D93B86" w:rsidP="00D93B86">
          <w:pPr>
            <w:pStyle w:val="5112185C5C4D40A39A19AF38DA1C0FE6"/>
          </w:pPr>
          <w:r w:rsidRPr="0016025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IberPangea Text">
    <w:altName w:val="Calibri"/>
    <w:charset w:val="00"/>
    <w:family w:val="swiss"/>
    <w:pitch w:val="variable"/>
    <w:sig w:usb0="A10002FF" w:usb1="5201E0FB" w:usb2="00000008" w:usb3="00000000" w:csb0="0000019F" w:csb1="00000000"/>
  </w:font>
  <w:font w:name="Lato Light (Cuerpo)">
    <w:altName w:val="Segoe UI"/>
    <w:charset w:val="00"/>
    <w:family w:val="swiss"/>
    <w:pitch w:val="variable"/>
    <w:sig w:usb0="E10002FF" w:usb1="5000ECFF" w:usb2="00000009" w:usb3="00000000" w:csb0="0000019F" w:csb1="00000000"/>
  </w:font>
  <w:font w:name="IberPangea Text Medium">
    <w:charset w:val="00"/>
    <w:family w:val="swiss"/>
    <w:pitch w:val="variable"/>
    <w:sig w:usb0="A10002FF" w:usb1="5201E0FB" w:usb2="00000008" w:usb3="00000000" w:csb0="0000019F" w:csb1="00000000"/>
  </w:font>
  <w:font w:name="IberPangea Text SmBold">
    <w:charset w:val="00"/>
    <w:family w:val="swiss"/>
    <w:pitch w:val="variable"/>
    <w:sig w:usb0="A10002FF" w:usb1="5201E0FB" w:usb2="00000008" w:usb3="00000000" w:csb0="0000019F" w:csb1="00000000"/>
  </w:font>
  <w:font w:name="IberPangea Text Light">
    <w:altName w:val="Calibri"/>
    <w:charset w:val="00"/>
    <w:family w:val="swiss"/>
    <w:pitch w:val="variable"/>
    <w:sig w:usb0="A10002FF" w:usb1="5201E0FB" w:usb2="00000008" w:usb3="00000000" w:csb0="0000019F" w:csb1="00000000"/>
  </w:font>
  <w:font w:name="BlissPro-Bold">
    <w:altName w:val="Yu Gothic"/>
    <w:charset w:val="80"/>
    <w:family w:val="swiss"/>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berPangea">
    <w:charset w:val="00"/>
    <w:family w:val="swiss"/>
    <w:pitch w:val="variable"/>
    <w:sig w:usb0="A10002FF" w:usb1="5201E0FB" w:usb2="0000000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BD3"/>
    <w:rsid w:val="001331B8"/>
    <w:rsid w:val="00137EF1"/>
    <w:rsid w:val="00194EC1"/>
    <w:rsid w:val="001A6CA8"/>
    <w:rsid w:val="001F734C"/>
    <w:rsid w:val="0036603F"/>
    <w:rsid w:val="004F2C4F"/>
    <w:rsid w:val="00531BD3"/>
    <w:rsid w:val="0059404B"/>
    <w:rsid w:val="00635314"/>
    <w:rsid w:val="00725C52"/>
    <w:rsid w:val="00742BF6"/>
    <w:rsid w:val="007727F7"/>
    <w:rsid w:val="007737B7"/>
    <w:rsid w:val="007C23E9"/>
    <w:rsid w:val="00880622"/>
    <w:rsid w:val="00887244"/>
    <w:rsid w:val="00C5656E"/>
    <w:rsid w:val="00C64050"/>
    <w:rsid w:val="00CC7523"/>
    <w:rsid w:val="00D10EA7"/>
    <w:rsid w:val="00D41471"/>
    <w:rsid w:val="00D93B86"/>
    <w:rsid w:val="00E970F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B86"/>
    <w:rPr>
      <w:color w:val="666666"/>
    </w:rPr>
  </w:style>
  <w:style w:type="paragraph" w:customStyle="1" w:styleId="7CF0E635B5FA4D2FB3BC5734DBB061D1">
    <w:name w:val="7CF0E635B5FA4D2FB3BC5734DBB061D1"/>
    <w:rsid w:val="00D93B86"/>
  </w:style>
  <w:style w:type="paragraph" w:customStyle="1" w:styleId="EFE4BCF1C78A45BAB2A832FB2EF5AC00">
    <w:name w:val="EFE4BCF1C78A45BAB2A832FB2EF5AC00"/>
    <w:rsid w:val="00D93B86"/>
  </w:style>
  <w:style w:type="paragraph" w:customStyle="1" w:styleId="AD4C271C409747F0825A9839539DF041">
    <w:name w:val="AD4C271C409747F0825A9839539DF041"/>
    <w:rsid w:val="00D93B86"/>
  </w:style>
  <w:style w:type="paragraph" w:customStyle="1" w:styleId="5112185C5C4D40A39A19AF38DA1C0FE6">
    <w:name w:val="5112185C5C4D40A39A19AF38DA1C0FE6"/>
    <w:rsid w:val="00D93B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berdrola">
  <a:themeElements>
    <a:clrScheme name="Iberdrola 2023">
      <a:dk1>
        <a:srgbClr val="3A3734"/>
      </a:dk1>
      <a:lt1>
        <a:srgbClr val="FFFFFF"/>
      </a:lt1>
      <a:dk2>
        <a:srgbClr val="00402A"/>
      </a:dk2>
      <a:lt2>
        <a:srgbClr val="DCEBE1"/>
      </a:lt2>
      <a:accent1>
        <a:srgbClr val="008C38"/>
      </a:accent1>
      <a:accent2>
        <a:srgbClr val="00A343"/>
      </a:accent2>
      <a:accent3>
        <a:srgbClr val="26BF64"/>
      </a:accent3>
      <a:accent4>
        <a:srgbClr val="5BD38C"/>
      </a:accent4>
      <a:accent5>
        <a:srgbClr val="0792E5"/>
      </a:accent5>
      <a:accent6>
        <a:srgbClr val="E3850D"/>
      </a:accent6>
      <a:hlink>
        <a:srgbClr val="008C38"/>
      </a:hlink>
      <a:folHlink>
        <a:srgbClr val="008C38"/>
      </a:folHlink>
    </a:clrScheme>
    <a:fontScheme name="Iberdrola">
      <a:majorFont>
        <a:latin typeface="IberPangea Text"/>
        <a:ea typeface=""/>
        <a:cs typeface=""/>
      </a:majorFont>
      <a:minorFont>
        <a:latin typeface="IberPangea Tex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15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algn="l">
          <a:defRPr sz="1100" dirty="0" err="1" smtClean="0">
            <a:latin typeface="+mn-lt"/>
            <a:ea typeface="IberPangea Text Light" panose="020B0404000000000000" pitchFamily="34" charset="0"/>
            <a:cs typeface="IberPangea Text Light" panose="020B0404000000000000" pitchFamily="34" charset="0"/>
          </a:defRPr>
        </a:defPPr>
      </a:lstStyle>
    </a:txDef>
  </a:objectDefaults>
  <a:extraClrSchemeLst/>
  <a:extLst>
    <a:ext uri="{05A4C25C-085E-4340-85A3-A5531E510DB2}">
      <thm15:themeFamily xmlns:thm15="http://schemas.microsoft.com/office/thememl/2012/main" name="Iberdrola" id="{DF0C2F08-C44A-8747-8EC8-2667B33197F5}" vid="{D90994C9-74FC-B244-90D6-DA326FD45B0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818793507E9B48AD68669F924FF7EE" ma:contentTypeVersion="16" ma:contentTypeDescription="Create a new document." ma:contentTypeScope="" ma:versionID="7cf907b6a50f35a0232bbab4a1510341">
  <xsd:schema xmlns:xsd="http://www.w3.org/2001/XMLSchema" xmlns:xs="http://www.w3.org/2001/XMLSchema" xmlns:p="http://schemas.microsoft.com/office/2006/metadata/properties" xmlns:ns2="e072cffa-90c3-47a0-ab43-27d61687e1eb" xmlns:ns3="bd5c6334-4b38-41de-9cc8-10f88ef0dbd3" targetNamespace="http://schemas.microsoft.com/office/2006/metadata/properties" ma:root="true" ma:fieldsID="a04854c6786b255a28222c9ce85c25d1" ns2:_="" ns3:_="">
    <xsd:import namespace="e072cffa-90c3-47a0-ab43-27d61687e1eb"/>
    <xsd:import namespace="bd5c6334-4b38-41de-9cc8-10f88ef0db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2cffa-90c3-47a0-ab43-27d61687e1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4e374b-9a04-4d73-a251-4ce1ae2c835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5c6334-4b38-41de-9cc8-10f88ef0dbd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804d2c5-5556-4f82-8dff-3a5e10382a3a}" ma:internalName="TaxCatchAll" ma:showField="CatchAllData" ma:web="bd5c6334-4b38-41de-9cc8-10f88ef0db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72cffa-90c3-47a0-ab43-27d61687e1eb">
      <Terms xmlns="http://schemas.microsoft.com/office/infopath/2007/PartnerControls"/>
    </lcf76f155ced4ddcb4097134ff3c332f>
    <TaxCatchAll xmlns="bd5c6334-4b38-41de-9cc8-10f88ef0dbd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8926D-75B2-4FC3-BA71-BACC35A2199C}">
  <ds:schemaRefs>
    <ds:schemaRef ds:uri="http://schemas.microsoft.com/sharepoint/v3/contenttype/forms"/>
  </ds:schemaRefs>
</ds:datastoreItem>
</file>

<file path=customXml/itemProps2.xml><?xml version="1.0" encoding="utf-8"?>
<ds:datastoreItem xmlns:ds="http://schemas.openxmlformats.org/officeDocument/2006/customXml" ds:itemID="{C3CCF5B9-7694-4404-9753-D96F92C45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2cffa-90c3-47a0-ab43-27d61687e1eb"/>
    <ds:schemaRef ds:uri="bd5c6334-4b38-41de-9cc8-10f88ef0db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FF43C4-6438-458D-B042-266E153DBFBF}">
  <ds:schemaRefs>
    <ds:schemaRef ds:uri="http://schemas.microsoft.com/office/2006/metadata/properties"/>
    <ds:schemaRef ds:uri="http://schemas.microsoft.com/office/infopath/2007/PartnerControls"/>
    <ds:schemaRef ds:uri="e072cffa-90c3-47a0-ab43-27d61687e1eb"/>
    <ds:schemaRef ds:uri="bd5c6334-4b38-41de-9cc8-10f88ef0dbd3"/>
  </ds:schemaRefs>
</ds:datastoreItem>
</file>

<file path=customXml/itemProps4.xml><?xml version="1.0" encoding="utf-8"?>
<ds:datastoreItem xmlns:ds="http://schemas.openxmlformats.org/officeDocument/2006/customXml" ds:itemID="{8D066FF0-5FCE-47CB-BCDD-B43D71E4614E}">
  <ds:schemaRefs>
    <ds:schemaRef ds:uri="http://schemas.openxmlformats.org/officeDocument/2006/bibliography"/>
  </ds:schemaRefs>
</ds:datastoreItem>
</file>

<file path=docMetadata/LabelInfo.xml><?xml version="1.0" encoding="utf-8"?>
<clbl:labelList xmlns:clbl="http://schemas.microsoft.com/office/2020/mipLabelMetadata">
  <clbl:label id="{019c027e-33b7-45fc-a572-8ffa5d09ec36}" enabled="1" method="Standard" siteId="{031a09bc-a2bf-44df-888e-4e09355b7a24}" contentBits="2" removed="0"/>
</clbl:labelList>
</file>

<file path=docProps/app.xml><?xml version="1.0" encoding="utf-8"?>
<Properties xmlns="http://schemas.openxmlformats.org/officeDocument/2006/extended-properties" xmlns:vt="http://schemas.openxmlformats.org/officeDocument/2006/docPropsVTypes">
  <Template>Iberdrola_Word_Template_V2</Template>
  <TotalTime>35</TotalTime>
  <Pages>13</Pages>
  <Words>1731</Words>
  <Characters>9872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Word Template</vt:lpstr>
    </vt:vector>
  </TitlesOfParts>
  <Manager/>
  <Company>Iberdrola S.A.</Company>
  <LinksUpToDate>false</LinksUpToDate>
  <CharactersWithSpaces>11580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Template</dc:title>
  <dc:subject/>
  <dc:creator>Gurpide Hermosilla, Jose Javier</dc:creator>
  <cp:keywords/>
  <dc:description/>
  <cp:lastModifiedBy>Jamie Gibbs (he/him)</cp:lastModifiedBy>
  <cp:revision>25</cp:revision>
  <cp:lastPrinted>2023-04-18T21:36:00Z</cp:lastPrinted>
  <dcterms:created xsi:type="dcterms:W3CDTF">2026-09-24T14:48:00Z</dcterms:created>
  <dcterms:modified xsi:type="dcterms:W3CDTF">2026-09-28T12:51:00Z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0x010100F0818793507E9B48AD68669F924FF7EE</vt:lpwstr>
  </property>
  <property fmtid="{D5CDD505-2E9C-101B-9397-08002B2CF9AE}" pid="3" name="MSIP_Label_019c027e-33b7-45fc-a572-8ffa5d09ec36_Enabled">
    <vt:lpwstr>true</vt:lpwstr>
  </property>
  <property fmtid="{D5CDD505-2E9C-101B-9397-08002B2CF9AE}" pid="4" name="MSIP_Label_019c027e-33b7-45fc-a572-8ffa5d09ec36_SetDate">
    <vt:lpwstr>2023-08-08T12:59:40Z</vt:lpwstr>
  </property>
  <property fmtid="{D5CDD505-2E9C-101B-9397-08002B2CF9AE}" pid="5" name="MSIP_Label_019c027e-33b7-45fc-a572-8ffa5d09ec36_Method">
    <vt:lpwstr>Standard</vt:lpwstr>
  </property>
  <property fmtid="{D5CDD505-2E9C-101B-9397-08002B2CF9AE}" pid="6" name="MSIP_Label_019c027e-33b7-45fc-a572-8ffa5d09ec36_Name">
    <vt:lpwstr>Internal Use</vt:lpwstr>
  </property>
  <property fmtid="{D5CDD505-2E9C-101B-9397-08002B2CF9AE}" pid="7" name="MSIP_Label_019c027e-33b7-45fc-a572-8ffa5d09ec36_SiteId">
    <vt:lpwstr>031a09bc-a2bf-44df-888e-4e09355b7a24</vt:lpwstr>
  </property>
  <property fmtid="{D5CDD505-2E9C-101B-9397-08002B2CF9AE}" pid="8" name="MSIP_Label_019c027e-33b7-45fc-a572-8ffa5d09ec36_ActionId">
    <vt:lpwstr>0f791df2-007f-4b39-8e44-c482a63cbdb7</vt:lpwstr>
  </property>
  <property fmtid="{D5CDD505-2E9C-101B-9397-08002B2CF9AE}" pid="9" name="MSIP_Label_019c027e-33b7-45fc-a572-8ffa5d09ec36_ContentBits">
    <vt:lpwstr>2</vt:lpwstr>
  </property>
  <property fmtid="{D5CDD505-2E9C-101B-9397-08002B2CF9AE}" pid="10" name="ClassificationContentMarkingHeaderShapeIds">
    <vt:lpwstr>5bbc91eb,53432355,4edb3d49</vt:lpwstr>
  </property>
  <property fmtid="{D5CDD505-2E9C-101B-9397-08002B2CF9AE}" pid="11" name="ClassificationContentMarkingHeaderFontProps">
    <vt:lpwstr>#000000,10,Calibri</vt:lpwstr>
  </property>
  <property fmtid="{D5CDD505-2E9C-101B-9397-08002B2CF9AE}" pid="12" name="ClassificationContentMarkingHeaderText">
    <vt:lpwstr>Internal</vt:lpwstr>
  </property>
  <property fmtid="{D5CDD505-2E9C-101B-9397-08002B2CF9AE}" pid="13" name="MSIP_Label_993af5e9-9912-4d94-ae30-baaf73e2d91f_Enabled">
    <vt:lpwstr>true</vt:lpwstr>
  </property>
  <property fmtid="{D5CDD505-2E9C-101B-9397-08002B2CF9AE}" pid="14" name="MSIP_Label_993af5e9-9912-4d94-ae30-baaf73e2d91f_SetDate">
    <vt:lpwstr>2025-09-12T09:05:57Z</vt:lpwstr>
  </property>
  <property fmtid="{D5CDD505-2E9C-101B-9397-08002B2CF9AE}" pid="15" name="MSIP_Label_993af5e9-9912-4d94-ae30-baaf73e2d91f_Method">
    <vt:lpwstr>Privileged</vt:lpwstr>
  </property>
  <property fmtid="{D5CDD505-2E9C-101B-9397-08002B2CF9AE}" pid="16" name="MSIP_Label_993af5e9-9912-4d94-ae30-baaf73e2d91f_Name">
    <vt:lpwstr>Internal</vt:lpwstr>
  </property>
  <property fmtid="{D5CDD505-2E9C-101B-9397-08002B2CF9AE}" pid="17" name="MSIP_Label_993af5e9-9912-4d94-ae30-baaf73e2d91f_SiteId">
    <vt:lpwstr>3c384161-3b62-4d05-9486-5295b766e36c</vt:lpwstr>
  </property>
  <property fmtid="{D5CDD505-2E9C-101B-9397-08002B2CF9AE}" pid="18" name="MSIP_Label_993af5e9-9912-4d94-ae30-baaf73e2d91f_ActionId">
    <vt:lpwstr>beb638d3-f2d6-4ef2-b500-51dca468aaf6</vt:lpwstr>
  </property>
  <property fmtid="{D5CDD505-2E9C-101B-9397-08002B2CF9AE}" pid="19" name="MSIP_Label_993af5e9-9912-4d94-ae30-baaf73e2d91f_ContentBits">
    <vt:lpwstr>1</vt:lpwstr>
  </property>
  <property fmtid="{D5CDD505-2E9C-101B-9397-08002B2CF9AE}" pid="20" name="MSIP_Label_993af5e9-9912-4d94-ae30-baaf73e2d91f_Tag">
    <vt:lpwstr>10, 0, 1, 1</vt:lpwstr>
  </property>
  <property fmtid="{D5CDD505-2E9C-101B-9397-08002B2CF9AE}" pid="21" name="MediaServiceImageTags">
    <vt:lpwstr/>
  </property>
</Properties>
</file>